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C9C47" w14:textId="77777777" w:rsidR="00EF0F96" w:rsidRPr="00EF0F96" w:rsidRDefault="00EF0F96" w:rsidP="00EF0F96">
      <w:pPr>
        <w:jc w:val="center"/>
        <w:rPr>
          <w:b/>
          <w:color w:val="D80C31"/>
          <w:sz w:val="28"/>
          <w:szCs w:val="28"/>
        </w:rPr>
      </w:pPr>
      <w:r w:rsidRPr="00EF0F96">
        <w:rPr>
          <w:b/>
          <w:color w:val="D80C31"/>
          <w:sz w:val="28"/>
          <w:szCs w:val="28"/>
        </w:rPr>
        <w:t>Sample CRAAP test with commentary</w:t>
      </w:r>
    </w:p>
    <w:p w14:paraId="1F540E23" w14:textId="77777777" w:rsidR="006823E3" w:rsidRPr="00EF0F96" w:rsidRDefault="00EF0F96" w:rsidP="00A458A4">
      <w:pPr>
        <w:spacing w:before="60" w:after="60" w:line="240" w:lineRule="auto"/>
        <w:rPr>
          <w:b/>
          <w:color w:val="000000" w:themeColor="text1"/>
        </w:rPr>
      </w:pPr>
      <w:r w:rsidRPr="00EF0F96">
        <w:rPr>
          <w:b/>
          <w:color w:val="D80C31"/>
          <w:sz w:val="28"/>
          <w:szCs w:val="28"/>
        </w:rPr>
        <w:t>Question</w:t>
      </w:r>
      <w:r w:rsidRPr="00EF0F96">
        <w:rPr>
          <w:b/>
          <w:color w:val="D80C31"/>
        </w:rPr>
        <w:t xml:space="preserve">: </w:t>
      </w:r>
      <w:r w:rsidR="000C7DD6" w:rsidRPr="00EF0F96">
        <w:rPr>
          <w:b/>
          <w:color w:val="000000" w:themeColor="text1"/>
        </w:rPr>
        <w:t>Do the media always give accurate, factual information when reporting on Climate Change?</w:t>
      </w:r>
    </w:p>
    <w:p w14:paraId="76AF0CFC" w14:textId="77777777" w:rsidR="000C7DD6" w:rsidRDefault="000C7DD6" w:rsidP="00A458A4">
      <w:pPr>
        <w:pStyle w:val="Bibliography"/>
        <w:spacing w:before="60" w:after="60" w:line="240" w:lineRule="auto"/>
        <w:ind w:left="720" w:hanging="720"/>
        <w:rPr>
          <w:b/>
          <w:color w:val="662483"/>
          <w:sz w:val="28"/>
          <w:szCs w:val="28"/>
        </w:rPr>
      </w:pPr>
      <w:r w:rsidRPr="00EF0F96">
        <w:rPr>
          <w:b/>
          <w:color w:val="D80C31"/>
          <w:sz w:val="28"/>
          <w:szCs w:val="28"/>
        </w:rPr>
        <w:t xml:space="preserve">Site: </w:t>
      </w:r>
      <w:r>
        <w:rPr>
          <w:b/>
          <w:color w:val="662483"/>
          <w:sz w:val="28"/>
          <w:szCs w:val="28"/>
        </w:rPr>
        <w:fldChar w:fldCharType="begin"/>
      </w:r>
      <w:r>
        <w:rPr>
          <w:b/>
          <w:color w:val="662483"/>
          <w:sz w:val="28"/>
          <w:szCs w:val="28"/>
        </w:rPr>
        <w:instrText xml:space="preserve"> BIBLIOGRAPHY  \l 2057 </w:instrText>
      </w:r>
      <w:r>
        <w:rPr>
          <w:b/>
          <w:color w:val="662483"/>
          <w:sz w:val="28"/>
          <w:szCs w:val="28"/>
        </w:rPr>
        <w:fldChar w:fldCharType="separate"/>
      </w:r>
      <w:r>
        <w:rPr>
          <w:noProof/>
        </w:rPr>
        <w:t xml:space="preserve">Delingpole, J. (2017, July 9). </w:t>
      </w:r>
      <w:r>
        <w:rPr>
          <w:i/>
          <w:iCs/>
          <w:noProof/>
        </w:rPr>
        <w:t>Delingpole: ‘Nearly All’ Recent Global Warming Is Fabricated, Study Finds</w:t>
      </w:r>
      <w:r>
        <w:rPr>
          <w:noProof/>
        </w:rPr>
        <w:t>. Retrieved from Breitbart.com: https://www.breitbart.com/politics/2017/07/09/delingpole-nearly-all-recent-global-warming-is-fabricated-study-finds/</w:t>
      </w:r>
      <w:r>
        <w:rPr>
          <w:b/>
          <w:color w:val="662483"/>
          <w:sz w:val="28"/>
          <w:szCs w:val="28"/>
        </w:rPr>
        <w:fldChar w:fldCharType="end"/>
      </w:r>
    </w:p>
    <w:tbl>
      <w:tblPr>
        <w:tblStyle w:val="TableGrid"/>
        <w:tblW w:w="0" w:type="auto"/>
        <w:tblLook w:val="04A0" w:firstRow="1" w:lastRow="0" w:firstColumn="1" w:lastColumn="0" w:noHBand="0" w:noVBand="1"/>
      </w:tblPr>
      <w:tblGrid>
        <w:gridCol w:w="1404"/>
        <w:gridCol w:w="7481"/>
        <w:gridCol w:w="857"/>
      </w:tblGrid>
      <w:tr w:rsidR="000C7DD6" w14:paraId="2CE8611A" w14:textId="77777777" w:rsidTr="00C96555">
        <w:tc>
          <w:tcPr>
            <w:tcW w:w="1404" w:type="dxa"/>
          </w:tcPr>
          <w:p w14:paraId="34920932" w14:textId="77777777" w:rsidR="000C7DD6" w:rsidRDefault="000C7DD6" w:rsidP="000C7DD6">
            <w:pPr>
              <w:rPr>
                <w:b/>
                <w:color w:val="662483"/>
                <w:sz w:val="28"/>
                <w:szCs w:val="28"/>
              </w:rPr>
            </w:pPr>
          </w:p>
        </w:tc>
        <w:tc>
          <w:tcPr>
            <w:tcW w:w="7663" w:type="dxa"/>
            <w:shd w:val="clear" w:color="auto" w:fill="F7D5CD"/>
          </w:tcPr>
          <w:p w14:paraId="6177A17F" w14:textId="77777777" w:rsidR="000C7DD6" w:rsidRPr="00EF0F96" w:rsidRDefault="000C7DD6" w:rsidP="000C7DD6">
            <w:pPr>
              <w:rPr>
                <w:b/>
                <w:color w:val="D80C31"/>
                <w:sz w:val="28"/>
                <w:szCs w:val="28"/>
              </w:rPr>
            </w:pPr>
            <w:r w:rsidRPr="00EF0F96">
              <w:rPr>
                <w:b/>
                <w:color w:val="D80C31"/>
                <w:sz w:val="28"/>
                <w:szCs w:val="28"/>
              </w:rPr>
              <w:t>Comment</w:t>
            </w:r>
          </w:p>
        </w:tc>
        <w:tc>
          <w:tcPr>
            <w:tcW w:w="675" w:type="dxa"/>
            <w:shd w:val="clear" w:color="auto" w:fill="F7D5CD"/>
          </w:tcPr>
          <w:p w14:paraId="457B7947" w14:textId="77777777" w:rsidR="000C7DD6" w:rsidRPr="00EF0F96" w:rsidRDefault="000C7DD6" w:rsidP="000C7DD6">
            <w:pPr>
              <w:rPr>
                <w:b/>
                <w:color w:val="D80C31"/>
                <w:sz w:val="28"/>
                <w:szCs w:val="28"/>
              </w:rPr>
            </w:pPr>
            <w:r w:rsidRPr="00EF0F96">
              <w:rPr>
                <w:b/>
                <w:color w:val="D80C31"/>
                <w:sz w:val="28"/>
                <w:szCs w:val="28"/>
              </w:rPr>
              <w:t>Score</w:t>
            </w:r>
          </w:p>
        </w:tc>
      </w:tr>
      <w:tr w:rsidR="000C7DD6" w14:paraId="1674369D" w14:textId="77777777" w:rsidTr="00C96555">
        <w:tc>
          <w:tcPr>
            <w:tcW w:w="1404" w:type="dxa"/>
            <w:shd w:val="clear" w:color="auto" w:fill="F7D5CD"/>
          </w:tcPr>
          <w:p w14:paraId="69E1E0C9" w14:textId="77777777" w:rsidR="000C7DD6" w:rsidRPr="00EF0F96" w:rsidRDefault="000C7DD6" w:rsidP="000C7DD6">
            <w:pPr>
              <w:rPr>
                <w:b/>
                <w:color w:val="D80C31"/>
                <w:sz w:val="28"/>
                <w:szCs w:val="28"/>
              </w:rPr>
            </w:pPr>
            <w:r w:rsidRPr="00EF0F96">
              <w:rPr>
                <w:b/>
                <w:color w:val="D80C31"/>
                <w:sz w:val="28"/>
                <w:szCs w:val="28"/>
              </w:rPr>
              <w:t>Currency</w:t>
            </w:r>
          </w:p>
        </w:tc>
        <w:tc>
          <w:tcPr>
            <w:tcW w:w="7663" w:type="dxa"/>
          </w:tcPr>
          <w:p w14:paraId="19795DA8" w14:textId="77777777" w:rsidR="000C7DD6" w:rsidRPr="00EF0F96" w:rsidRDefault="00EF0F96" w:rsidP="00A458A4">
            <w:pPr>
              <w:spacing w:before="60"/>
              <w:rPr>
                <w:color w:val="000000" w:themeColor="text1"/>
              </w:rPr>
            </w:pPr>
            <w:r>
              <w:rPr>
                <w:color w:val="000000" w:themeColor="text1"/>
              </w:rPr>
              <w:t>Article written in last 2 years</w:t>
            </w:r>
          </w:p>
        </w:tc>
        <w:tc>
          <w:tcPr>
            <w:tcW w:w="675" w:type="dxa"/>
            <w:vAlign w:val="center"/>
          </w:tcPr>
          <w:p w14:paraId="600AB951" w14:textId="77777777" w:rsidR="000C7DD6" w:rsidRPr="00EF0F96" w:rsidRDefault="00EF0F96" w:rsidP="00140A9E">
            <w:pPr>
              <w:jc w:val="center"/>
              <w:rPr>
                <w:color w:val="000000" w:themeColor="text1"/>
              </w:rPr>
            </w:pPr>
            <w:r w:rsidRPr="00EF0F96">
              <w:rPr>
                <w:color w:val="000000" w:themeColor="text1"/>
              </w:rPr>
              <w:t>3</w:t>
            </w:r>
          </w:p>
        </w:tc>
      </w:tr>
      <w:tr w:rsidR="000C7DD6" w14:paraId="005B7F9F" w14:textId="77777777" w:rsidTr="00C96555">
        <w:tc>
          <w:tcPr>
            <w:tcW w:w="1404" w:type="dxa"/>
            <w:shd w:val="clear" w:color="auto" w:fill="F7D5CD"/>
          </w:tcPr>
          <w:p w14:paraId="035FE4E1" w14:textId="77777777" w:rsidR="000C7DD6" w:rsidRPr="00EF0F96" w:rsidRDefault="000C7DD6" w:rsidP="000C7DD6">
            <w:pPr>
              <w:rPr>
                <w:b/>
                <w:color w:val="D80C31"/>
                <w:sz w:val="28"/>
                <w:szCs w:val="28"/>
              </w:rPr>
            </w:pPr>
            <w:r w:rsidRPr="00EF0F96">
              <w:rPr>
                <w:b/>
                <w:color w:val="D80C31"/>
                <w:sz w:val="28"/>
                <w:szCs w:val="28"/>
              </w:rPr>
              <w:t>Relevance</w:t>
            </w:r>
          </w:p>
        </w:tc>
        <w:tc>
          <w:tcPr>
            <w:tcW w:w="7663" w:type="dxa"/>
          </w:tcPr>
          <w:p w14:paraId="10DC35ED" w14:textId="77777777" w:rsidR="000C7DD6" w:rsidRPr="00EF0F96" w:rsidRDefault="00EF0F96" w:rsidP="00A458A4">
            <w:pPr>
              <w:spacing w:before="60"/>
              <w:rPr>
                <w:color w:val="000000" w:themeColor="text1"/>
              </w:rPr>
            </w:pPr>
            <w:r>
              <w:rPr>
                <w:color w:val="000000" w:themeColor="text1"/>
              </w:rPr>
              <w:t>Article gives one perspective, but would need to look for a number of other articles to get a full picture.</w:t>
            </w:r>
          </w:p>
        </w:tc>
        <w:tc>
          <w:tcPr>
            <w:tcW w:w="675" w:type="dxa"/>
            <w:vAlign w:val="center"/>
          </w:tcPr>
          <w:p w14:paraId="6B0D82B0" w14:textId="77777777" w:rsidR="000C7DD6" w:rsidRPr="00EF0F96" w:rsidRDefault="00EF0F96" w:rsidP="00140A9E">
            <w:pPr>
              <w:jc w:val="center"/>
              <w:rPr>
                <w:color w:val="000000" w:themeColor="text1"/>
              </w:rPr>
            </w:pPr>
            <w:r>
              <w:rPr>
                <w:color w:val="000000" w:themeColor="text1"/>
              </w:rPr>
              <w:t>2</w:t>
            </w:r>
          </w:p>
        </w:tc>
      </w:tr>
      <w:tr w:rsidR="000C7DD6" w14:paraId="2ACCDF15" w14:textId="77777777" w:rsidTr="00C96555">
        <w:tc>
          <w:tcPr>
            <w:tcW w:w="1404" w:type="dxa"/>
            <w:shd w:val="clear" w:color="auto" w:fill="F7D5CD"/>
          </w:tcPr>
          <w:p w14:paraId="513B969B" w14:textId="77777777" w:rsidR="000C7DD6" w:rsidRPr="00EF0F96" w:rsidRDefault="000C7DD6" w:rsidP="000C7DD6">
            <w:pPr>
              <w:rPr>
                <w:b/>
                <w:color w:val="D80C31"/>
                <w:sz w:val="28"/>
                <w:szCs w:val="28"/>
              </w:rPr>
            </w:pPr>
            <w:r w:rsidRPr="00EF0F96">
              <w:rPr>
                <w:b/>
                <w:color w:val="D80C31"/>
                <w:sz w:val="28"/>
                <w:szCs w:val="28"/>
              </w:rPr>
              <w:t>Authority</w:t>
            </w:r>
          </w:p>
        </w:tc>
        <w:tc>
          <w:tcPr>
            <w:tcW w:w="7663" w:type="dxa"/>
          </w:tcPr>
          <w:p w14:paraId="760D99B7" w14:textId="77777777" w:rsidR="000C7DD6" w:rsidRPr="00221B60" w:rsidRDefault="00EF0F96" w:rsidP="00A458A4">
            <w:pPr>
              <w:pStyle w:val="NormalWeb"/>
              <w:spacing w:before="60" w:beforeAutospacing="0" w:after="0" w:afterAutospacing="0"/>
              <w:rPr>
                <w:rFonts w:asciiTheme="minorHAnsi" w:hAnsiTheme="minorHAnsi"/>
                <w:color w:val="000000" w:themeColor="text1"/>
                <w:sz w:val="22"/>
                <w:szCs w:val="22"/>
              </w:rPr>
            </w:pPr>
            <w:r w:rsidRPr="00221B60">
              <w:rPr>
                <w:rFonts w:asciiTheme="minorHAnsi" w:hAnsiTheme="minorHAnsi"/>
                <w:color w:val="000000" w:themeColor="text1"/>
                <w:sz w:val="22"/>
                <w:szCs w:val="22"/>
              </w:rPr>
              <w:t>The au</w:t>
            </w:r>
            <w:r w:rsidR="00FA4885" w:rsidRPr="00221B60">
              <w:rPr>
                <w:rFonts w:asciiTheme="minorHAnsi" w:hAnsiTheme="minorHAnsi"/>
                <w:color w:val="000000" w:themeColor="text1"/>
                <w:sz w:val="22"/>
                <w:szCs w:val="22"/>
              </w:rPr>
              <w:t xml:space="preserve">thor, James </w:t>
            </w:r>
            <w:proofErr w:type="spellStart"/>
            <w:r w:rsidR="00FA4885" w:rsidRPr="00221B60">
              <w:rPr>
                <w:rFonts w:asciiTheme="minorHAnsi" w:hAnsiTheme="minorHAnsi"/>
                <w:color w:val="000000" w:themeColor="text1"/>
                <w:sz w:val="22"/>
                <w:szCs w:val="22"/>
              </w:rPr>
              <w:t>Delingpole</w:t>
            </w:r>
            <w:proofErr w:type="spellEnd"/>
            <w:r w:rsidR="00FA4885" w:rsidRPr="00221B60">
              <w:rPr>
                <w:rFonts w:asciiTheme="minorHAnsi" w:hAnsiTheme="minorHAnsi"/>
                <w:color w:val="000000" w:themeColor="text1"/>
                <w:sz w:val="22"/>
                <w:szCs w:val="22"/>
              </w:rPr>
              <w:t>, is executive editor of Breitbart, London. Various websites (</w:t>
            </w:r>
            <w:proofErr w:type="spellStart"/>
            <w:r w:rsidR="00FA4885" w:rsidRPr="00221B60">
              <w:rPr>
                <w:rFonts w:asciiTheme="minorHAnsi" w:hAnsiTheme="minorHAnsi"/>
                <w:color w:val="000000" w:themeColor="text1"/>
                <w:sz w:val="22"/>
                <w:szCs w:val="22"/>
              </w:rPr>
              <w:t>Sourcewatch</w:t>
            </w:r>
            <w:proofErr w:type="spellEnd"/>
            <w:r w:rsidR="00FA4885" w:rsidRPr="00221B60">
              <w:rPr>
                <w:rFonts w:asciiTheme="minorHAnsi" w:hAnsiTheme="minorHAnsi"/>
                <w:color w:val="000000" w:themeColor="text1"/>
                <w:sz w:val="22"/>
                <w:szCs w:val="22"/>
              </w:rPr>
              <w:t xml:space="preserve"> and </w:t>
            </w:r>
            <w:proofErr w:type="spellStart"/>
            <w:r w:rsidR="00FA4885" w:rsidRPr="00221B60">
              <w:rPr>
                <w:rFonts w:asciiTheme="minorHAnsi" w:hAnsiTheme="minorHAnsi"/>
                <w:color w:val="000000" w:themeColor="text1"/>
                <w:sz w:val="22"/>
                <w:szCs w:val="22"/>
              </w:rPr>
              <w:t>DeSmogBlog</w:t>
            </w:r>
            <w:proofErr w:type="spellEnd"/>
            <w:r w:rsidR="00FA4885" w:rsidRPr="00221B60">
              <w:rPr>
                <w:rFonts w:asciiTheme="minorHAnsi" w:hAnsiTheme="minorHAnsi"/>
                <w:color w:val="000000" w:themeColor="text1"/>
                <w:sz w:val="22"/>
                <w:szCs w:val="22"/>
              </w:rPr>
              <w:t>) report that he has an MA in English Literature</w:t>
            </w:r>
            <w:r w:rsidR="00521ED5" w:rsidRPr="00221B60">
              <w:rPr>
                <w:rFonts w:asciiTheme="minorHAnsi" w:hAnsiTheme="minorHAnsi"/>
                <w:color w:val="000000" w:themeColor="text1"/>
                <w:sz w:val="22"/>
                <w:szCs w:val="22"/>
              </w:rPr>
              <w:t xml:space="preserve"> but no s</w:t>
            </w:r>
            <w:r w:rsidR="00FA4885" w:rsidRPr="00221B60">
              <w:rPr>
                <w:rFonts w:asciiTheme="minorHAnsi" w:hAnsiTheme="minorHAnsi"/>
                <w:color w:val="000000" w:themeColor="text1"/>
                <w:sz w:val="22"/>
                <w:szCs w:val="22"/>
              </w:rPr>
              <w:t xml:space="preserve">cience qualifications. He does not claim </w:t>
            </w:r>
            <w:r w:rsidR="00521ED5" w:rsidRPr="00221B60">
              <w:rPr>
                <w:rFonts w:asciiTheme="minorHAnsi" w:hAnsiTheme="minorHAnsi"/>
                <w:color w:val="000000" w:themeColor="text1"/>
                <w:sz w:val="22"/>
                <w:szCs w:val="22"/>
              </w:rPr>
              <w:t>s</w:t>
            </w:r>
            <w:r w:rsidR="00FA4885" w:rsidRPr="00221B60">
              <w:rPr>
                <w:rFonts w:asciiTheme="minorHAnsi" w:hAnsiTheme="minorHAnsi"/>
                <w:color w:val="000000" w:themeColor="text1"/>
                <w:sz w:val="22"/>
                <w:szCs w:val="22"/>
              </w:rPr>
              <w:t>cience qualifications.</w:t>
            </w:r>
            <w:r w:rsidR="00FA4885" w:rsidRPr="00221B60">
              <w:rPr>
                <w:rFonts w:asciiTheme="minorHAnsi" w:hAnsiTheme="minorHAnsi"/>
                <w:b/>
                <w:bCs/>
                <w:sz w:val="22"/>
                <w:szCs w:val="22"/>
              </w:rPr>
              <w:t xml:space="preserve"> </w:t>
            </w:r>
          </w:p>
          <w:p w14:paraId="02CEEECE" w14:textId="77777777" w:rsidR="00521ED5" w:rsidRPr="00221B60" w:rsidRDefault="00521ED5" w:rsidP="00A458A4">
            <w:pPr>
              <w:pStyle w:val="NormalWeb"/>
              <w:spacing w:before="60" w:beforeAutospacing="0" w:after="0" w:afterAutospacing="0"/>
              <w:rPr>
                <w:rFonts w:asciiTheme="minorHAnsi" w:hAnsiTheme="minorHAnsi"/>
                <w:sz w:val="22"/>
                <w:szCs w:val="22"/>
              </w:rPr>
            </w:pPr>
            <w:r w:rsidRPr="00221B60">
              <w:rPr>
                <w:rFonts w:asciiTheme="minorHAnsi" w:hAnsiTheme="minorHAnsi"/>
                <w:color w:val="000000" w:themeColor="text1"/>
                <w:sz w:val="22"/>
                <w:szCs w:val="22"/>
              </w:rPr>
              <w:t xml:space="preserve">The </w:t>
            </w:r>
            <w:proofErr w:type="gramStart"/>
            <w:r w:rsidRPr="00221B60">
              <w:rPr>
                <w:rFonts w:asciiTheme="minorHAnsi" w:hAnsiTheme="minorHAnsi"/>
                <w:color w:val="000000" w:themeColor="text1"/>
                <w:sz w:val="22"/>
                <w:szCs w:val="22"/>
              </w:rPr>
              <w:t>widely respected</w:t>
            </w:r>
            <w:proofErr w:type="gramEnd"/>
            <w:r w:rsidRPr="00221B60">
              <w:rPr>
                <w:rFonts w:asciiTheme="minorHAnsi" w:hAnsiTheme="minorHAnsi"/>
                <w:color w:val="000000" w:themeColor="text1"/>
                <w:sz w:val="22"/>
                <w:szCs w:val="22"/>
              </w:rPr>
              <w:t xml:space="preserve"> website climatefeedback.org which asks highly qualified climate change scientists to “</w:t>
            </w:r>
            <w:r w:rsidRPr="00221B60">
              <w:rPr>
                <w:rFonts w:asciiTheme="minorHAnsi" w:hAnsiTheme="minorHAnsi"/>
                <w:sz w:val="22"/>
                <w:szCs w:val="22"/>
              </w:rPr>
              <w:t>evaluate articles and provide a credibility score based on accuracy, logic, objectivity, and factual precision; giving readers an overall guide to the scientific credibility of the article” consistently scores his climate change articles as having very low scientific credibility and his claims as inaccurate or unsupported.</w:t>
            </w:r>
            <w:r w:rsidR="00140A9E" w:rsidRPr="00221B60">
              <w:rPr>
                <w:rFonts w:asciiTheme="minorHAnsi" w:hAnsiTheme="minorHAnsi"/>
                <w:color w:val="000000" w:themeColor="text1"/>
                <w:sz w:val="22"/>
                <w:szCs w:val="22"/>
              </w:rPr>
              <w:t xml:space="preserve"> </w:t>
            </w:r>
            <w:sdt>
              <w:sdtPr>
                <w:rPr>
                  <w:rFonts w:asciiTheme="minorHAnsi" w:hAnsiTheme="minorHAnsi"/>
                  <w:color w:val="000000" w:themeColor="text1"/>
                  <w:sz w:val="22"/>
                  <w:szCs w:val="22"/>
                </w:rPr>
                <w:id w:val="-263842908"/>
                <w:citation/>
              </w:sdtPr>
              <w:sdtEndPr/>
              <w:sdtContent>
                <w:r w:rsidR="00140A9E" w:rsidRPr="00221B60">
                  <w:rPr>
                    <w:rFonts w:asciiTheme="minorHAnsi" w:hAnsiTheme="minorHAnsi"/>
                    <w:color w:val="000000" w:themeColor="text1"/>
                    <w:sz w:val="22"/>
                    <w:szCs w:val="22"/>
                  </w:rPr>
                  <w:fldChar w:fldCharType="begin"/>
                </w:r>
                <w:r w:rsidR="00140A9E" w:rsidRPr="00221B60">
                  <w:rPr>
                    <w:rFonts w:asciiTheme="minorHAnsi" w:hAnsiTheme="minorHAnsi"/>
                    <w:color w:val="000000" w:themeColor="text1"/>
                    <w:sz w:val="22"/>
                    <w:szCs w:val="22"/>
                  </w:rPr>
                  <w:instrText xml:space="preserve"> CITATION Cli18 \l 2057 </w:instrText>
                </w:r>
                <w:r w:rsidR="00140A9E" w:rsidRPr="00221B60">
                  <w:rPr>
                    <w:rFonts w:asciiTheme="minorHAnsi" w:hAnsiTheme="minorHAnsi"/>
                    <w:color w:val="000000" w:themeColor="text1"/>
                    <w:sz w:val="22"/>
                    <w:szCs w:val="22"/>
                  </w:rPr>
                  <w:fldChar w:fldCharType="separate"/>
                </w:r>
                <w:r w:rsidR="00140A9E" w:rsidRPr="00221B60">
                  <w:rPr>
                    <w:rFonts w:asciiTheme="minorHAnsi" w:hAnsiTheme="minorHAnsi"/>
                    <w:noProof/>
                    <w:color w:val="000000" w:themeColor="text1"/>
                    <w:sz w:val="22"/>
                    <w:szCs w:val="22"/>
                  </w:rPr>
                  <w:t>(Climate Feedback, 2018)</w:t>
                </w:r>
                <w:r w:rsidR="00140A9E" w:rsidRPr="00221B60">
                  <w:rPr>
                    <w:rFonts w:asciiTheme="minorHAnsi" w:hAnsiTheme="minorHAnsi"/>
                    <w:color w:val="000000" w:themeColor="text1"/>
                    <w:sz w:val="22"/>
                    <w:szCs w:val="22"/>
                  </w:rPr>
                  <w:fldChar w:fldCharType="end"/>
                </w:r>
              </w:sdtContent>
            </w:sdt>
          </w:p>
          <w:p w14:paraId="57AC08E9" w14:textId="77777777" w:rsidR="00521ED5" w:rsidRPr="00221B60" w:rsidRDefault="00521ED5" w:rsidP="00A458A4">
            <w:pPr>
              <w:pStyle w:val="NormalWeb"/>
              <w:spacing w:before="60" w:beforeAutospacing="0" w:after="0" w:afterAutospacing="0"/>
              <w:rPr>
                <w:rFonts w:asciiTheme="minorHAnsi" w:hAnsiTheme="minorHAnsi"/>
                <w:sz w:val="22"/>
                <w:szCs w:val="22"/>
              </w:rPr>
            </w:pPr>
            <w:r w:rsidRPr="00221B60">
              <w:rPr>
                <w:rFonts w:asciiTheme="minorHAnsi" w:hAnsiTheme="minorHAnsi"/>
                <w:sz w:val="22"/>
                <w:szCs w:val="22"/>
              </w:rPr>
              <w:t xml:space="preserve">The publisher, Breitbart, is described on Media bias/ Fact Check as </w:t>
            </w:r>
            <w:r w:rsidR="00140A9E" w:rsidRPr="00221B60">
              <w:rPr>
                <w:rFonts w:asciiTheme="minorHAnsi" w:hAnsiTheme="minorHAnsi"/>
                <w:sz w:val="22"/>
                <w:szCs w:val="22"/>
              </w:rPr>
              <w:t>“Questionable based on extreme right wing bias and publication of numerous false claims”</w:t>
            </w:r>
            <w:r w:rsidRPr="00221B60">
              <w:rPr>
                <w:rFonts w:asciiTheme="minorHAnsi" w:hAnsiTheme="minorHAnsi"/>
                <w:sz w:val="22"/>
                <w:szCs w:val="22"/>
              </w:rPr>
              <w:t xml:space="preserve"> </w:t>
            </w:r>
            <w:sdt>
              <w:sdtPr>
                <w:rPr>
                  <w:rFonts w:asciiTheme="minorHAnsi" w:hAnsiTheme="minorHAnsi"/>
                  <w:sz w:val="22"/>
                  <w:szCs w:val="22"/>
                </w:rPr>
                <w:id w:val="566612567"/>
                <w:citation/>
              </w:sdtPr>
              <w:sdtEndPr/>
              <w:sdtContent>
                <w:r w:rsidRPr="00221B60">
                  <w:rPr>
                    <w:rFonts w:asciiTheme="minorHAnsi" w:hAnsiTheme="minorHAnsi"/>
                    <w:sz w:val="22"/>
                    <w:szCs w:val="22"/>
                  </w:rPr>
                  <w:fldChar w:fldCharType="begin"/>
                </w:r>
                <w:r w:rsidRPr="00221B60">
                  <w:rPr>
                    <w:rFonts w:asciiTheme="minorHAnsi" w:hAnsiTheme="minorHAnsi"/>
                    <w:sz w:val="22"/>
                    <w:szCs w:val="22"/>
                  </w:rPr>
                  <w:instrText xml:space="preserve"> CITATION Hui18 \l 2057 </w:instrText>
                </w:r>
                <w:r w:rsidRPr="00221B60">
                  <w:rPr>
                    <w:rFonts w:asciiTheme="minorHAnsi" w:hAnsiTheme="minorHAnsi"/>
                    <w:sz w:val="22"/>
                    <w:szCs w:val="22"/>
                  </w:rPr>
                  <w:fldChar w:fldCharType="separate"/>
                </w:r>
                <w:r w:rsidRPr="00221B60">
                  <w:rPr>
                    <w:rFonts w:asciiTheme="minorHAnsi" w:hAnsiTheme="minorHAnsi"/>
                    <w:noProof/>
                    <w:sz w:val="22"/>
                    <w:szCs w:val="22"/>
                  </w:rPr>
                  <w:t>(Huitsing, 2018)</w:t>
                </w:r>
                <w:r w:rsidRPr="00221B60">
                  <w:rPr>
                    <w:rFonts w:asciiTheme="minorHAnsi" w:hAnsiTheme="minorHAnsi"/>
                    <w:sz w:val="22"/>
                    <w:szCs w:val="22"/>
                  </w:rPr>
                  <w:fldChar w:fldCharType="end"/>
                </w:r>
              </w:sdtContent>
            </w:sdt>
            <w:r w:rsidR="00140A9E" w:rsidRPr="00221B60">
              <w:rPr>
                <w:rFonts w:asciiTheme="minorHAnsi" w:hAnsiTheme="minorHAnsi"/>
                <w:sz w:val="22"/>
                <w:szCs w:val="22"/>
              </w:rPr>
              <w:t xml:space="preserve"> and also has poor ratings on climatefeedback.org.</w:t>
            </w:r>
          </w:p>
          <w:p w14:paraId="7DDEB5B3" w14:textId="77777777" w:rsidR="00140A9E" w:rsidRPr="00221B60" w:rsidRDefault="00140A9E" w:rsidP="00A458A4">
            <w:pPr>
              <w:pStyle w:val="NormalWeb"/>
              <w:spacing w:before="60" w:beforeAutospacing="0" w:after="0" w:afterAutospacing="0"/>
              <w:rPr>
                <w:rFonts w:asciiTheme="minorHAnsi" w:hAnsiTheme="minorHAnsi"/>
                <w:b/>
                <w:color w:val="000000" w:themeColor="text1"/>
                <w:sz w:val="22"/>
                <w:szCs w:val="22"/>
              </w:rPr>
            </w:pPr>
            <w:r w:rsidRPr="00221B60">
              <w:rPr>
                <w:rFonts w:asciiTheme="minorHAnsi" w:hAnsiTheme="minorHAnsi"/>
                <w:sz w:val="22"/>
                <w:szCs w:val="22"/>
              </w:rPr>
              <w:t xml:space="preserve">I therefore conclude that </w:t>
            </w:r>
            <w:r w:rsidRPr="00221B60">
              <w:rPr>
                <w:rFonts w:asciiTheme="minorHAnsi" w:hAnsiTheme="minorHAnsi"/>
                <w:b/>
                <w:sz w:val="22"/>
                <w:szCs w:val="22"/>
              </w:rPr>
              <w:t>there is evidence that the author or the organisation has a history of being misleading on this topic.</w:t>
            </w:r>
          </w:p>
        </w:tc>
        <w:tc>
          <w:tcPr>
            <w:tcW w:w="675" w:type="dxa"/>
            <w:vAlign w:val="center"/>
          </w:tcPr>
          <w:p w14:paraId="63ED89D0" w14:textId="77777777" w:rsidR="000C7DD6" w:rsidRPr="00EF0F96" w:rsidRDefault="00521ED5" w:rsidP="00140A9E">
            <w:pPr>
              <w:jc w:val="center"/>
              <w:rPr>
                <w:color w:val="000000" w:themeColor="text1"/>
              </w:rPr>
            </w:pPr>
            <w:r>
              <w:rPr>
                <w:color w:val="000000" w:themeColor="text1"/>
              </w:rPr>
              <w:t>0</w:t>
            </w:r>
          </w:p>
        </w:tc>
      </w:tr>
      <w:tr w:rsidR="000C7DD6" w14:paraId="28D91C8A" w14:textId="77777777" w:rsidTr="00C96555">
        <w:tc>
          <w:tcPr>
            <w:tcW w:w="1404" w:type="dxa"/>
            <w:shd w:val="clear" w:color="auto" w:fill="F7D5CD"/>
          </w:tcPr>
          <w:p w14:paraId="1096FF66" w14:textId="77777777" w:rsidR="000C7DD6" w:rsidRPr="00EF0F96" w:rsidRDefault="000C7DD6" w:rsidP="000C7DD6">
            <w:pPr>
              <w:rPr>
                <w:b/>
                <w:color w:val="D80C31"/>
                <w:sz w:val="28"/>
                <w:szCs w:val="28"/>
              </w:rPr>
            </w:pPr>
            <w:r w:rsidRPr="00EF0F96">
              <w:rPr>
                <w:b/>
                <w:color w:val="D80C31"/>
                <w:sz w:val="28"/>
                <w:szCs w:val="28"/>
              </w:rPr>
              <w:t>Accuracy</w:t>
            </w:r>
          </w:p>
        </w:tc>
        <w:tc>
          <w:tcPr>
            <w:tcW w:w="7663" w:type="dxa"/>
          </w:tcPr>
          <w:p w14:paraId="0BD0AC92" w14:textId="77777777" w:rsidR="000C7DD6" w:rsidRPr="00221B60" w:rsidRDefault="00140A9E" w:rsidP="00A458A4">
            <w:pPr>
              <w:spacing w:before="60"/>
              <w:rPr>
                <w:color w:val="000000" w:themeColor="text1"/>
              </w:rPr>
            </w:pPr>
            <w:r w:rsidRPr="00221B60">
              <w:rPr>
                <w:color w:val="000000" w:themeColor="text1"/>
              </w:rPr>
              <w:t>The seven climate scientists who reviewed the article for climatefeedback.org claim that “</w:t>
            </w:r>
            <w:r w:rsidRPr="00221B60">
              <w:t xml:space="preserve">found that its claims are false and misleading. Data are indeed adjusted to accurately account for things like changes in the instruments used to make measurements or the relocation of weather stations. However, the impact of these adjustments on the global temperature record is actually small, and the warming trend of the last century would appear to be </w:t>
            </w:r>
            <w:r w:rsidRPr="00221B60">
              <w:rPr>
                <w:rStyle w:val="Emphasis"/>
              </w:rPr>
              <w:t>larger</w:t>
            </w:r>
            <w:r w:rsidRPr="00221B60">
              <w:t xml:space="preserve"> without the adjustments, in contradiction with the claims in the Breitbart article.</w:t>
            </w:r>
            <w:r w:rsidRPr="00221B60">
              <w:rPr>
                <w:color w:val="000000" w:themeColor="text1"/>
              </w:rPr>
              <w:t xml:space="preserve">” </w:t>
            </w:r>
            <w:sdt>
              <w:sdtPr>
                <w:rPr>
                  <w:color w:val="000000" w:themeColor="text1"/>
                </w:rPr>
                <w:id w:val="-1872294003"/>
                <w:citation/>
              </w:sdtPr>
              <w:sdtEndPr/>
              <w:sdtContent>
                <w:r w:rsidRPr="00221B60">
                  <w:rPr>
                    <w:color w:val="000000" w:themeColor="text1"/>
                  </w:rPr>
                  <w:fldChar w:fldCharType="begin"/>
                </w:r>
                <w:r w:rsidRPr="00221B60">
                  <w:rPr>
                    <w:color w:val="000000" w:themeColor="text1"/>
                  </w:rPr>
                  <w:instrText xml:space="preserve"> CITATION Joh17 \l 2057 </w:instrText>
                </w:r>
                <w:r w:rsidRPr="00221B60">
                  <w:rPr>
                    <w:color w:val="000000" w:themeColor="text1"/>
                  </w:rPr>
                  <w:fldChar w:fldCharType="separate"/>
                </w:r>
                <w:r w:rsidRPr="00221B60">
                  <w:rPr>
                    <w:noProof/>
                    <w:color w:val="000000" w:themeColor="text1"/>
                  </w:rPr>
                  <w:t>(Johnson, 2017)</w:t>
                </w:r>
                <w:r w:rsidRPr="00221B60">
                  <w:rPr>
                    <w:color w:val="000000" w:themeColor="text1"/>
                  </w:rPr>
                  <w:fldChar w:fldCharType="end"/>
                </w:r>
              </w:sdtContent>
            </w:sdt>
          </w:p>
          <w:p w14:paraId="5F791F93" w14:textId="77777777" w:rsidR="00140A9E" w:rsidRPr="00221B60" w:rsidRDefault="00140A9E" w:rsidP="00A458A4">
            <w:pPr>
              <w:spacing w:before="60"/>
              <w:rPr>
                <w:color w:val="000000" w:themeColor="text1"/>
              </w:rPr>
            </w:pPr>
            <w:r w:rsidRPr="00221B60">
              <w:rPr>
                <w:color w:val="000000" w:themeColor="text1"/>
              </w:rPr>
              <w:t xml:space="preserve">There is one link to a </w:t>
            </w:r>
            <w:r w:rsidR="00093685" w:rsidRPr="00221B60">
              <w:rPr>
                <w:color w:val="000000" w:themeColor="text1"/>
              </w:rPr>
              <w:t xml:space="preserve">peer-reviewed </w:t>
            </w:r>
            <w:r w:rsidRPr="00221B60">
              <w:rPr>
                <w:color w:val="000000" w:themeColor="text1"/>
              </w:rPr>
              <w:t>“study” in the original article, w</w:t>
            </w:r>
            <w:r w:rsidR="00093685" w:rsidRPr="00221B60">
              <w:rPr>
                <w:color w:val="000000" w:themeColor="text1"/>
              </w:rPr>
              <w:t xml:space="preserve">hich works, but it is widely reported not to be a peer reviewed study at all e.g. </w:t>
            </w:r>
            <w:sdt>
              <w:sdtPr>
                <w:rPr>
                  <w:color w:val="000000" w:themeColor="text1"/>
                </w:rPr>
                <w:id w:val="-1953932529"/>
                <w:citation/>
              </w:sdtPr>
              <w:sdtEndPr/>
              <w:sdtContent>
                <w:r w:rsidR="00093685" w:rsidRPr="00221B60">
                  <w:rPr>
                    <w:color w:val="000000" w:themeColor="text1"/>
                  </w:rPr>
                  <w:fldChar w:fldCharType="begin"/>
                </w:r>
                <w:r w:rsidR="00093685" w:rsidRPr="00221B60">
                  <w:rPr>
                    <w:color w:val="000000" w:themeColor="text1"/>
                  </w:rPr>
                  <w:instrText xml:space="preserve"> CITATION Kas17 \l 2057 </w:instrText>
                </w:r>
                <w:r w:rsidR="00093685" w:rsidRPr="00221B60">
                  <w:rPr>
                    <w:color w:val="000000" w:themeColor="text1"/>
                  </w:rPr>
                  <w:fldChar w:fldCharType="separate"/>
                </w:r>
                <w:r w:rsidR="00093685" w:rsidRPr="00221B60">
                  <w:rPr>
                    <w:noProof/>
                    <w:color w:val="000000" w:themeColor="text1"/>
                  </w:rPr>
                  <w:t>(Kasprak, 2017)</w:t>
                </w:r>
                <w:r w:rsidR="00093685" w:rsidRPr="00221B60">
                  <w:rPr>
                    <w:color w:val="000000" w:themeColor="text1"/>
                  </w:rPr>
                  <w:fldChar w:fldCharType="end"/>
                </w:r>
              </w:sdtContent>
            </w:sdt>
            <w:r w:rsidR="00093685" w:rsidRPr="00221B60">
              <w:rPr>
                <w:color w:val="000000" w:themeColor="text1"/>
              </w:rPr>
              <w:t>. You could possibly give this article a “1” for citing a source, but I have given it “0” because that source is deliberately misleading.</w:t>
            </w:r>
          </w:p>
        </w:tc>
        <w:tc>
          <w:tcPr>
            <w:tcW w:w="675" w:type="dxa"/>
            <w:vAlign w:val="center"/>
          </w:tcPr>
          <w:p w14:paraId="44BD2FA1" w14:textId="77777777" w:rsidR="000C7DD6" w:rsidRPr="00EF0F96" w:rsidRDefault="00093685" w:rsidP="00140A9E">
            <w:pPr>
              <w:jc w:val="center"/>
              <w:rPr>
                <w:color w:val="000000" w:themeColor="text1"/>
              </w:rPr>
            </w:pPr>
            <w:r>
              <w:rPr>
                <w:color w:val="000000" w:themeColor="text1"/>
              </w:rPr>
              <w:t>0</w:t>
            </w:r>
          </w:p>
        </w:tc>
      </w:tr>
      <w:tr w:rsidR="000C7DD6" w14:paraId="43EFC42F" w14:textId="77777777" w:rsidTr="00C96555">
        <w:tc>
          <w:tcPr>
            <w:tcW w:w="1404" w:type="dxa"/>
            <w:shd w:val="clear" w:color="auto" w:fill="F7D5CD"/>
          </w:tcPr>
          <w:p w14:paraId="2C28A6F0" w14:textId="77777777" w:rsidR="000C7DD6" w:rsidRPr="00EF0F96" w:rsidRDefault="000C7DD6" w:rsidP="000C7DD6">
            <w:pPr>
              <w:rPr>
                <w:b/>
                <w:color w:val="D80C31"/>
                <w:sz w:val="28"/>
                <w:szCs w:val="28"/>
              </w:rPr>
            </w:pPr>
            <w:r w:rsidRPr="00EF0F96">
              <w:rPr>
                <w:b/>
                <w:color w:val="D80C31"/>
                <w:sz w:val="28"/>
                <w:szCs w:val="28"/>
              </w:rPr>
              <w:t>Purpose</w:t>
            </w:r>
          </w:p>
        </w:tc>
        <w:tc>
          <w:tcPr>
            <w:tcW w:w="7663" w:type="dxa"/>
          </w:tcPr>
          <w:p w14:paraId="2E98FFA2" w14:textId="77777777" w:rsidR="000C7DD6" w:rsidRPr="00221B60" w:rsidRDefault="00093685" w:rsidP="00A458A4">
            <w:pPr>
              <w:spacing w:before="60"/>
              <w:rPr>
                <w:color w:val="000000" w:themeColor="text1"/>
              </w:rPr>
            </w:pPr>
            <w:r w:rsidRPr="00221B60">
              <w:rPr>
                <w:color w:val="000000" w:themeColor="text1"/>
              </w:rPr>
              <w:t>The page is clearly promoting the idea that climate change scientists are lying to the public, and doing so in a misleading way. Any site that describes “</w:t>
            </w:r>
            <w:r w:rsidRPr="00221B60">
              <w:t>NASA, NOAA, and the UK Met Office” as “alarmist organisations” clearly has a strong agenda, and the author and the organisation have been shown to have a strong bias.</w:t>
            </w:r>
          </w:p>
        </w:tc>
        <w:tc>
          <w:tcPr>
            <w:tcW w:w="675" w:type="dxa"/>
            <w:vAlign w:val="center"/>
          </w:tcPr>
          <w:p w14:paraId="3E93B767" w14:textId="77777777" w:rsidR="000C7DD6" w:rsidRPr="00EF0F96" w:rsidRDefault="00093685" w:rsidP="00140A9E">
            <w:pPr>
              <w:jc w:val="center"/>
              <w:rPr>
                <w:color w:val="000000" w:themeColor="text1"/>
              </w:rPr>
            </w:pPr>
            <w:r>
              <w:rPr>
                <w:color w:val="000000" w:themeColor="text1"/>
              </w:rPr>
              <w:t>0</w:t>
            </w:r>
          </w:p>
        </w:tc>
      </w:tr>
      <w:tr w:rsidR="000C7DD6" w14:paraId="61A93F49" w14:textId="77777777" w:rsidTr="00C96555">
        <w:tc>
          <w:tcPr>
            <w:tcW w:w="1404" w:type="dxa"/>
            <w:shd w:val="clear" w:color="auto" w:fill="F7D5CD"/>
          </w:tcPr>
          <w:p w14:paraId="604609C7" w14:textId="77777777" w:rsidR="000C7DD6" w:rsidRPr="00EF0F96" w:rsidRDefault="000C7DD6" w:rsidP="000C7DD6">
            <w:pPr>
              <w:rPr>
                <w:b/>
                <w:color w:val="D80C31"/>
                <w:sz w:val="28"/>
                <w:szCs w:val="28"/>
              </w:rPr>
            </w:pPr>
            <w:r w:rsidRPr="00EF0F96">
              <w:rPr>
                <w:b/>
                <w:color w:val="D80C31"/>
                <w:sz w:val="28"/>
                <w:szCs w:val="28"/>
              </w:rPr>
              <w:t>Total</w:t>
            </w:r>
            <w:r w:rsidR="00C30154">
              <w:rPr>
                <w:b/>
                <w:color w:val="D80C31"/>
                <w:sz w:val="28"/>
                <w:szCs w:val="28"/>
              </w:rPr>
              <w:t xml:space="preserve"> /15</w:t>
            </w:r>
          </w:p>
        </w:tc>
        <w:tc>
          <w:tcPr>
            <w:tcW w:w="7663" w:type="dxa"/>
          </w:tcPr>
          <w:p w14:paraId="79F1F4CD" w14:textId="77777777" w:rsidR="000C7DD6" w:rsidRPr="00EF0F96" w:rsidRDefault="000C7DD6" w:rsidP="000C7DD6">
            <w:pPr>
              <w:rPr>
                <w:color w:val="000000" w:themeColor="text1"/>
              </w:rPr>
            </w:pPr>
          </w:p>
        </w:tc>
        <w:tc>
          <w:tcPr>
            <w:tcW w:w="675" w:type="dxa"/>
            <w:vAlign w:val="center"/>
          </w:tcPr>
          <w:p w14:paraId="524950B0" w14:textId="77777777" w:rsidR="000C7DD6" w:rsidRPr="00C96555" w:rsidRDefault="00C96555" w:rsidP="00140A9E">
            <w:pPr>
              <w:jc w:val="center"/>
              <w:rPr>
                <w:b/>
                <w:color w:val="000000" w:themeColor="text1"/>
              </w:rPr>
            </w:pPr>
            <w:r w:rsidRPr="00C96555">
              <w:rPr>
                <w:b/>
                <w:color w:val="000000" w:themeColor="text1"/>
              </w:rPr>
              <w:t>5</w:t>
            </w:r>
          </w:p>
        </w:tc>
      </w:tr>
    </w:tbl>
    <w:p w14:paraId="34EDBB12" w14:textId="77777777" w:rsidR="00221B60" w:rsidRDefault="00221B60" w:rsidP="00C96555">
      <w:pPr>
        <w:spacing w:line="240" w:lineRule="auto"/>
        <w:rPr>
          <w:b/>
          <w:color w:val="D80C31"/>
          <w:sz w:val="28"/>
          <w:szCs w:val="28"/>
        </w:rPr>
      </w:pPr>
    </w:p>
    <w:p w14:paraId="1F2E7C6E" w14:textId="77777777" w:rsidR="000C7DD6" w:rsidRDefault="00C96555" w:rsidP="00C96555">
      <w:pPr>
        <w:spacing w:line="240" w:lineRule="auto"/>
        <w:rPr>
          <w:b/>
          <w:color w:val="D80C31"/>
          <w:sz w:val="28"/>
          <w:szCs w:val="28"/>
        </w:rPr>
      </w:pPr>
      <w:r w:rsidRPr="00C96555">
        <w:rPr>
          <w:b/>
          <w:color w:val="D80C31"/>
          <w:sz w:val="28"/>
          <w:szCs w:val="28"/>
        </w:rPr>
        <w:t>Conclusion</w:t>
      </w:r>
    </w:p>
    <w:p w14:paraId="55684819" w14:textId="77777777" w:rsidR="00221B60" w:rsidRDefault="00221B60" w:rsidP="00C96555">
      <w:pPr>
        <w:rPr>
          <w:color w:val="000000" w:themeColor="text1"/>
        </w:rPr>
      </w:pPr>
      <w:r w:rsidRPr="00221B60">
        <w:rPr>
          <w:color w:val="000000" w:themeColor="text1"/>
        </w:rPr>
        <w:t xml:space="preserve">This site only managed </w:t>
      </w:r>
      <w:r>
        <w:rPr>
          <w:color w:val="000000" w:themeColor="text1"/>
        </w:rPr>
        <w:t xml:space="preserve">to score </w:t>
      </w:r>
      <w:r w:rsidR="00C30154">
        <w:rPr>
          <w:color w:val="000000" w:themeColor="text1"/>
        </w:rPr>
        <w:t xml:space="preserve">a dismal </w:t>
      </w:r>
      <w:r>
        <w:rPr>
          <w:color w:val="000000" w:themeColor="text1"/>
        </w:rPr>
        <w:t>5/15 despite being very recent and highly relevant. It scored nothing for Authority, Accuracy and Purpose and should be treated with extreme caution and only as an example of a particular point of view. It is not to be trusted for factual information.</w:t>
      </w:r>
      <w:bookmarkStart w:id="0" w:name="_GoBack"/>
      <w:bookmarkEnd w:id="0"/>
    </w:p>
    <w:p w14:paraId="1CA2D381" w14:textId="77777777" w:rsidR="00221B60" w:rsidRDefault="00221B60" w:rsidP="00C96555">
      <w:pPr>
        <w:rPr>
          <w:color w:val="000000" w:themeColor="text1"/>
        </w:rPr>
      </w:pPr>
    </w:p>
    <w:p w14:paraId="2D98CF56" w14:textId="77777777" w:rsidR="00221B60" w:rsidRDefault="002C1FD2">
      <w:pPr>
        <w:spacing w:after="160"/>
        <w:rPr>
          <w:color w:val="000000" w:themeColor="text1"/>
        </w:rPr>
      </w:pPr>
      <w:r>
        <w:rPr>
          <w:noProof/>
          <w:color w:val="000000" w:themeColor="text1"/>
          <w:lang w:eastAsia="en-GB"/>
        </w:rPr>
        <mc:AlternateContent>
          <mc:Choice Requires="wps">
            <w:drawing>
              <wp:anchor distT="0" distB="0" distL="114300" distR="114300" simplePos="0" relativeHeight="251659264" behindDoc="0" locked="0" layoutInCell="1" allowOverlap="1" wp14:anchorId="47E12CCF" wp14:editId="2480DE0A">
                <wp:simplePos x="0" y="0"/>
                <wp:positionH relativeFrom="column">
                  <wp:posOffset>-150495</wp:posOffset>
                </wp:positionH>
                <wp:positionV relativeFrom="page">
                  <wp:posOffset>9664700</wp:posOffset>
                </wp:positionV>
                <wp:extent cx="6578600" cy="279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578600" cy="279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F334DF" w14:textId="77777777" w:rsidR="002C1FD2" w:rsidRDefault="002C1FD2">
                            <w:hyperlink r:id="rId11" w:history="1">
                              <w:r>
                                <w:rPr>
                                  <w:rStyle w:val="Hyperlink"/>
                                  <w:sz w:val="15"/>
                                  <w:szCs w:val="15"/>
                                </w:rPr>
                                <w:t>Sample CRAAP Test with Commentary</w:t>
                              </w:r>
                            </w:hyperlink>
                            <w:r>
                              <w:rPr>
                                <w:rFonts w:ascii="Calibri" w:hAnsi="Calibri"/>
                                <w:sz w:val="15"/>
                                <w:szCs w:val="15"/>
                              </w:rPr>
                              <w:t xml:space="preserve"> by </w:t>
                            </w:r>
                            <w:hyperlink r:id="rId12" w:history="1">
                              <w:r>
                                <w:rPr>
                                  <w:rStyle w:val="Hyperlink"/>
                                  <w:sz w:val="15"/>
                                  <w:szCs w:val="15"/>
                                </w:rPr>
                                <w:t>Oakham School</w:t>
                              </w:r>
                            </w:hyperlink>
                            <w:r>
                              <w:rPr>
                                <w:rFonts w:ascii="Calibri" w:hAnsi="Calibri"/>
                                <w:sz w:val="15"/>
                                <w:szCs w:val="15"/>
                              </w:rPr>
                              <w:t xml:space="preserve"> is licensed under a </w:t>
                            </w:r>
                            <w:hyperlink r:id="rId13" w:history="1">
                              <w:r>
                                <w:rPr>
                                  <w:rStyle w:val="Hyperlink"/>
                                  <w:sz w:val="15"/>
                                  <w:szCs w:val="15"/>
                                </w:rPr>
                                <w:t>Creative Commons Attribution-NonCommercial-ShareAlike 4.0 International License</w:t>
                              </w:r>
                            </w:hyperlink>
                            <w:r>
                              <w:rPr>
                                <w:rFonts w:ascii="Calibri" w:hAnsi="Calibri"/>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12CCF" id="_x0000_t202" coordsize="21600,21600" o:spt="202" path="m0,0l0,21600,21600,21600,21600,0xe">
                <v:stroke joinstyle="miter"/>
                <v:path gradientshapeok="t" o:connecttype="rect"/>
              </v:shapetype>
              <v:shape id="Text Box 1" o:spid="_x0000_s1026" type="#_x0000_t202" style="position:absolute;margin-left:-11.85pt;margin-top:761pt;width:518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" filled="f" stroked="f">
                <v:textbox>
                  <w:txbxContent>
                    <w:p w14:paraId="56F334DF" w14:textId="77777777" w:rsidR="002C1FD2" w:rsidRDefault="002C1FD2">
                      <w:hyperlink r:id="rId14" w:history="1">
                        <w:r>
                          <w:rPr>
                            <w:rStyle w:val="Hyperlink"/>
                            <w:sz w:val="15"/>
                            <w:szCs w:val="15"/>
                          </w:rPr>
                          <w:t>Sample CRAAP Test with Commentary</w:t>
                        </w:r>
                      </w:hyperlink>
                      <w:r>
                        <w:rPr>
                          <w:rFonts w:ascii="Calibri" w:hAnsi="Calibri"/>
                          <w:sz w:val="15"/>
                          <w:szCs w:val="15"/>
                        </w:rPr>
                        <w:t xml:space="preserve"> by </w:t>
                      </w:r>
                      <w:hyperlink r:id="rId15" w:history="1">
                        <w:r>
                          <w:rPr>
                            <w:rStyle w:val="Hyperlink"/>
                            <w:sz w:val="15"/>
                            <w:szCs w:val="15"/>
                          </w:rPr>
                          <w:t>Oakham School</w:t>
                        </w:r>
                      </w:hyperlink>
                      <w:r>
                        <w:rPr>
                          <w:rFonts w:ascii="Calibri" w:hAnsi="Calibri"/>
                          <w:sz w:val="15"/>
                          <w:szCs w:val="15"/>
                        </w:rPr>
                        <w:t xml:space="preserve"> is licensed under a </w:t>
                      </w:r>
                      <w:hyperlink r:id="rId16" w:history="1">
                        <w:r>
                          <w:rPr>
                            <w:rStyle w:val="Hyperlink"/>
                            <w:sz w:val="15"/>
                            <w:szCs w:val="15"/>
                          </w:rPr>
                          <w:t>Creative Commons Attribution-NonCommercial-ShareAlike 4.0 International License</w:t>
                        </w:r>
                      </w:hyperlink>
                      <w:r>
                        <w:rPr>
                          <w:rFonts w:ascii="Calibri" w:hAnsi="Calibri"/>
                          <w:sz w:val="15"/>
                          <w:szCs w:val="15"/>
                        </w:rPr>
                        <w:t>.</w:t>
                      </w:r>
                    </w:p>
                  </w:txbxContent>
                </v:textbox>
                <w10:wrap anchory="page"/>
              </v:shape>
            </w:pict>
          </mc:Fallback>
        </mc:AlternateContent>
      </w:r>
    </w:p>
    <w:sdt>
      <w:sdtPr>
        <w:rPr>
          <w:rFonts w:asciiTheme="minorHAnsi" w:eastAsiaTheme="minorHAnsi" w:hAnsiTheme="minorHAnsi" w:cstheme="minorBidi"/>
          <w:color w:val="auto"/>
          <w:sz w:val="22"/>
          <w:szCs w:val="22"/>
        </w:rPr>
        <w:id w:val="-1744793015"/>
        <w:docPartObj>
          <w:docPartGallery w:val="Bibliographies"/>
          <w:docPartUnique/>
        </w:docPartObj>
      </w:sdtPr>
      <w:sdtEndPr/>
      <w:sdtContent>
        <w:p w14:paraId="5A56D70E" w14:textId="77777777" w:rsidR="00221B60" w:rsidRDefault="00221B60">
          <w:pPr>
            <w:pStyle w:val="Heading1"/>
          </w:pPr>
          <w:r>
            <w:t>Bibliography</w:t>
          </w:r>
        </w:p>
        <w:sdt>
          <w:sdtPr>
            <w:id w:val="111145805"/>
            <w:bibliography/>
          </w:sdtPr>
          <w:sdtEndPr/>
          <w:sdtContent>
            <w:p w14:paraId="5085127F" w14:textId="77777777" w:rsidR="00221B60" w:rsidRDefault="00221B60" w:rsidP="00221B60">
              <w:pPr>
                <w:pStyle w:val="Bibliography"/>
                <w:ind w:left="720" w:hanging="720"/>
                <w:rPr>
                  <w:noProof/>
                  <w:sz w:val="24"/>
                  <w:szCs w:val="24"/>
                </w:rPr>
              </w:pPr>
              <w:r>
                <w:fldChar w:fldCharType="begin"/>
              </w:r>
              <w:r>
                <w:instrText xml:space="preserve"> BIBLIOGRAPHY </w:instrText>
              </w:r>
              <w:r>
                <w:fldChar w:fldCharType="separate"/>
              </w:r>
              <w:r>
                <w:rPr>
                  <w:noProof/>
                </w:rPr>
                <w:t xml:space="preserve">Climate Feedback. (2018, Feb 20). </w:t>
              </w:r>
              <w:r>
                <w:rPr>
                  <w:i/>
                  <w:iCs/>
                  <w:noProof/>
                </w:rPr>
                <w:t>Reviews of Articles by: James Delinpole</w:t>
              </w:r>
              <w:r>
                <w:rPr>
                  <w:noProof/>
                </w:rPr>
                <w:t>. Retrieved from ClimateFeedback.org: https://climatefeedback.org/authors/james-delingpole/</w:t>
              </w:r>
            </w:p>
            <w:p w14:paraId="1C2366E2" w14:textId="77777777" w:rsidR="00221B60" w:rsidRDefault="00221B60" w:rsidP="00221B60">
              <w:pPr>
                <w:pStyle w:val="Bibliography"/>
                <w:ind w:left="720" w:hanging="720"/>
                <w:rPr>
                  <w:noProof/>
                </w:rPr>
              </w:pPr>
              <w:r>
                <w:rPr>
                  <w:noProof/>
                </w:rPr>
                <w:t xml:space="preserve">Delingpole, J. (2017, July 9). </w:t>
              </w:r>
              <w:r>
                <w:rPr>
                  <w:i/>
                  <w:iCs/>
                  <w:noProof/>
                </w:rPr>
                <w:t>Delingpole: ‘Nearly All’ Recent Global Warming Is Fabricated, Study Finds</w:t>
              </w:r>
              <w:r>
                <w:rPr>
                  <w:noProof/>
                </w:rPr>
                <w:t>. Retrieved from Breitbart.com: https://www.breitbart.com/politics/2017/07/09/delingpole-nearly-all-recent-global-warming-is-fabricated-study-finds/</w:t>
              </w:r>
            </w:p>
            <w:p w14:paraId="152EB04A" w14:textId="77777777" w:rsidR="00221B60" w:rsidRDefault="00221B60" w:rsidP="00221B60">
              <w:pPr>
                <w:pStyle w:val="Bibliography"/>
                <w:ind w:left="720" w:hanging="720"/>
                <w:rPr>
                  <w:noProof/>
                </w:rPr>
              </w:pPr>
              <w:r>
                <w:rPr>
                  <w:noProof/>
                </w:rPr>
                <w:t xml:space="preserve">Huitsing, M. (2018, July 14). </w:t>
              </w:r>
              <w:r>
                <w:rPr>
                  <w:i/>
                  <w:iCs/>
                  <w:noProof/>
                </w:rPr>
                <w:t>Breitbart</w:t>
              </w:r>
              <w:r>
                <w:rPr>
                  <w:noProof/>
                </w:rPr>
                <w:t>. Retrieved from Media Bias/ Fact Check: https://mediabiasfactcheck.com/breitbart/</w:t>
              </w:r>
            </w:p>
            <w:p w14:paraId="3B2DC599" w14:textId="77777777" w:rsidR="00221B60" w:rsidRDefault="00221B60" w:rsidP="00221B60">
              <w:pPr>
                <w:pStyle w:val="Bibliography"/>
                <w:ind w:left="720" w:hanging="720"/>
                <w:rPr>
                  <w:noProof/>
                </w:rPr>
              </w:pPr>
              <w:r>
                <w:rPr>
                  <w:noProof/>
                </w:rPr>
                <w:t xml:space="preserve">Johnson, S. (2017, July 11). </w:t>
              </w:r>
              <w:r>
                <w:rPr>
                  <w:i/>
                  <w:iCs/>
                  <w:noProof/>
                </w:rPr>
                <w:t>Breitbart article falsely claims that measured global warming has been “fabricated'</w:t>
              </w:r>
              <w:r>
                <w:rPr>
                  <w:noProof/>
                </w:rPr>
                <w:t>. Retrieved from ClimateFeedback.org: https://climatefeedback.org/evaluation/breitbart-article-falsely-claims-measured-global-warming-fabricated-james-delingpole/</w:t>
              </w:r>
            </w:p>
            <w:p w14:paraId="660259B1" w14:textId="77777777" w:rsidR="00221B60" w:rsidRDefault="00221B60" w:rsidP="00221B60">
              <w:pPr>
                <w:pStyle w:val="Bibliography"/>
                <w:ind w:left="720" w:hanging="720"/>
                <w:rPr>
                  <w:noProof/>
                </w:rPr>
              </w:pPr>
              <w:r>
                <w:rPr>
                  <w:noProof/>
                </w:rPr>
                <w:t xml:space="preserve">Kasprak, A. (2017, July 14). </w:t>
              </w:r>
              <w:r>
                <w:rPr>
                  <w:i/>
                  <w:iCs/>
                  <w:noProof/>
                </w:rPr>
                <w:t>Peer-Reviewed Study Proves All Recent Global Warming Fabricated by Climatologists?</w:t>
              </w:r>
              <w:r>
                <w:rPr>
                  <w:noProof/>
                </w:rPr>
                <w:t xml:space="preserve"> Retrieved from Snopes.com: https://www.snopes.com/fact-check/climatology-fraud-global-warming/</w:t>
              </w:r>
            </w:p>
            <w:p w14:paraId="0337D6B6" w14:textId="77777777" w:rsidR="00221B60" w:rsidRDefault="00221B60" w:rsidP="00221B60">
              <w:r>
                <w:rPr>
                  <w:b/>
                  <w:bCs/>
                  <w:noProof/>
                </w:rPr>
                <w:fldChar w:fldCharType="end"/>
              </w:r>
            </w:p>
          </w:sdtContent>
        </w:sdt>
      </w:sdtContent>
    </w:sdt>
    <w:p w14:paraId="1034BDD1" w14:textId="77777777" w:rsidR="00221B60" w:rsidRPr="00221B60" w:rsidRDefault="00221B60" w:rsidP="00C96555">
      <w:pPr>
        <w:spacing w:line="240" w:lineRule="auto"/>
        <w:rPr>
          <w:color w:val="000000" w:themeColor="text1"/>
        </w:rPr>
      </w:pPr>
    </w:p>
    <w:p w14:paraId="5262A928" w14:textId="77777777" w:rsidR="00081466" w:rsidRPr="00F93BBF" w:rsidRDefault="00081466" w:rsidP="00081466">
      <w:pPr>
        <w:jc w:val="center"/>
        <w:rPr>
          <w:b/>
          <w:color w:val="8071FF"/>
          <w:sz w:val="28"/>
          <w:szCs w:val="28"/>
        </w:rPr>
      </w:pPr>
    </w:p>
    <w:p w14:paraId="2E005726" w14:textId="77777777" w:rsidR="00081466" w:rsidRDefault="00081466" w:rsidP="00081466">
      <w:pPr>
        <w:jc w:val="center"/>
      </w:pPr>
    </w:p>
    <w:p w14:paraId="5E1C0AB2" w14:textId="77777777" w:rsidR="00E576AE" w:rsidRPr="006A46F9" w:rsidRDefault="00E576AE" w:rsidP="006823E3">
      <w:pPr>
        <w:rPr>
          <w:sz w:val="2"/>
          <w:szCs w:val="2"/>
        </w:rPr>
      </w:pPr>
    </w:p>
    <w:sectPr w:rsidR="00E576AE" w:rsidRPr="006A46F9" w:rsidSect="001D10EF">
      <w:headerReference w:type="default" r:id="rId17"/>
      <w:footerReference w:type="default" r:id="rId18"/>
      <w:pgSz w:w="11906" w:h="16838"/>
      <w:pgMar w:top="851" w:right="1077" w:bottom="851" w:left="107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C38E3" w14:textId="77777777" w:rsidR="0014130A" w:rsidRDefault="0014130A" w:rsidP="00EB697F">
      <w:pPr>
        <w:spacing w:line="240" w:lineRule="auto"/>
      </w:pPr>
      <w:r>
        <w:separator/>
      </w:r>
    </w:p>
  </w:endnote>
  <w:endnote w:type="continuationSeparator" w:id="0">
    <w:p w14:paraId="775EFAC2" w14:textId="77777777" w:rsidR="0014130A" w:rsidRDefault="0014130A" w:rsidP="00EB69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88C5B" w14:textId="77777777" w:rsidR="00093685" w:rsidRDefault="00093685">
    <w:pPr>
      <w:pStyle w:val="Footer"/>
    </w:pPr>
    <w:r>
      <w:rPr>
        <w:noProof/>
        <w:lang w:eastAsia="en-GB"/>
      </w:rPr>
      <mc:AlternateContent>
        <mc:Choice Requires="wpg">
          <w:drawing>
            <wp:anchor distT="0" distB="0" distL="114300" distR="114300" simplePos="0" relativeHeight="251659264" behindDoc="0" locked="0" layoutInCell="1" allowOverlap="1" wp14:anchorId="69893D7C" wp14:editId="5108BACD">
              <wp:simplePos x="0" y="0"/>
              <wp:positionH relativeFrom="column">
                <wp:posOffset>3602355</wp:posOffset>
              </wp:positionH>
              <wp:positionV relativeFrom="paragraph">
                <wp:posOffset>-117475</wp:posOffset>
              </wp:positionV>
              <wp:extent cx="2444400" cy="432000"/>
              <wp:effectExtent l="0" t="0" r="0" b="6350"/>
              <wp:wrapNone/>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9" name="Group 59"/>
                      <wpg:cNvGrpSpPr/>
                      <wpg:grpSpPr>
                        <a:xfrm>
                          <a:off x="0" y="0"/>
                          <a:ext cx="8641930" cy="1528923"/>
                          <a:chOff x="0" y="0"/>
                          <a:chExt cx="8641930" cy="1528923"/>
                        </a:xfrm>
                      </wpg:grpSpPr>
                      <pic:pic xmlns:pic="http://schemas.openxmlformats.org/drawingml/2006/picture">
                        <pic:nvPicPr>
                          <pic:cNvPr id="60" name="Picture 60"/>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9" name="Picture 69"/>
                        <pic:cNvPicPr>
                          <a:picLocks noChangeAspect="1"/>
                        </pic:cNvPicPr>
                      </pic:nvPicPr>
                      <pic:blipFill rotWithShape="1">
                        <a:blip r:embed="rId7"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6D4C54F" id="Group 72" o:spid="_x0000_s1026" style="position:absolute;margin-left:283.65pt;margin-top:-9.25pt;width:192.45pt;height:34pt;z-index:251659264;mso-width-relative:margin;mso-height-relative:margin" coordsize="86419,1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">
              <o:lock v:ext="edit" aspectratio="t"/>
              <v:group id="Group 59"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">
                  <v:imagedata r:id="rId8" o:title="" cropleft="885f" cropright="1113f"/>
                  <v:path arrowok="t"/>
                </v:shape>
                <v:shape id="Picture 61"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">
                  <v:imagedata r:id="rId9" o:title="" cropleft="904f" cropright="2517f"/>
                  <v:path arrowok="t"/>
                </v:shape>
                <v:shape id="Picture 62"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">
                  <v:imagedata r:id="rId10" o:title="" cropleft="891f" cropright="3188f"/>
                  <v:path arrowok="t"/>
                </v:shape>
                <v:shape id="Picture 63"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">
                  <v:imagedata r:id="rId11" o:title="" cropleft="2745f" cropright="2835f"/>
                  <v:path arrowok="t"/>
                </v:shape>
                <v:shape id="Picture 64"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">
                  <v:imagedata r:id="rId12" o:title="" cropleft="3557f" cropright="3610f"/>
                  <v:path arrowok="t"/>
                </v:shape>
                <v:shape id="Picture 65"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">
                  <v:imagedata r:id="rId13" o:title="" cropleft="891f" cropright="905f"/>
                  <v:path arrowok="t"/>
                </v:shape>
              </v:group>
              <v:shape id="Picture 69" o:spid="_x0000_s1034" type="#_x0000_t75" style="position:absolute;left:28857;top:296;width:14389;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">
                <v:imagedata r:id="rId14" o:title="" cropleft="904f" cropright="2517f"/>
                <v:path arrowok="t"/>
              </v:shape>
            </v:group>
          </w:pict>
        </mc:Fallback>
      </mc:AlternateContent>
    </w:r>
    <w:r>
      <w:t>FOSIL: Learning by finding out for yourself.</w:t>
    </w:r>
    <w:r>
      <w:ptab w:relativeTo="margin" w:alignment="center" w:leader="none"/>
    </w:r>
    <w:r>
      <w:ptab w:relativeTo="margin" w:alignment="right" w:leader="none"/>
    </w:r>
    <w:r>
      <w:fldChar w:fldCharType="begin"/>
    </w:r>
    <w:r>
      <w:instrText xml:space="preserve"> PAGE   \* MERGEFORMAT </w:instrText>
    </w:r>
    <w:r>
      <w:fldChar w:fldCharType="separate"/>
    </w:r>
    <w:r w:rsidR="00781B97">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6C93B2" w14:textId="77777777" w:rsidR="0014130A" w:rsidRDefault="0014130A" w:rsidP="00EB697F">
      <w:pPr>
        <w:spacing w:line="240" w:lineRule="auto"/>
      </w:pPr>
      <w:r>
        <w:separator/>
      </w:r>
    </w:p>
  </w:footnote>
  <w:footnote w:type="continuationSeparator" w:id="0">
    <w:p w14:paraId="0B96DD06" w14:textId="77777777" w:rsidR="0014130A" w:rsidRDefault="0014130A" w:rsidP="00EB697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E98AD" w14:textId="77777777" w:rsidR="00093685" w:rsidRPr="00870C48" w:rsidRDefault="0014130A" w:rsidP="007F0AA0">
    <w:pPr>
      <w:pStyle w:val="Header"/>
      <w:tabs>
        <w:tab w:val="clear" w:pos="9026"/>
        <w:tab w:val="right" w:pos="9072"/>
      </w:tabs>
      <w:rPr>
        <w:color w:val="000000" w:themeColor="text1"/>
      </w:rPr>
    </w:pPr>
    <w:sdt>
      <w:sdtPr>
        <w:rPr>
          <w:color w:val="000000" w:themeColor="text1"/>
        </w:rPr>
        <w:id w:val="1532997952"/>
        <w:temporary/>
        <w:showingPlcHdr/>
      </w:sdtPr>
      <w:sdtEndPr/>
      <w:sdtContent>
        <w:r w:rsidR="00093685" w:rsidRPr="00870C48">
          <w:rPr>
            <w:rStyle w:val="PlaceholderText"/>
            <w:color w:val="000000" w:themeColor="text1"/>
          </w:rPr>
          <w:t>Name</w:t>
        </w:r>
      </w:sdtContent>
    </w:sdt>
    <w:r w:rsidR="00093685" w:rsidRPr="00870C48">
      <w:rPr>
        <w:color w:val="000000" w:themeColor="text1"/>
      </w:rPr>
      <w:tab/>
    </w:r>
    <w:sdt>
      <w:sdtPr>
        <w:rPr>
          <w:color w:val="000000" w:themeColor="text1"/>
        </w:rPr>
        <w:id w:val="-1544740992"/>
        <w:showingPlcHdr/>
      </w:sdtPr>
      <w:sdtEndPr/>
      <w:sdtContent>
        <w:r w:rsidR="00093685" w:rsidRPr="00870C48">
          <w:rPr>
            <w:rStyle w:val="PlaceholderText"/>
            <w:color w:val="000000" w:themeColor="text1"/>
          </w:rPr>
          <w:t>Class</w:t>
        </w:r>
      </w:sdtContent>
    </w:sdt>
    <w:r w:rsidR="00093685" w:rsidRPr="00870C48">
      <w:rPr>
        <w:color w:val="000000" w:themeColor="text1"/>
      </w:rPr>
      <w:tab/>
    </w:r>
    <w:sdt>
      <w:sdtPr>
        <w:rPr>
          <w:color w:val="000000" w:themeColor="text1"/>
        </w:rPr>
        <w:id w:val="-715041189"/>
        <w:temporary/>
        <w:showingPlcHdr/>
        <w:date>
          <w:dateFormat w:val="d/M/yy"/>
          <w:lid w:val="en-GB"/>
          <w:storeMappedDataAs w:val="dateTime"/>
          <w:calendar w:val="gregorian"/>
        </w:date>
      </w:sdtPr>
      <w:sdtEndPr/>
      <w:sdtContent>
        <w:r w:rsidR="00093685" w:rsidRPr="00870C48">
          <w:rPr>
            <w:rStyle w:val="PlaceholderText"/>
            <w:color w:val="000000" w:themeColor="text1"/>
          </w:rPr>
          <w:t>Date</w: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FB3706"/>
    <w:multiLevelType w:val="hybridMultilevel"/>
    <w:tmpl w:val="3CD6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DD6"/>
    <w:rsid w:val="00002677"/>
    <w:rsid w:val="0001049A"/>
    <w:rsid w:val="000256C4"/>
    <w:rsid w:val="00027C33"/>
    <w:rsid w:val="000332A7"/>
    <w:rsid w:val="000430EC"/>
    <w:rsid w:val="00050136"/>
    <w:rsid w:val="000508B4"/>
    <w:rsid w:val="00050B8A"/>
    <w:rsid w:val="00062565"/>
    <w:rsid w:val="00077314"/>
    <w:rsid w:val="00081466"/>
    <w:rsid w:val="000934FB"/>
    <w:rsid w:val="00093685"/>
    <w:rsid w:val="000A069B"/>
    <w:rsid w:val="000C0699"/>
    <w:rsid w:val="000C7DD6"/>
    <w:rsid w:val="000D23C7"/>
    <w:rsid w:val="000E45A1"/>
    <w:rsid w:val="000F4756"/>
    <w:rsid w:val="00140A9E"/>
    <w:rsid w:val="0014130A"/>
    <w:rsid w:val="001433D3"/>
    <w:rsid w:val="00177006"/>
    <w:rsid w:val="00185FC0"/>
    <w:rsid w:val="001935D9"/>
    <w:rsid w:val="001A6CA0"/>
    <w:rsid w:val="001D10EF"/>
    <w:rsid w:val="001E6701"/>
    <w:rsid w:val="00207C27"/>
    <w:rsid w:val="00221B60"/>
    <w:rsid w:val="002342BF"/>
    <w:rsid w:val="00262A55"/>
    <w:rsid w:val="002674A7"/>
    <w:rsid w:val="002A2FF6"/>
    <w:rsid w:val="002A64EF"/>
    <w:rsid w:val="002B6B1E"/>
    <w:rsid w:val="002C1FD2"/>
    <w:rsid w:val="002E0890"/>
    <w:rsid w:val="00320F9A"/>
    <w:rsid w:val="003267D8"/>
    <w:rsid w:val="003429C8"/>
    <w:rsid w:val="003535C1"/>
    <w:rsid w:val="00354BDF"/>
    <w:rsid w:val="00386B58"/>
    <w:rsid w:val="00395EAE"/>
    <w:rsid w:val="003A01E8"/>
    <w:rsid w:val="003B22F3"/>
    <w:rsid w:val="003D5AE8"/>
    <w:rsid w:val="004002F2"/>
    <w:rsid w:val="004122C6"/>
    <w:rsid w:val="00422097"/>
    <w:rsid w:val="00443081"/>
    <w:rsid w:val="00464A0F"/>
    <w:rsid w:val="004717EB"/>
    <w:rsid w:val="004B0356"/>
    <w:rsid w:val="004C58A0"/>
    <w:rsid w:val="004C5A20"/>
    <w:rsid w:val="004E158E"/>
    <w:rsid w:val="00501682"/>
    <w:rsid w:val="00504623"/>
    <w:rsid w:val="00521ED5"/>
    <w:rsid w:val="0052517C"/>
    <w:rsid w:val="005F6699"/>
    <w:rsid w:val="006049BD"/>
    <w:rsid w:val="00607BE6"/>
    <w:rsid w:val="00611DAD"/>
    <w:rsid w:val="00615EFD"/>
    <w:rsid w:val="006315A8"/>
    <w:rsid w:val="006345A2"/>
    <w:rsid w:val="00653A22"/>
    <w:rsid w:val="00653FED"/>
    <w:rsid w:val="0065488A"/>
    <w:rsid w:val="006707F0"/>
    <w:rsid w:val="006823E3"/>
    <w:rsid w:val="0069728C"/>
    <w:rsid w:val="006A0CF8"/>
    <w:rsid w:val="006A46F9"/>
    <w:rsid w:val="006B547A"/>
    <w:rsid w:val="006C3678"/>
    <w:rsid w:val="00701C4D"/>
    <w:rsid w:val="00717D0C"/>
    <w:rsid w:val="00732739"/>
    <w:rsid w:val="00753954"/>
    <w:rsid w:val="00774AA2"/>
    <w:rsid w:val="00781B97"/>
    <w:rsid w:val="00782A9A"/>
    <w:rsid w:val="00786F24"/>
    <w:rsid w:val="00793F06"/>
    <w:rsid w:val="007F0AA0"/>
    <w:rsid w:val="007F226D"/>
    <w:rsid w:val="00802AB6"/>
    <w:rsid w:val="00870C48"/>
    <w:rsid w:val="008917E1"/>
    <w:rsid w:val="00896C5A"/>
    <w:rsid w:val="008A00B8"/>
    <w:rsid w:val="008B4123"/>
    <w:rsid w:val="008C1410"/>
    <w:rsid w:val="008D6936"/>
    <w:rsid w:val="008E0970"/>
    <w:rsid w:val="008E141D"/>
    <w:rsid w:val="009033F7"/>
    <w:rsid w:val="00920E30"/>
    <w:rsid w:val="00925694"/>
    <w:rsid w:val="00925971"/>
    <w:rsid w:val="00946099"/>
    <w:rsid w:val="00960ECD"/>
    <w:rsid w:val="00972C09"/>
    <w:rsid w:val="009853B5"/>
    <w:rsid w:val="009A4087"/>
    <w:rsid w:val="009B15F6"/>
    <w:rsid w:val="009F55F4"/>
    <w:rsid w:val="00A35E91"/>
    <w:rsid w:val="00A4065E"/>
    <w:rsid w:val="00A458A4"/>
    <w:rsid w:val="00A675CE"/>
    <w:rsid w:val="00A67B02"/>
    <w:rsid w:val="00A77BFE"/>
    <w:rsid w:val="00A92D49"/>
    <w:rsid w:val="00AA0C8D"/>
    <w:rsid w:val="00AE1BD5"/>
    <w:rsid w:val="00AF72D9"/>
    <w:rsid w:val="00B114B5"/>
    <w:rsid w:val="00B31FA8"/>
    <w:rsid w:val="00B4690B"/>
    <w:rsid w:val="00B66005"/>
    <w:rsid w:val="00B70C26"/>
    <w:rsid w:val="00B831D3"/>
    <w:rsid w:val="00B87880"/>
    <w:rsid w:val="00BA0678"/>
    <w:rsid w:val="00BA50A2"/>
    <w:rsid w:val="00BC2323"/>
    <w:rsid w:val="00BC5BD5"/>
    <w:rsid w:val="00BD2822"/>
    <w:rsid w:val="00BD309E"/>
    <w:rsid w:val="00BD40E3"/>
    <w:rsid w:val="00BE7D55"/>
    <w:rsid w:val="00C30154"/>
    <w:rsid w:val="00C401FA"/>
    <w:rsid w:val="00C4034C"/>
    <w:rsid w:val="00C46EBC"/>
    <w:rsid w:val="00C73B24"/>
    <w:rsid w:val="00C76753"/>
    <w:rsid w:val="00C777FF"/>
    <w:rsid w:val="00C8355E"/>
    <w:rsid w:val="00C96555"/>
    <w:rsid w:val="00CC1F9E"/>
    <w:rsid w:val="00CE74BA"/>
    <w:rsid w:val="00D201EB"/>
    <w:rsid w:val="00D357EF"/>
    <w:rsid w:val="00D37E4E"/>
    <w:rsid w:val="00D43AC1"/>
    <w:rsid w:val="00D449FD"/>
    <w:rsid w:val="00D57BD7"/>
    <w:rsid w:val="00D82E3A"/>
    <w:rsid w:val="00D95C2E"/>
    <w:rsid w:val="00D96CB8"/>
    <w:rsid w:val="00DA21D2"/>
    <w:rsid w:val="00DA6D8B"/>
    <w:rsid w:val="00DB6CD1"/>
    <w:rsid w:val="00DC3FF9"/>
    <w:rsid w:val="00DE447A"/>
    <w:rsid w:val="00DF7270"/>
    <w:rsid w:val="00E05715"/>
    <w:rsid w:val="00E151A4"/>
    <w:rsid w:val="00E341BA"/>
    <w:rsid w:val="00E47E72"/>
    <w:rsid w:val="00E53F59"/>
    <w:rsid w:val="00E576AE"/>
    <w:rsid w:val="00E62D81"/>
    <w:rsid w:val="00E72AA3"/>
    <w:rsid w:val="00E73296"/>
    <w:rsid w:val="00EA47A0"/>
    <w:rsid w:val="00EB2DE8"/>
    <w:rsid w:val="00EB697F"/>
    <w:rsid w:val="00ED222E"/>
    <w:rsid w:val="00ED4907"/>
    <w:rsid w:val="00ED5EFA"/>
    <w:rsid w:val="00EF0F96"/>
    <w:rsid w:val="00EF5491"/>
    <w:rsid w:val="00EF5504"/>
    <w:rsid w:val="00F05674"/>
    <w:rsid w:val="00F11D0E"/>
    <w:rsid w:val="00F264CD"/>
    <w:rsid w:val="00F5597E"/>
    <w:rsid w:val="00F61A54"/>
    <w:rsid w:val="00F93BBF"/>
    <w:rsid w:val="00FA4885"/>
    <w:rsid w:val="00FC6599"/>
    <w:rsid w:val="00FE467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9E3C1"/>
  <w15:chartTrackingRefBased/>
  <w15:docId w15:val="{CA77662E-1A4D-4095-9C0A-7BA40FA9B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B2DE8"/>
    <w:pPr>
      <w:spacing w:after="0"/>
    </w:pPr>
  </w:style>
  <w:style w:type="paragraph" w:styleId="Heading1">
    <w:name w:val="heading 1"/>
    <w:basedOn w:val="Normal"/>
    <w:next w:val="Normal"/>
    <w:link w:val="Heading1Char"/>
    <w:uiPriority w:val="9"/>
    <w:qFormat/>
    <w:rsid w:val="008E141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FA488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Heading">
    <w:name w:val="3FHeading"/>
    <w:basedOn w:val="Heading1"/>
    <w:next w:val="Normal"/>
    <w:link w:val="3FHeadingChar"/>
    <w:autoRedefine/>
    <w:qFormat/>
    <w:rsid w:val="008E141D"/>
    <w:pPr>
      <w:jc w:val="center"/>
    </w:pPr>
    <w:rPr>
      <w:rFonts w:ascii="Calibri" w:hAnsi="Calibri"/>
      <w:b/>
      <w:color w:val="000000" w:themeColor="text1"/>
      <w:sz w:val="22"/>
      <w:lang w:val="en-US"/>
    </w:rPr>
  </w:style>
  <w:style w:type="character" w:customStyle="1" w:styleId="3FHeadingChar">
    <w:name w:val="3FHeading Char"/>
    <w:basedOn w:val="DefaultParagraphFont"/>
    <w:link w:val="3FHeading"/>
    <w:rsid w:val="008E141D"/>
    <w:rPr>
      <w:rFonts w:ascii="Calibri" w:eastAsiaTheme="majorEastAsia" w:hAnsi="Calibri" w:cstheme="majorBidi"/>
      <w:b/>
      <w:color w:val="000000" w:themeColor="text1"/>
      <w:szCs w:val="32"/>
      <w:lang w:val="en-US"/>
    </w:rPr>
  </w:style>
  <w:style w:type="character" w:customStyle="1" w:styleId="Heading1Char">
    <w:name w:val="Heading 1 Char"/>
    <w:basedOn w:val="DefaultParagraphFont"/>
    <w:link w:val="Heading1"/>
    <w:uiPriority w:val="9"/>
    <w:rsid w:val="008E141D"/>
    <w:rPr>
      <w:rFonts w:asciiTheme="majorHAnsi" w:eastAsiaTheme="majorEastAsia" w:hAnsiTheme="majorHAnsi" w:cstheme="majorBidi"/>
      <w:color w:val="2E74B5" w:themeColor="accent1" w:themeShade="BF"/>
      <w:sz w:val="32"/>
      <w:szCs w:val="32"/>
    </w:rPr>
  </w:style>
  <w:style w:type="table" w:styleId="TableGrid">
    <w:name w:val="Table Grid"/>
    <w:basedOn w:val="TableNormal"/>
    <w:rsid w:val="009259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EB697F"/>
    <w:pPr>
      <w:tabs>
        <w:tab w:val="center" w:pos="4513"/>
        <w:tab w:val="right" w:pos="9026"/>
      </w:tabs>
      <w:spacing w:line="240" w:lineRule="auto"/>
    </w:pPr>
  </w:style>
  <w:style w:type="character" w:customStyle="1" w:styleId="HeaderChar">
    <w:name w:val="Header Char"/>
    <w:basedOn w:val="DefaultParagraphFont"/>
    <w:link w:val="Header"/>
    <w:rsid w:val="00EB697F"/>
  </w:style>
  <w:style w:type="paragraph" w:styleId="Footer">
    <w:name w:val="footer"/>
    <w:basedOn w:val="Normal"/>
    <w:link w:val="FooterChar"/>
    <w:uiPriority w:val="99"/>
    <w:unhideWhenUsed/>
    <w:rsid w:val="00EB697F"/>
    <w:pPr>
      <w:tabs>
        <w:tab w:val="center" w:pos="4513"/>
        <w:tab w:val="right" w:pos="9026"/>
      </w:tabs>
      <w:spacing w:line="240" w:lineRule="auto"/>
    </w:pPr>
  </w:style>
  <w:style w:type="character" w:customStyle="1" w:styleId="FooterChar">
    <w:name w:val="Footer Char"/>
    <w:basedOn w:val="DefaultParagraphFont"/>
    <w:link w:val="Footer"/>
    <w:uiPriority w:val="99"/>
    <w:rsid w:val="00EB697F"/>
  </w:style>
  <w:style w:type="paragraph" w:styleId="BalloonText">
    <w:name w:val="Balloon Text"/>
    <w:basedOn w:val="Normal"/>
    <w:link w:val="BalloonTextChar"/>
    <w:uiPriority w:val="99"/>
    <w:semiHidden/>
    <w:unhideWhenUsed/>
    <w:rsid w:val="00B660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005"/>
    <w:rPr>
      <w:rFonts w:ascii="Segoe UI" w:hAnsi="Segoe UI" w:cs="Segoe UI"/>
      <w:sz w:val="18"/>
      <w:szCs w:val="18"/>
    </w:rPr>
  </w:style>
  <w:style w:type="table" w:customStyle="1" w:styleId="TableGrid1">
    <w:name w:val="Table Grid1"/>
    <w:basedOn w:val="TableNormal"/>
    <w:next w:val="TableGrid"/>
    <w:rsid w:val="002A64EF"/>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70C48"/>
    <w:rPr>
      <w:color w:val="808080"/>
    </w:rPr>
  </w:style>
  <w:style w:type="paragraph" w:styleId="Bibliography">
    <w:name w:val="Bibliography"/>
    <w:basedOn w:val="Normal"/>
    <w:next w:val="Normal"/>
    <w:uiPriority w:val="37"/>
    <w:unhideWhenUsed/>
    <w:rsid w:val="000C7DD6"/>
  </w:style>
  <w:style w:type="character" w:customStyle="1" w:styleId="Heading3Char">
    <w:name w:val="Heading 3 Char"/>
    <w:basedOn w:val="DefaultParagraphFont"/>
    <w:link w:val="Heading3"/>
    <w:uiPriority w:val="9"/>
    <w:rsid w:val="00FA4885"/>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FA48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headline">
    <w:name w:val="mw-headline"/>
    <w:basedOn w:val="DefaultParagraphFont"/>
    <w:rsid w:val="00FA4885"/>
  </w:style>
  <w:style w:type="character" w:styleId="Emphasis">
    <w:name w:val="Emphasis"/>
    <w:basedOn w:val="DefaultParagraphFont"/>
    <w:uiPriority w:val="20"/>
    <w:qFormat/>
    <w:rsid w:val="00140A9E"/>
    <w:rPr>
      <w:i/>
      <w:iCs/>
    </w:rPr>
  </w:style>
  <w:style w:type="character" w:styleId="Hyperlink">
    <w:name w:val="Hyperlink"/>
    <w:basedOn w:val="DefaultParagraphFont"/>
    <w:uiPriority w:val="99"/>
    <w:semiHidden/>
    <w:unhideWhenUsed/>
    <w:rsid w:val="002C1FD2"/>
    <w:rPr>
      <w:color w:val="0000FF"/>
      <w:u w:val="single"/>
    </w:rPr>
  </w:style>
  <w:style w:type="character" w:styleId="FollowedHyperlink">
    <w:name w:val="FollowedHyperlink"/>
    <w:basedOn w:val="DefaultParagraphFont"/>
    <w:uiPriority w:val="99"/>
    <w:semiHidden/>
    <w:unhideWhenUsed/>
    <w:rsid w:val="002C1F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421936">
      <w:bodyDiv w:val="1"/>
      <w:marLeft w:val="0"/>
      <w:marRight w:val="0"/>
      <w:marTop w:val="0"/>
      <w:marBottom w:val="0"/>
      <w:divBdr>
        <w:top w:val="none" w:sz="0" w:space="0" w:color="auto"/>
        <w:left w:val="none" w:sz="0" w:space="0" w:color="auto"/>
        <w:bottom w:val="none" w:sz="0" w:space="0" w:color="auto"/>
        <w:right w:val="none" w:sz="0" w:space="0" w:color="auto"/>
      </w:divBdr>
    </w:div>
    <w:div w:id="311914132">
      <w:bodyDiv w:val="1"/>
      <w:marLeft w:val="0"/>
      <w:marRight w:val="0"/>
      <w:marTop w:val="0"/>
      <w:marBottom w:val="0"/>
      <w:divBdr>
        <w:top w:val="none" w:sz="0" w:space="0" w:color="auto"/>
        <w:left w:val="none" w:sz="0" w:space="0" w:color="auto"/>
        <w:bottom w:val="none" w:sz="0" w:space="0" w:color="auto"/>
        <w:right w:val="none" w:sz="0" w:space="0" w:color="auto"/>
      </w:divBdr>
    </w:div>
    <w:div w:id="1308196352">
      <w:bodyDiv w:val="1"/>
      <w:marLeft w:val="0"/>
      <w:marRight w:val="0"/>
      <w:marTop w:val="0"/>
      <w:marBottom w:val="0"/>
      <w:divBdr>
        <w:top w:val="none" w:sz="0" w:space="0" w:color="auto"/>
        <w:left w:val="none" w:sz="0" w:space="0" w:color="auto"/>
        <w:bottom w:val="none" w:sz="0" w:space="0" w:color="auto"/>
        <w:right w:val="none" w:sz="0" w:space="0" w:color="auto"/>
      </w:divBdr>
    </w:div>
    <w:div w:id="1484077792">
      <w:bodyDiv w:val="1"/>
      <w:marLeft w:val="0"/>
      <w:marRight w:val="0"/>
      <w:marTop w:val="0"/>
      <w:marBottom w:val="0"/>
      <w:divBdr>
        <w:top w:val="none" w:sz="0" w:space="0" w:color="auto"/>
        <w:left w:val="none" w:sz="0" w:space="0" w:color="auto"/>
        <w:bottom w:val="none" w:sz="0" w:space="0" w:color="auto"/>
        <w:right w:val="none" w:sz="0" w:space="0" w:color="auto"/>
      </w:divBdr>
    </w:div>
    <w:div w:id="1514223432">
      <w:bodyDiv w:val="1"/>
      <w:marLeft w:val="0"/>
      <w:marRight w:val="0"/>
      <w:marTop w:val="0"/>
      <w:marBottom w:val="0"/>
      <w:divBdr>
        <w:top w:val="none" w:sz="0" w:space="0" w:color="auto"/>
        <w:left w:val="none" w:sz="0" w:space="0" w:color="auto"/>
        <w:bottom w:val="none" w:sz="0" w:space="0" w:color="auto"/>
        <w:right w:val="none" w:sz="0" w:space="0" w:color="auto"/>
      </w:divBdr>
    </w:div>
    <w:div w:id="1651866169">
      <w:bodyDiv w:val="1"/>
      <w:marLeft w:val="0"/>
      <w:marRight w:val="0"/>
      <w:marTop w:val="0"/>
      <w:marBottom w:val="0"/>
      <w:divBdr>
        <w:top w:val="none" w:sz="0" w:space="0" w:color="auto"/>
        <w:left w:val="none" w:sz="0" w:space="0" w:color="auto"/>
        <w:bottom w:val="none" w:sz="0" w:space="0" w:color="auto"/>
        <w:right w:val="none" w:sz="0" w:space="0" w:color="auto"/>
      </w:divBdr>
    </w:div>
    <w:div w:id="1678388132">
      <w:bodyDiv w:val="1"/>
      <w:marLeft w:val="0"/>
      <w:marRight w:val="0"/>
      <w:marTop w:val="0"/>
      <w:marBottom w:val="0"/>
      <w:divBdr>
        <w:top w:val="none" w:sz="0" w:space="0" w:color="auto"/>
        <w:left w:val="none" w:sz="0" w:space="0" w:color="auto"/>
        <w:bottom w:val="none" w:sz="0" w:space="0" w:color="auto"/>
        <w:right w:val="none" w:sz="0" w:space="0" w:color="auto"/>
      </w:divBdr>
    </w:div>
    <w:div w:id="1745301986">
      <w:bodyDiv w:val="1"/>
      <w:marLeft w:val="0"/>
      <w:marRight w:val="0"/>
      <w:marTop w:val="0"/>
      <w:marBottom w:val="0"/>
      <w:divBdr>
        <w:top w:val="none" w:sz="0" w:space="0" w:color="auto"/>
        <w:left w:val="none" w:sz="0" w:space="0" w:color="auto"/>
        <w:bottom w:val="none" w:sz="0" w:space="0" w:color="auto"/>
        <w:right w:val="none" w:sz="0" w:space="0" w:color="auto"/>
      </w:divBdr>
    </w:div>
    <w:div w:id="185106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yperlink" Target="https://fosil.org.uk/resources/" TargetMode="External"/><Relationship Id="rId12" Type="http://schemas.openxmlformats.org/officeDocument/2006/relationships/hyperlink" Target="http://www.oakham.rutland.sch.uk" TargetMode="External"/><Relationship Id="rId13" Type="http://schemas.openxmlformats.org/officeDocument/2006/relationships/hyperlink" Target="http://creativecommons.org/licenses/by-nc-sa/4.0/" TargetMode="External"/><Relationship Id="rId14" Type="http://schemas.openxmlformats.org/officeDocument/2006/relationships/hyperlink" Target="https://fosil.org.uk/resources/" TargetMode="External"/><Relationship Id="rId15" Type="http://schemas.openxmlformats.org/officeDocument/2006/relationships/hyperlink" Target="http://www.oakham.rutland.sch.uk" TargetMode="External"/><Relationship Id="rId16" Type="http://schemas.openxmlformats.org/officeDocument/2006/relationships/hyperlink" Target="http://creativecommons.org/licenses/by-nc-sa/4.0/"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 Id="rId14" Type="http://schemas.openxmlformats.org/officeDocument/2006/relationships/image" Target="media/image14.png"/><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Z:\Library\1%20FOSIL\2%20Generic%20resource%20development\Portrait-FOSIL-Resour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991DDD1665494885924BE521D662DE" ma:contentTypeVersion="10" ma:contentTypeDescription="Create a new document." ma:contentTypeScope="" ma:versionID="11939de5c53a610b59fbd718a8a5d723">
  <xsd:schema xmlns:xsd="http://www.w3.org/2001/XMLSchema" xmlns:xs="http://www.w3.org/2001/XMLSchema" xmlns:p="http://schemas.microsoft.com/office/2006/metadata/properties" xmlns:ns2="26b7df82-a823-4d13-8b29-b7a472194905" xmlns:ns3="9d5bb9e4-64b4-4b13-b3bb-1b3dfc98d525" targetNamespace="http://schemas.microsoft.com/office/2006/metadata/properties" ma:root="true" ma:fieldsID="3086c930fe43891dc275c3b0139ef6b6" ns2:_="" ns3:_="">
    <xsd:import namespace="26b7df82-a823-4d13-8b29-b7a472194905"/>
    <xsd:import namespace="9d5bb9e4-64b4-4b13-b3bb-1b3dfc98d5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7df82-a823-4d13-8b29-b7a472194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5bb9e4-64b4-4b13-b3bb-1b3dfc98d52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Del17</b:Tag>
    <b:SourceType>InternetSite</b:SourceType>
    <b:Guid>{419B2D35-7931-486D-ADCA-EB393C91BC3D}</b:Guid>
    <b:Title>Delingpole: ‘Nearly All’ Recent Global Warming Is Fabricated, Study Finds</b:Title>
    <b:Year>2017</b:Year>
    <b:Author>
      <b:Author>
        <b:NameList>
          <b:Person>
            <b:Last>Delingpole</b:Last>
            <b:First>James</b:First>
          </b:Person>
        </b:NameList>
      </b:Author>
    </b:Author>
    <b:InternetSiteTitle>Breitbart.com</b:InternetSiteTitle>
    <b:Month>July</b:Month>
    <b:Day>9</b:Day>
    <b:URL>https://www.breitbart.com/politics/2017/07/09/delingpole-nearly-all-recent-global-warming-is-fabricated-study-finds/</b:URL>
    <b:RefOrder>5</b:RefOrder>
  </b:Source>
  <b:Source>
    <b:Tag>Cli18</b:Tag>
    <b:SourceType>InternetSite</b:SourceType>
    <b:Guid>{32B8F30C-88DD-4CCB-8CC6-48FC0E080169}</b:Guid>
    <b:Author>
      <b:Author>
        <b:Corporate>Climate Feedback</b:Corporate>
      </b:Author>
    </b:Author>
    <b:Title>Reviews of Articles by: James Delinpole</b:Title>
    <b:InternetSiteTitle>ClimateFeedback.org</b:InternetSiteTitle>
    <b:Year>2018</b:Year>
    <b:Month>Feb</b:Month>
    <b:Day>20</b:Day>
    <b:URL>https://climatefeedback.org/authors/james-delingpole/</b:URL>
    <b:RefOrder>1</b:RefOrder>
  </b:Source>
  <b:Source>
    <b:Tag>Hui18</b:Tag>
    <b:SourceType>InternetSite</b:SourceType>
    <b:Guid>{C445D8A4-B209-48CC-9737-1BFD0C36A7C1}</b:Guid>
    <b:Author>
      <b:Author>
        <b:NameList>
          <b:Person>
            <b:Last>Huitsing</b:Last>
            <b:First>M.</b:First>
          </b:Person>
        </b:NameList>
      </b:Author>
    </b:Author>
    <b:Title>Breitbart</b:Title>
    <b:InternetSiteTitle>Media Bias/ Fact Check</b:InternetSiteTitle>
    <b:Year>2018</b:Year>
    <b:Month>July</b:Month>
    <b:Day>14</b:Day>
    <b:URL>https://mediabiasfactcheck.com/breitbart/</b:URL>
    <b:RefOrder>2</b:RefOrder>
  </b:Source>
  <b:Source>
    <b:Tag>Joh17</b:Tag>
    <b:SourceType>InternetSite</b:SourceType>
    <b:Guid>{1AB7D351-1097-4A8E-B049-876DD9A23958}</b:Guid>
    <b:Author>
      <b:Author>
        <b:NameList>
          <b:Person>
            <b:Last>Johnson</b:Last>
            <b:First>Scott</b:First>
          </b:Person>
        </b:NameList>
      </b:Author>
    </b:Author>
    <b:Title>Breitbart article falsely claims that measured global warming has been “fabricated'</b:Title>
    <b:InternetSiteTitle>ClimateFeedback.org</b:InternetSiteTitle>
    <b:Year>2017</b:Year>
    <b:Month>July</b:Month>
    <b:Day>11</b:Day>
    <b:URL>https://climatefeedback.org/evaluation/breitbart-article-falsely-claims-measured-global-warming-fabricated-james-delingpole/</b:URL>
    <b:RefOrder>3</b:RefOrder>
  </b:Source>
  <b:Source>
    <b:Tag>Kas17</b:Tag>
    <b:SourceType>InternetSite</b:SourceType>
    <b:Guid>{BBFB1F2E-E7C0-443B-AEB9-2D1DD69A01A3}</b:Guid>
    <b:Author>
      <b:Author>
        <b:NameList>
          <b:Person>
            <b:Last>Kasprak</b:Last>
            <b:First>Alex</b:First>
          </b:Person>
        </b:NameList>
      </b:Author>
    </b:Author>
    <b:Title>Peer-Reviewed Study Proves All Recent Global Warming Fabricated by Climatologists?</b:Title>
    <b:InternetSiteTitle>Snopes.com</b:InternetSiteTitle>
    <b:Year>2017</b:Year>
    <b:Month>July</b:Month>
    <b:Day>14</b:Day>
    <b:URL>https://www.snopes.com/fact-check/climatology-fraud-global-warming/</b:URL>
    <b:RefOrder>4</b:RefOrder>
  </b:Source>
</b:Sources>
</file>

<file path=customXml/itemProps1.xml><?xml version="1.0" encoding="utf-8"?>
<ds:datastoreItem xmlns:ds="http://schemas.openxmlformats.org/officeDocument/2006/customXml" ds:itemID="{2E0953C2-2297-4534-B378-B44FA6B90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7df82-a823-4d13-8b29-b7a472194905"/>
    <ds:schemaRef ds:uri="9d5bb9e4-64b4-4b13-b3bb-1b3dfc98d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14FC48-2AC3-425F-AE86-71ECBABA13FD}">
  <ds:schemaRefs>
    <ds:schemaRef ds:uri="http://schemas.microsoft.com/sharepoint/v3/contenttype/forms"/>
  </ds:schemaRefs>
</ds:datastoreItem>
</file>

<file path=customXml/itemProps3.xml><?xml version="1.0" encoding="utf-8"?>
<ds:datastoreItem xmlns:ds="http://schemas.openxmlformats.org/officeDocument/2006/customXml" ds:itemID="{BD01BDDC-F607-424E-830D-894964519E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18D9AA-09A4-0449-B178-A0C8A396B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Z:\Library\1 FOSIL\2 Generic resource development\Portrait-FOSIL-Resource-Template.dotx</Template>
  <TotalTime>0</TotalTime>
  <Pages>2</Pages>
  <Words>651</Words>
  <Characters>3714</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Toerien</dc:creator>
  <cp:keywords/>
  <dc:description/>
  <cp:lastModifiedBy>Jennifer Toerien</cp:lastModifiedBy>
  <cp:revision>2</cp:revision>
  <cp:lastPrinted>2019-02-27T10:36:00Z</cp:lastPrinted>
  <dcterms:created xsi:type="dcterms:W3CDTF">2019-04-19T22:33:00Z</dcterms:created>
  <dcterms:modified xsi:type="dcterms:W3CDTF">2019-04-19T22:33:00Z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0x01010045991DDD1665494885924BE521D662DE</vt:lpwstr>
  </property>
  <property fmtid="{D5CDD505-2E9C-101B-9397-08002B2CF9AE}" pid="3" name="Order">
    <vt:r8>65574800</vt:r8>
  </property>
</Properties>
</file>