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9492E" w14:textId="77777777" w:rsidR="002D636F" w:rsidRDefault="002D636F" w:rsidP="002D636F">
      <w:pPr>
        <w:pStyle w:val="Heading1"/>
        <w:spacing w:after="240"/>
        <w:jc w:val="center"/>
        <w:rPr>
          <w:rFonts w:asciiTheme="minorHAnsi" w:hAnsiTheme="minorHAnsi"/>
          <w:b/>
          <w:color w:val="D80C31"/>
          <w:sz w:val="28"/>
          <w:szCs w:val="28"/>
        </w:rPr>
      </w:pPr>
    </w:p>
    <w:p w14:paraId="5EB92A39" w14:textId="77777777" w:rsidR="002D636F" w:rsidRPr="002D636F" w:rsidRDefault="002D636F" w:rsidP="002D636F">
      <w:pPr>
        <w:pStyle w:val="Heading1"/>
        <w:spacing w:after="240"/>
        <w:jc w:val="center"/>
        <w:rPr>
          <w:rFonts w:asciiTheme="minorHAnsi" w:hAnsiTheme="minorHAnsi"/>
          <w:b/>
          <w:color w:val="D80C31"/>
          <w:sz w:val="28"/>
          <w:szCs w:val="28"/>
        </w:rPr>
      </w:pPr>
      <w:r w:rsidRPr="002D636F">
        <w:rPr>
          <w:rFonts w:asciiTheme="minorHAnsi" w:hAnsiTheme="minorHAnsi"/>
          <w:b/>
          <w:color w:val="D80C31"/>
          <w:sz w:val="28"/>
          <w:szCs w:val="28"/>
        </w:rPr>
        <w:t>Does the media always give accurate, factual information when reporting on climate change?</w:t>
      </w:r>
    </w:p>
    <w:p w14:paraId="0095B59C" w14:textId="77777777" w:rsidR="002D636F" w:rsidRDefault="002D636F" w:rsidP="002D636F">
      <w:pPr>
        <w:rPr>
          <w:rFonts w:cs="Calibri"/>
        </w:rPr>
      </w:pPr>
    </w:p>
    <w:p w14:paraId="0A64E08A" w14:textId="77777777" w:rsidR="002D636F" w:rsidRPr="002D636F" w:rsidRDefault="002D636F" w:rsidP="002D636F">
      <w:pPr>
        <w:rPr>
          <w:rFonts w:cs="Calibri"/>
        </w:rPr>
      </w:pPr>
      <w:r w:rsidRPr="002D636F">
        <w:rPr>
          <w:rFonts w:cs="Calibri"/>
        </w:rPr>
        <w:t xml:space="preserve">In order to answer this question, read the articles listed below, starting with the ‘MUST READ’ ones and exploring further if time allows. As you read, use the </w:t>
      </w:r>
      <w:r w:rsidRPr="002D636F">
        <w:rPr>
          <w:rFonts w:cs="Calibri"/>
          <w:b/>
        </w:rPr>
        <w:t>Facts vs Opinions</w:t>
      </w:r>
      <w:r w:rsidRPr="002D636F">
        <w:rPr>
          <w:rFonts w:cs="Calibri"/>
        </w:rPr>
        <w:t xml:space="preserve"> sheets (one for each article) to consider the material presented, and the CRAAP test to assess the reliability of the sources.</w:t>
      </w:r>
    </w:p>
    <w:p w14:paraId="5B06D0D2" w14:textId="77777777" w:rsidR="002D636F" w:rsidRPr="002D636F" w:rsidRDefault="002D636F" w:rsidP="002D636F">
      <w:pPr>
        <w:pStyle w:val="Heading2"/>
        <w:spacing w:before="0"/>
        <w:rPr>
          <w:rStyle w:val="SubtleReference"/>
          <w:rFonts w:asciiTheme="minorHAnsi" w:hAnsiTheme="minorHAnsi"/>
          <w:color w:val="D80C31"/>
          <w:sz w:val="28"/>
          <w:szCs w:val="28"/>
        </w:rPr>
      </w:pPr>
      <w:r w:rsidRPr="002D636F">
        <w:rPr>
          <w:rStyle w:val="SubtleReference"/>
          <w:rFonts w:asciiTheme="minorHAnsi" w:hAnsiTheme="minorHAnsi"/>
          <w:color w:val="D80C31"/>
          <w:sz w:val="28"/>
          <w:szCs w:val="28"/>
        </w:rPr>
        <w:t>must read</w:t>
      </w:r>
    </w:p>
    <w:p w14:paraId="2F85E098" w14:textId="77777777" w:rsidR="002D636F" w:rsidRPr="002D636F" w:rsidRDefault="001C40F0" w:rsidP="002D636F">
      <w:pPr>
        <w:spacing w:after="0" w:line="240" w:lineRule="auto"/>
        <w:textAlignment w:val="center"/>
        <w:rPr>
          <w:rFonts w:eastAsia="Times New Roman" w:cs="Calibri"/>
          <w:b/>
          <w:lang w:eastAsia="en-GB"/>
        </w:rPr>
      </w:pPr>
      <w:hyperlink r:id="rId11" w:history="1">
        <w:r w:rsidR="002D636F" w:rsidRPr="002D636F">
          <w:rPr>
            <w:rStyle w:val="Hyperlink"/>
            <w:rFonts w:eastAsia="Times New Roman" w:cs="Calibri"/>
            <w:b/>
            <w:lang w:eastAsia="en-GB"/>
          </w:rPr>
          <w:t>Where does air pollution come from?</w:t>
        </w:r>
      </w:hyperlink>
    </w:p>
    <w:p w14:paraId="3E05F059" w14:textId="77777777" w:rsidR="002D636F" w:rsidRPr="002D636F" w:rsidRDefault="002D636F" w:rsidP="002D636F">
      <w:pPr>
        <w:spacing w:after="0" w:line="240" w:lineRule="auto"/>
        <w:rPr>
          <w:rFonts w:eastAsia="Times New Roman" w:cs="Calibri"/>
          <w:b/>
          <w:lang w:eastAsia="en-GB"/>
        </w:rPr>
      </w:pPr>
    </w:p>
    <w:p w14:paraId="04E26AF7" w14:textId="77777777" w:rsidR="002D636F" w:rsidRPr="002D636F" w:rsidRDefault="001C40F0" w:rsidP="002D636F">
      <w:pPr>
        <w:pStyle w:val="NormalWeb"/>
        <w:spacing w:before="0" w:beforeAutospacing="0" w:after="0" w:afterAutospacing="0"/>
        <w:rPr>
          <w:rFonts w:asciiTheme="minorHAnsi" w:hAnsiTheme="minorHAnsi" w:cs="Calibri"/>
          <w:b/>
          <w:sz w:val="22"/>
          <w:szCs w:val="22"/>
        </w:rPr>
      </w:pPr>
      <w:hyperlink r:id="rId12" w:history="1">
        <w:r w:rsidR="002D636F" w:rsidRPr="002D636F">
          <w:rPr>
            <w:rStyle w:val="Hyperlink"/>
            <w:rFonts w:asciiTheme="minorHAnsi" w:hAnsiTheme="minorHAnsi" w:cs="Calibri"/>
            <w:b/>
            <w:sz w:val="22"/>
            <w:szCs w:val="22"/>
          </w:rPr>
          <w:t>HAPPER: Man’s role in climate change minimal</w:t>
        </w:r>
      </w:hyperlink>
    </w:p>
    <w:p w14:paraId="7D2E3708" w14:textId="77777777" w:rsidR="002D636F" w:rsidRPr="002D636F" w:rsidRDefault="002D636F" w:rsidP="002D636F">
      <w:pPr>
        <w:pStyle w:val="NormalWeb"/>
        <w:spacing w:before="0" w:beforeAutospacing="0" w:after="0" w:afterAutospacing="0"/>
        <w:rPr>
          <w:rFonts w:asciiTheme="minorHAnsi" w:hAnsiTheme="minorHAnsi" w:cs="Calibri"/>
          <w:b/>
          <w:sz w:val="22"/>
          <w:szCs w:val="22"/>
        </w:rPr>
      </w:pPr>
    </w:p>
    <w:p w14:paraId="71021BAC" w14:textId="77777777" w:rsidR="002D636F" w:rsidRPr="002D636F" w:rsidRDefault="001C40F0" w:rsidP="002D636F">
      <w:pPr>
        <w:spacing w:after="0" w:line="240" w:lineRule="auto"/>
        <w:rPr>
          <w:rFonts w:eastAsia="Times New Roman" w:cs="Calibri"/>
          <w:b/>
          <w:lang w:eastAsia="en-GB"/>
        </w:rPr>
      </w:pPr>
      <w:hyperlink r:id="rId13" w:history="1">
        <w:r w:rsidR="002D636F" w:rsidRPr="002D636F">
          <w:rPr>
            <w:rStyle w:val="Hyperlink"/>
            <w:rFonts w:eastAsia="Times New Roman" w:cs="Calibri"/>
            <w:b/>
            <w:bCs/>
            <w:lang w:eastAsia="en-GB"/>
          </w:rPr>
          <w:t>Climate change: Where we are in seven charts and what you can do to help</w:t>
        </w:r>
      </w:hyperlink>
      <w:r w:rsidR="002D636F" w:rsidRPr="002D636F">
        <w:rPr>
          <w:rFonts w:eastAsia="Times New Roman" w:cs="Calibri"/>
          <w:b/>
          <w:bCs/>
          <w:lang w:eastAsia="en-GB"/>
        </w:rPr>
        <w:t xml:space="preserve"> - </w:t>
      </w:r>
    </w:p>
    <w:p w14:paraId="78EC99BB" w14:textId="77777777" w:rsidR="002D636F" w:rsidRPr="002D636F" w:rsidRDefault="002D636F" w:rsidP="002D636F">
      <w:pPr>
        <w:spacing w:after="0"/>
        <w:rPr>
          <w:rFonts w:cstheme="majorHAnsi"/>
          <w:b/>
          <w:sz w:val="28"/>
          <w:szCs w:val="28"/>
        </w:rPr>
      </w:pPr>
    </w:p>
    <w:p w14:paraId="27D28BB4" w14:textId="77777777" w:rsidR="002D636F" w:rsidRPr="002D636F" w:rsidRDefault="002D636F" w:rsidP="002D636F">
      <w:pPr>
        <w:spacing w:after="0"/>
        <w:rPr>
          <w:rStyle w:val="SubtleReference"/>
          <w:rFonts w:cstheme="majorHAnsi"/>
          <w:color w:val="D80C31"/>
          <w:sz w:val="28"/>
          <w:szCs w:val="28"/>
        </w:rPr>
      </w:pPr>
      <w:r w:rsidRPr="002D636F">
        <w:rPr>
          <w:rStyle w:val="SubtleReference"/>
          <w:rFonts w:cstheme="majorHAnsi"/>
          <w:color w:val="D80C31"/>
          <w:sz w:val="28"/>
          <w:szCs w:val="28"/>
        </w:rPr>
        <w:t>should read</w:t>
      </w:r>
    </w:p>
    <w:p w14:paraId="53463A1A" w14:textId="77777777" w:rsidR="002D636F" w:rsidRPr="002D636F" w:rsidRDefault="001C40F0" w:rsidP="002D636F">
      <w:pPr>
        <w:spacing w:after="0" w:line="240" w:lineRule="auto"/>
        <w:textAlignment w:val="center"/>
        <w:rPr>
          <w:rFonts w:eastAsia="Times New Roman" w:cs="Calibri"/>
          <w:b/>
          <w:lang w:eastAsia="en-GB"/>
        </w:rPr>
      </w:pPr>
      <w:hyperlink r:id="rId14" w:history="1">
        <w:r w:rsidR="002D636F" w:rsidRPr="002D636F">
          <w:rPr>
            <w:rStyle w:val="Hyperlink"/>
            <w:rFonts w:eastAsia="Times New Roman" w:cs="Calibri"/>
            <w:b/>
            <w:bCs/>
            <w:lang w:eastAsia="en-GB"/>
          </w:rPr>
          <w:t>Dumped plastic left in sun gives off greenhouse gases</w:t>
        </w:r>
      </w:hyperlink>
      <w:r w:rsidR="002D636F" w:rsidRPr="002D636F">
        <w:rPr>
          <w:rFonts w:eastAsia="Times New Roman" w:cs="Calibri"/>
          <w:b/>
          <w:bCs/>
          <w:color w:val="333333"/>
          <w:lang w:eastAsia="en-GB"/>
        </w:rPr>
        <w:t xml:space="preserve"> </w:t>
      </w:r>
    </w:p>
    <w:p w14:paraId="482FDCC0" w14:textId="77777777" w:rsidR="002D636F" w:rsidRPr="002D636F" w:rsidRDefault="002D636F" w:rsidP="002D636F">
      <w:pPr>
        <w:spacing w:after="0" w:line="240" w:lineRule="auto"/>
        <w:rPr>
          <w:rFonts w:eastAsia="Times New Roman" w:cs="Calibri"/>
          <w:b/>
          <w:color w:val="323232"/>
          <w:lang w:eastAsia="en-GB"/>
        </w:rPr>
      </w:pPr>
    </w:p>
    <w:p w14:paraId="6F347B67" w14:textId="77777777" w:rsidR="002D636F" w:rsidRPr="002D636F" w:rsidRDefault="001C40F0" w:rsidP="002D636F">
      <w:pPr>
        <w:spacing w:after="0" w:line="240" w:lineRule="auto"/>
        <w:textAlignment w:val="center"/>
        <w:rPr>
          <w:rFonts w:eastAsia="Times New Roman" w:cs="Calibri"/>
          <w:b/>
          <w:bCs/>
          <w:color w:val="1E1E1E"/>
          <w:lang w:eastAsia="en-GB"/>
        </w:rPr>
      </w:pPr>
      <w:hyperlink r:id="rId15" w:history="1">
        <w:r w:rsidR="002D636F" w:rsidRPr="002D636F">
          <w:rPr>
            <w:rStyle w:val="Hyperlink"/>
            <w:rFonts w:eastAsia="Times New Roman" w:cs="Calibri"/>
            <w:b/>
            <w:bCs/>
            <w:lang w:eastAsia="en-GB"/>
          </w:rPr>
          <w:t>Polluters exposed by new eye in the sky satellite</w:t>
        </w:r>
      </w:hyperlink>
      <w:r w:rsidR="002D636F" w:rsidRPr="002D636F">
        <w:rPr>
          <w:rFonts w:eastAsia="Times New Roman" w:cs="Calibri"/>
          <w:b/>
          <w:bCs/>
          <w:color w:val="1E1E1E"/>
          <w:lang w:eastAsia="en-GB"/>
        </w:rPr>
        <w:t xml:space="preserve"> </w:t>
      </w:r>
    </w:p>
    <w:p w14:paraId="4B6F0D76" w14:textId="77777777" w:rsidR="002D636F" w:rsidRPr="002D636F" w:rsidRDefault="002D636F" w:rsidP="002D636F">
      <w:pPr>
        <w:spacing w:after="0" w:line="240" w:lineRule="auto"/>
        <w:textAlignment w:val="center"/>
        <w:rPr>
          <w:rStyle w:val="SubtleReference"/>
          <w:rFonts w:cstheme="majorHAnsi"/>
          <w:b/>
          <w:sz w:val="28"/>
          <w:szCs w:val="28"/>
        </w:rPr>
      </w:pPr>
    </w:p>
    <w:p w14:paraId="7E644932" w14:textId="77777777" w:rsidR="002D636F" w:rsidRPr="002D636F" w:rsidRDefault="002D636F" w:rsidP="002D636F">
      <w:pPr>
        <w:spacing w:after="0"/>
        <w:rPr>
          <w:rStyle w:val="SubtleReference"/>
          <w:rFonts w:cstheme="majorHAnsi"/>
          <w:color w:val="D80C31"/>
          <w:sz w:val="28"/>
          <w:szCs w:val="28"/>
        </w:rPr>
      </w:pPr>
      <w:r w:rsidRPr="002D636F">
        <w:rPr>
          <w:rStyle w:val="SubtleReference"/>
          <w:rFonts w:cstheme="majorHAnsi"/>
          <w:color w:val="D80C31"/>
          <w:sz w:val="28"/>
          <w:szCs w:val="28"/>
        </w:rPr>
        <w:t>could read</w:t>
      </w:r>
    </w:p>
    <w:p w14:paraId="6859017E" w14:textId="77777777" w:rsidR="002D636F" w:rsidRPr="002D636F" w:rsidRDefault="001C40F0" w:rsidP="002D636F">
      <w:pPr>
        <w:spacing w:after="0" w:line="240" w:lineRule="auto"/>
        <w:rPr>
          <w:rFonts w:eastAsia="Times New Roman" w:cs="Calibri"/>
          <w:b/>
          <w:lang w:eastAsia="en-GB"/>
        </w:rPr>
      </w:pPr>
      <w:hyperlink r:id="rId16" w:history="1">
        <w:r w:rsidR="002D636F" w:rsidRPr="002D636F">
          <w:rPr>
            <w:rStyle w:val="Hyperlink"/>
            <w:rFonts w:eastAsia="Times New Roman" w:cs="Calibri"/>
            <w:b/>
            <w:bCs/>
            <w:lang w:eastAsia="en-GB"/>
          </w:rPr>
          <w:t>France protests: Will the environment be the true victim of the fuel-tax riots</w:t>
        </w:r>
      </w:hyperlink>
    </w:p>
    <w:p w14:paraId="399B2234" w14:textId="77777777" w:rsidR="002D636F" w:rsidRPr="002D636F" w:rsidRDefault="002D636F" w:rsidP="002D636F">
      <w:pPr>
        <w:spacing w:after="0" w:line="240" w:lineRule="auto"/>
        <w:rPr>
          <w:rFonts w:cs="Calibri"/>
          <w:b/>
        </w:rPr>
      </w:pPr>
    </w:p>
    <w:p w14:paraId="0F7C0028" w14:textId="77777777" w:rsidR="002D636F" w:rsidRPr="002D636F" w:rsidRDefault="001C40F0" w:rsidP="002D636F">
      <w:pPr>
        <w:spacing w:after="0" w:line="240" w:lineRule="auto"/>
        <w:rPr>
          <w:rFonts w:cs="Calibri"/>
          <w:b/>
        </w:rPr>
      </w:pPr>
      <w:hyperlink r:id="rId17" w:history="1">
        <w:r w:rsidR="002D636F" w:rsidRPr="002D636F">
          <w:rPr>
            <w:rStyle w:val="Hyperlink"/>
            <w:rFonts w:cs="Calibri"/>
            <w:b/>
            <w:bCs/>
          </w:rPr>
          <w:t>Why 'climate swindle' film is dangerous, despite ruling</w:t>
        </w:r>
      </w:hyperlink>
    </w:p>
    <w:p w14:paraId="231EBB26" w14:textId="77777777" w:rsidR="002D636F" w:rsidRPr="002D636F" w:rsidRDefault="002D636F" w:rsidP="002D636F">
      <w:pPr>
        <w:spacing w:after="0" w:line="240" w:lineRule="auto"/>
        <w:rPr>
          <w:rFonts w:cs="Calibri"/>
          <w:b/>
        </w:rPr>
      </w:pPr>
    </w:p>
    <w:p w14:paraId="6CFE789E" w14:textId="77777777" w:rsidR="002D636F" w:rsidRPr="002D636F" w:rsidRDefault="001C40F0" w:rsidP="002D636F">
      <w:pPr>
        <w:spacing w:after="0" w:line="240" w:lineRule="auto"/>
        <w:rPr>
          <w:rFonts w:eastAsia="Times New Roman" w:cs="Times New Roman"/>
          <w:b/>
          <w:color w:val="333333"/>
          <w:lang w:eastAsia="en-GB"/>
        </w:rPr>
      </w:pPr>
      <w:hyperlink r:id="rId18" w:history="1">
        <w:r w:rsidR="002D636F" w:rsidRPr="002D636F">
          <w:rPr>
            <w:rStyle w:val="Hyperlink"/>
            <w:rFonts w:cs="Calibri"/>
            <w:b/>
          </w:rPr>
          <w:t>BBC freezes out climate sceptics</w:t>
        </w:r>
      </w:hyperlink>
      <w:r w:rsidR="002D636F" w:rsidRPr="002D636F">
        <w:rPr>
          <w:rFonts w:cs="Calibri"/>
          <w:b/>
        </w:rPr>
        <w:t xml:space="preserve"> </w:t>
      </w:r>
    </w:p>
    <w:p w14:paraId="7966411A" w14:textId="77777777" w:rsidR="002D636F" w:rsidRPr="002D636F" w:rsidRDefault="002D636F" w:rsidP="002D636F">
      <w:pPr>
        <w:rPr>
          <w:rFonts w:cs="Calibri"/>
          <w:b/>
        </w:rPr>
      </w:pPr>
    </w:p>
    <w:p w14:paraId="62DC7E73" w14:textId="77777777" w:rsidR="00EB1C94" w:rsidRPr="002D636F" w:rsidRDefault="002D636F" w:rsidP="00EB1C94">
      <w:pPr>
        <w:rPr>
          <w:sz w:val="2"/>
          <w:szCs w:val="2"/>
        </w:rPr>
      </w:pPr>
      <w:r w:rsidRPr="002D636F">
        <w:rPr>
          <w:rFonts w:cs="Calibri"/>
        </w:rPr>
        <w:t xml:space="preserve">Once you have read all of your material, the </w:t>
      </w:r>
      <w:r w:rsidRPr="002D636F">
        <w:rPr>
          <w:rFonts w:cs="Calibri"/>
          <w:b/>
        </w:rPr>
        <w:t xml:space="preserve">Drawing conclusions by looking at multiple perspectives </w:t>
      </w:r>
      <w:r w:rsidRPr="002D636F">
        <w:rPr>
          <w:rFonts w:cs="Calibri"/>
        </w:rPr>
        <w:t>sheet will allow you to bring together your thoughts on all of the articles you have read in order to construct an answer the question.</w:t>
      </w:r>
    </w:p>
    <w:p w14:paraId="3FEBF34B" w14:textId="77777777" w:rsidR="00E576AE" w:rsidRPr="002D636F" w:rsidRDefault="00426DFD" w:rsidP="002D636F">
      <w:pPr>
        <w:tabs>
          <w:tab w:val="left" w:pos="6198"/>
        </w:tabs>
        <w:rPr>
          <w:sz w:val="2"/>
          <w:szCs w:val="2"/>
        </w:rPr>
      </w:pPr>
      <w:bookmarkStart w:id="0" w:name="_GoBack"/>
      <w:bookmarkEnd w:id="0"/>
      <w:r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6E26D0" wp14:editId="0DD3BA3B">
                <wp:simplePos x="0" y="0"/>
                <wp:positionH relativeFrom="column">
                  <wp:posOffset>-301122</wp:posOffset>
                </wp:positionH>
                <wp:positionV relativeFrom="page">
                  <wp:posOffset>9431079</wp:posOffset>
                </wp:positionV>
                <wp:extent cx="6772452" cy="29718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452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0CDCE" w14:textId="77777777" w:rsidR="00426DFD" w:rsidRDefault="00426DFD" w:rsidP="00426DFD">
                            <w:pPr>
                              <w:jc w:val="center"/>
                            </w:pPr>
                            <w:hyperlink r:id="rId19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Climate Change Sources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by </w:t>
                            </w:r>
                            <w:hyperlink r:id="rId20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Oakham School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is licensed under a </w:t>
                            </w:r>
                            <w:hyperlink r:id="rId21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Creative Commons Attribution-NonCommercial-ShareAlike 4.0 International License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6E26D0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23.7pt;margin-top:742.6pt;width:533.25pt;height:2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" filled="f" stroked="f">
                <v:textbox>
                  <w:txbxContent>
                    <w:p w14:paraId="3360CDCE" w14:textId="77777777" w:rsidR="00426DFD" w:rsidRDefault="00426DFD" w:rsidP="00426DFD">
                      <w:pPr>
                        <w:jc w:val="center"/>
                      </w:pPr>
                      <w:hyperlink r:id="rId22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Climate Change Sources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by </w:t>
                      </w:r>
                      <w:hyperlink r:id="rId23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Oakham School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is licensed under a </w:t>
                      </w:r>
                      <w:hyperlink r:id="rId24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Creative Commons Attribution-NonCommercial-ShareAlike 4.0 International License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E576AE" w:rsidRPr="002D636F" w:rsidSect="002D636F">
      <w:headerReference w:type="default" r:id="rId25"/>
      <w:footerReference w:type="default" r:id="rId26"/>
      <w:pgSz w:w="11906" w:h="16838"/>
      <w:pgMar w:top="851" w:right="1077" w:bottom="851" w:left="1077" w:header="709" w:footer="709" w:gutter="0"/>
      <w:pgBorders w:offsetFrom="page">
        <w:top w:val="single" w:sz="4" w:space="24" w:color="D80C31"/>
        <w:left w:val="single" w:sz="4" w:space="24" w:color="D80C31"/>
        <w:bottom w:val="single" w:sz="4" w:space="24" w:color="D80C31"/>
        <w:right w:val="single" w:sz="4" w:space="24" w:color="D80C3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8A7DAB" w14:textId="77777777" w:rsidR="001C40F0" w:rsidRDefault="001C40F0" w:rsidP="00EB697F">
      <w:pPr>
        <w:spacing w:line="240" w:lineRule="auto"/>
      </w:pPr>
      <w:r>
        <w:separator/>
      </w:r>
    </w:p>
  </w:endnote>
  <w:endnote w:type="continuationSeparator" w:id="0">
    <w:p w14:paraId="58D5CA21" w14:textId="77777777" w:rsidR="001C40F0" w:rsidRDefault="001C40F0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61DBA3" w14:textId="77777777" w:rsidR="00782A9A" w:rsidRDefault="00E72AA3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18E14C" wp14:editId="0D87F222">
              <wp:simplePos x="0" y="0"/>
              <wp:positionH relativeFrom="column">
                <wp:posOffset>3601858</wp:posOffset>
              </wp:positionH>
              <wp:positionV relativeFrom="paragraph">
                <wp:posOffset>-116067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9" name="Picture 6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1312FBC3" id="Group 72" o:spid="_x0000_s1026" style="position:absolute;margin-left:283.6pt;margin-top:-9.15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8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9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0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1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12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13" o:title="" cropleft="891f" cropright="905f"/>
                  <v:path arrowok="t"/>
                </v:shape>
              </v:group>
              <v:shape id="Picture 69" o:spid="_x0000_s1034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">
                <v:imagedata r:id="rId14" o:title="" cropleft="904f" cropright="2517f"/>
                <v:path arrowok="t"/>
              </v:shape>
            </v:group>
          </w:pict>
        </mc:Fallback>
      </mc:AlternateContent>
    </w:r>
    <w:r w:rsidR="00782A9A">
      <w:t>FOSIL: Learning by finding out for yourself.</w:t>
    </w:r>
    <w:r w:rsidR="00782A9A">
      <w:ptab w:relativeTo="margin" w:alignment="center" w:leader="none"/>
    </w:r>
    <w:r w:rsidR="00782A9A">
      <w:ptab w:relativeTo="margin" w:alignment="right" w:leader="none"/>
    </w:r>
    <w:r w:rsidR="00782A9A">
      <w:fldChar w:fldCharType="begin"/>
    </w:r>
    <w:r w:rsidR="00782A9A">
      <w:instrText xml:space="preserve"> PAGE   \* MERGEFORMAT </w:instrText>
    </w:r>
    <w:r w:rsidR="00782A9A">
      <w:fldChar w:fldCharType="separate"/>
    </w:r>
    <w:r w:rsidR="004A10BA">
      <w:rPr>
        <w:noProof/>
      </w:rPr>
      <w:t>1</w:t>
    </w:r>
    <w:r w:rsidR="00782A9A"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D043C5" w14:textId="77777777" w:rsidR="001C40F0" w:rsidRDefault="001C40F0" w:rsidP="00EB697F">
      <w:pPr>
        <w:spacing w:line="240" w:lineRule="auto"/>
      </w:pPr>
      <w:r>
        <w:separator/>
      </w:r>
    </w:p>
  </w:footnote>
  <w:footnote w:type="continuationSeparator" w:id="0">
    <w:p w14:paraId="4ECFABEC" w14:textId="77777777" w:rsidR="001C40F0" w:rsidRDefault="001C40F0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42563B" w14:textId="77777777" w:rsidR="00E05715" w:rsidRPr="00870C48" w:rsidRDefault="002D636F" w:rsidP="007F0AA0">
    <w:pPr>
      <w:pStyle w:val="Header"/>
      <w:tabs>
        <w:tab w:val="clear" w:pos="9026"/>
        <w:tab w:val="right" w:pos="9072"/>
      </w:tabs>
      <w:rPr>
        <w:color w:val="000000" w:themeColor="text1"/>
      </w:rPr>
    </w:pPr>
    <w:r w:rsidRPr="002D636F">
      <w:rPr>
        <w:color w:val="000000" w:themeColor="text1"/>
      </w:rPr>
      <w:t>F3 Chemistry of the Atmosphere</w:t>
    </w:r>
    <w:r w:rsidR="00870C48" w:rsidRPr="00870C48">
      <w:rPr>
        <w:color w:val="000000" w:themeColor="text1"/>
      </w:rPr>
      <w:tab/>
    </w:r>
    <w:r w:rsidR="00870C48" w:rsidRPr="00870C48">
      <w:rPr>
        <w:color w:val="000000" w:themeColor="text1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36F"/>
    <w:rsid w:val="00002677"/>
    <w:rsid w:val="0001049A"/>
    <w:rsid w:val="000256C4"/>
    <w:rsid w:val="00027C33"/>
    <w:rsid w:val="000332A7"/>
    <w:rsid w:val="000430EC"/>
    <w:rsid w:val="00050136"/>
    <w:rsid w:val="000508B4"/>
    <w:rsid w:val="00050B8A"/>
    <w:rsid w:val="00062565"/>
    <w:rsid w:val="00077314"/>
    <w:rsid w:val="00081466"/>
    <w:rsid w:val="000934FB"/>
    <w:rsid w:val="000A069B"/>
    <w:rsid w:val="000C0699"/>
    <w:rsid w:val="000D23C7"/>
    <w:rsid w:val="000E45A1"/>
    <w:rsid w:val="000F4756"/>
    <w:rsid w:val="001433D3"/>
    <w:rsid w:val="00177006"/>
    <w:rsid w:val="00185FC0"/>
    <w:rsid w:val="001935D9"/>
    <w:rsid w:val="001A6CA0"/>
    <w:rsid w:val="001C40F0"/>
    <w:rsid w:val="001D10EF"/>
    <w:rsid w:val="001E6701"/>
    <w:rsid w:val="00207C27"/>
    <w:rsid w:val="002342BF"/>
    <w:rsid w:val="00262A55"/>
    <w:rsid w:val="002674A7"/>
    <w:rsid w:val="002A2FF6"/>
    <w:rsid w:val="002A64EF"/>
    <w:rsid w:val="002B6B1E"/>
    <w:rsid w:val="002D636F"/>
    <w:rsid w:val="002E0890"/>
    <w:rsid w:val="00320F9A"/>
    <w:rsid w:val="003267D8"/>
    <w:rsid w:val="003429C8"/>
    <w:rsid w:val="003535C1"/>
    <w:rsid w:val="00354BDF"/>
    <w:rsid w:val="00386B58"/>
    <w:rsid w:val="00395EAE"/>
    <w:rsid w:val="003A01E8"/>
    <w:rsid w:val="003B22F3"/>
    <w:rsid w:val="003D5AE8"/>
    <w:rsid w:val="004002F2"/>
    <w:rsid w:val="004122C6"/>
    <w:rsid w:val="00422097"/>
    <w:rsid w:val="00426DFD"/>
    <w:rsid w:val="00443081"/>
    <w:rsid w:val="00464A0F"/>
    <w:rsid w:val="004717EB"/>
    <w:rsid w:val="004A10BA"/>
    <w:rsid w:val="004B0356"/>
    <w:rsid w:val="004C58A0"/>
    <w:rsid w:val="004C5A20"/>
    <w:rsid w:val="004E158E"/>
    <w:rsid w:val="00501682"/>
    <w:rsid w:val="00504623"/>
    <w:rsid w:val="0052517C"/>
    <w:rsid w:val="005F6699"/>
    <w:rsid w:val="006049BD"/>
    <w:rsid w:val="00607BE6"/>
    <w:rsid w:val="00611DAD"/>
    <w:rsid w:val="00615EFD"/>
    <w:rsid w:val="006315A8"/>
    <w:rsid w:val="006345A2"/>
    <w:rsid w:val="00653A22"/>
    <w:rsid w:val="00653FED"/>
    <w:rsid w:val="0065488A"/>
    <w:rsid w:val="006707F0"/>
    <w:rsid w:val="006823E3"/>
    <w:rsid w:val="0069728C"/>
    <w:rsid w:val="006A0CF8"/>
    <w:rsid w:val="006A46F9"/>
    <w:rsid w:val="006B547A"/>
    <w:rsid w:val="006C3678"/>
    <w:rsid w:val="00701C4D"/>
    <w:rsid w:val="00717D0C"/>
    <w:rsid w:val="00732739"/>
    <w:rsid w:val="00753954"/>
    <w:rsid w:val="00774AA2"/>
    <w:rsid w:val="00782A9A"/>
    <w:rsid w:val="00786F24"/>
    <w:rsid w:val="00793F06"/>
    <w:rsid w:val="007F0AA0"/>
    <w:rsid w:val="007F226D"/>
    <w:rsid w:val="00802AB6"/>
    <w:rsid w:val="00870C48"/>
    <w:rsid w:val="008917E1"/>
    <w:rsid w:val="00896C5A"/>
    <w:rsid w:val="008A00B8"/>
    <w:rsid w:val="008B4123"/>
    <w:rsid w:val="008C1410"/>
    <w:rsid w:val="008D6936"/>
    <w:rsid w:val="008E0970"/>
    <w:rsid w:val="008E141D"/>
    <w:rsid w:val="009033F7"/>
    <w:rsid w:val="00920E30"/>
    <w:rsid w:val="00925694"/>
    <w:rsid w:val="00925971"/>
    <w:rsid w:val="00946099"/>
    <w:rsid w:val="00960ECD"/>
    <w:rsid w:val="00972C09"/>
    <w:rsid w:val="009853B5"/>
    <w:rsid w:val="009A4087"/>
    <w:rsid w:val="009B15F6"/>
    <w:rsid w:val="009F55F4"/>
    <w:rsid w:val="00A4065E"/>
    <w:rsid w:val="00A675CE"/>
    <w:rsid w:val="00A67B02"/>
    <w:rsid w:val="00A77BFE"/>
    <w:rsid w:val="00A92D49"/>
    <w:rsid w:val="00AA0C8D"/>
    <w:rsid w:val="00AE1BD5"/>
    <w:rsid w:val="00AF72D9"/>
    <w:rsid w:val="00B31FA8"/>
    <w:rsid w:val="00B4690B"/>
    <w:rsid w:val="00B66005"/>
    <w:rsid w:val="00B70C26"/>
    <w:rsid w:val="00B831D3"/>
    <w:rsid w:val="00B87880"/>
    <w:rsid w:val="00BA0678"/>
    <w:rsid w:val="00BA50A2"/>
    <w:rsid w:val="00BC2323"/>
    <w:rsid w:val="00BC5BD5"/>
    <w:rsid w:val="00BD2822"/>
    <w:rsid w:val="00BD309E"/>
    <w:rsid w:val="00BD40E3"/>
    <w:rsid w:val="00BE7D55"/>
    <w:rsid w:val="00C401FA"/>
    <w:rsid w:val="00C4034C"/>
    <w:rsid w:val="00C46EBC"/>
    <w:rsid w:val="00C73B24"/>
    <w:rsid w:val="00C76753"/>
    <w:rsid w:val="00C777FF"/>
    <w:rsid w:val="00C8355E"/>
    <w:rsid w:val="00CC1F9E"/>
    <w:rsid w:val="00CE74BA"/>
    <w:rsid w:val="00D201EB"/>
    <w:rsid w:val="00D357EF"/>
    <w:rsid w:val="00D37E4E"/>
    <w:rsid w:val="00D43AC1"/>
    <w:rsid w:val="00D449FD"/>
    <w:rsid w:val="00D57BD7"/>
    <w:rsid w:val="00D82E3A"/>
    <w:rsid w:val="00D95C2E"/>
    <w:rsid w:val="00D96CB8"/>
    <w:rsid w:val="00DA21D2"/>
    <w:rsid w:val="00DA6D8B"/>
    <w:rsid w:val="00DB6CD1"/>
    <w:rsid w:val="00DC3FF9"/>
    <w:rsid w:val="00DE447A"/>
    <w:rsid w:val="00DF7270"/>
    <w:rsid w:val="00E05715"/>
    <w:rsid w:val="00E341BA"/>
    <w:rsid w:val="00E47E72"/>
    <w:rsid w:val="00E53F59"/>
    <w:rsid w:val="00E576AE"/>
    <w:rsid w:val="00E62D81"/>
    <w:rsid w:val="00E72AA3"/>
    <w:rsid w:val="00E73296"/>
    <w:rsid w:val="00EA47A0"/>
    <w:rsid w:val="00EB1C94"/>
    <w:rsid w:val="00EB2DE8"/>
    <w:rsid w:val="00EB697F"/>
    <w:rsid w:val="00ED222E"/>
    <w:rsid w:val="00ED4907"/>
    <w:rsid w:val="00ED5EFA"/>
    <w:rsid w:val="00EF5491"/>
    <w:rsid w:val="00EF5504"/>
    <w:rsid w:val="00F05674"/>
    <w:rsid w:val="00F11D0E"/>
    <w:rsid w:val="00F264CD"/>
    <w:rsid w:val="00F5597E"/>
    <w:rsid w:val="00F61A54"/>
    <w:rsid w:val="00F93BBF"/>
    <w:rsid w:val="00FC6599"/>
    <w:rsid w:val="00FE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289552"/>
  <w15:chartTrackingRefBased/>
  <w15:docId w15:val="{1877D3A1-9DE2-4704-8797-3FD196F40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D636F"/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63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70C4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2D63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ubtleReference">
    <w:name w:val="Subtle Reference"/>
    <w:basedOn w:val="DefaultParagraphFont"/>
    <w:uiPriority w:val="31"/>
    <w:qFormat/>
    <w:rsid w:val="002D636F"/>
    <w:rPr>
      <w:smallCaps/>
      <w:color w:val="5A5A5A" w:themeColor="text1" w:themeTint="A5"/>
    </w:rPr>
  </w:style>
  <w:style w:type="character" w:styleId="Hyperlink">
    <w:name w:val="Hyperlink"/>
    <w:basedOn w:val="DefaultParagraphFont"/>
    <w:uiPriority w:val="99"/>
    <w:unhideWhenUsed/>
    <w:rsid w:val="002D636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D6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26D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hyperlink" Target="http://www.oakham.rutland.sch.uk" TargetMode="External"/><Relationship Id="rId21" Type="http://schemas.openxmlformats.org/officeDocument/2006/relationships/hyperlink" Target="http://creativecommons.org/licenses/by-nc-sa/4.0/" TargetMode="External"/><Relationship Id="rId22" Type="http://schemas.openxmlformats.org/officeDocument/2006/relationships/hyperlink" Target="https://fosil.org.uk/resources/" TargetMode="External"/><Relationship Id="rId23" Type="http://schemas.openxmlformats.org/officeDocument/2006/relationships/hyperlink" Target="http://www.oakham.rutland.sch.uk" TargetMode="External"/><Relationship Id="rId24" Type="http://schemas.openxmlformats.org/officeDocument/2006/relationships/hyperlink" Target="http://creativecommons.org/licenses/by-nc-sa/4.0/" TargetMode="External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yperlink" Target="http://theday.co.uk/briefing/air-pollution" TargetMode="External"/><Relationship Id="rId12" Type="http://schemas.openxmlformats.org/officeDocument/2006/relationships/hyperlink" Target="https://www.app.com/story/opinion/columnists/2016/03/17/climate-change-william-happer/81905412/" TargetMode="External"/><Relationship Id="rId13" Type="http://schemas.openxmlformats.org/officeDocument/2006/relationships/hyperlink" Target="https://www.bbc.co.uk/news/science-environment-46384067" TargetMode="External"/><Relationship Id="rId14" Type="http://schemas.openxmlformats.org/officeDocument/2006/relationships/hyperlink" Target="http://go.galegroup.com/ps/retrieve.do?tabID=T004&amp;resultListType=RESULT_LIST&amp;searchResultsType=SingleTab&amp;searchType=AdvancedSearchForm&amp;currentPosition=18&amp;docId=GALE%7CA548554715&amp;docType=Article&amp;sort=DA-SORT&amp;contentSegment=&amp;prodId=SPN.SP00&amp;contentSet=GALE%7CA548554715&amp;searchId=R4&amp;userGroupName=oakham&amp;inPS=true" TargetMode="External"/><Relationship Id="rId15" Type="http://schemas.openxmlformats.org/officeDocument/2006/relationships/hyperlink" Target="https://www.bbc.co.uk/news/science-environment-44705268" TargetMode="External"/><Relationship Id="rId16" Type="http://schemas.openxmlformats.org/officeDocument/2006/relationships/hyperlink" Target="https://www.bbc.co.uk/news/world-europe-46439469" TargetMode="External"/><Relationship Id="rId17" Type="http://schemas.openxmlformats.org/officeDocument/2006/relationships/hyperlink" Target="https://www.newscientist.com/article/dn14379-why-climate-swindle-film-is-dangerous-despite-ruling/" TargetMode="External"/><Relationship Id="rId18" Type="http://schemas.openxmlformats.org/officeDocument/2006/relationships/hyperlink" Target="http://go.galegroup.com/ps/retrieve.do?tabID=T004&amp;resultListType=RESULT_LIST&amp;searchResultsType=SingleTab&amp;searchType=BasicSearchForm&amp;currentPosition=4&amp;docId=GALE%7CA553420886&amp;docType=Article&amp;sort=Relevance&amp;contentSegment=&amp;prodId=SPN.SP00&amp;contentSet=GALE%7CA553420886&amp;searchId=R2&amp;userGroupName=oakham&amp;inPS=true" TargetMode="External"/><Relationship Id="rId19" Type="http://schemas.openxmlformats.org/officeDocument/2006/relationships/hyperlink" Target="https://fosil.org.uk/resources/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Z:\Library\1%20FOSIL\2%20Generic%20resource%20development\Portrait-FOSIL-Resource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91DDD1665494885924BE521D662DE" ma:contentTypeVersion="10" ma:contentTypeDescription="Create a new document." ma:contentTypeScope="" ma:versionID="11939de5c53a610b59fbd718a8a5d723">
  <xsd:schema xmlns:xsd="http://www.w3.org/2001/XMLSchema" xmlns:xs="http://www.w3.org/2001/XMLSchema" xmlns:p="http://schemas.microsoft.com/office/2006/metadata/properties" xmlns:ns2="26b7df82-a823-4d13-8b29-b7a472194905" xmlns:ns3="9d5bb9e4-64b4-4b13-b3bb-1b3dfc98d525" targetNamespace="http://schemas.microsoft.com/office/2006/metadata/properties" ma:root="true" ma:fieldsID="3086c930fe43891dc275c3b0139ef6b6" ns2:_="" ns3:_="">
    <xsd:import namespace="26b7df82-a823-4d13-8b29-b7a472194905"/>
    <xsd:import namespace="9d5bb9e4-64b4-4b13-b3bb-1b3dfc98d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7df82-a823-4d13-8b29-b7a472194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bb9e4-64b4-4b13-b3bb-1b3dfc98d5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953C2-2297-4534-B378-B44FA6B90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7df82-a823-4d13-8b29-b7a472194905"/>
    <ds:schemaRef ds:uri="9d5bb9e4-64b4-4b13-b3bb-1b3dfc98d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01BDDC-F607-424E-830D-894964519E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14FC48-2AC3-425F-AE86-71ECBABA13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5BD828-549D-244D-9692-4E9AA2592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Z:\Library\1 FOSIL\2 Generic resource development\Portrait-FOSIL-Resource-Template.dotx</Template>
  <TotalTime>1</TotalTime>
  <Pages>1</Pages>
  <Words>336</Words>
  <Characters>1921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Toerien</dc:creator>
  <cp:keywords/>
  <dc:description/>
  <cp:lastModifiedBy>Jennifer Toerien</cp:lastModifiedBy>
  <cp:revision>2</cp:revision>
  <cp:lastPrinted>2018-09-03T10:52:00Z</cp:lastPrinted>
  <dcterms:created xsi:type="dcterms:W3CDTF">2019-04-19T22:59:00Z</dcterms:created>
  <dcterms:modified xsi:type="dcterms:W3CDTF">2019-04-19T22:59:00Z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0x01010045991DDD1665494885924BE521D662DE</vt:lpwstr>
  </property>
  <property fmtid="{D5CDD505-2E9C-101B-9397-08002B2CF9AE}" pid="3" name="Order">
    <vt:r8>65574800</vt:r8>
  </property>
</Properties>
</file>