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1CA0B" w14:textId="77777777" w:rsidR="001659ED" w:rsidRPr="001659ED" w:rsidRDefault="001659ED">
      <w:pPr>
        <w:rPr>
          <w:sz w:val="6"/>
          <w:szCs w:val="6"/>
        </w:rPr>
      </w:pPr>
    </w:p>
    <w:tbl>
      <w:tblPr>
        <w:tblStyle w:val="TableGrid"/>
        <w:tblW w:w="0" w:type="auto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3964"/>
        <w:gridCol w:w="5778"/>
      </w:tblGrid>
      <w:tr w:rsidR="001659ED" w14:paraId="67567F3B" w14:textId="77777777" w:rsidTr="001659ED">
        <w:tc>
          <w:tcPr>
            <w:tcW w:w="3964" w:type="dxa"/>
            <w:shd w:val="clear" w:color="auto" w:fill="DDD1E8"/>
          </w:tcPr>
          <w:p w14:paraId="6BB10067" w14:textId="77777777" w:rsidR="001659ED" w:rsidRDefault="001659ED" w:rsidP="001659ED">
            <w:pPr>
              <w:tabs>
                <w:tab w:val="right" w:pos="9752"/>
              </w:tabs>
              <w:rPr>
                <w:color w:val="662483"/>
              </w:rPr>
            </w:pPr>
            <w:r w:rsidRPr="001659ED">
              <w:rPr>
                <w:color w:val="662483"/>
              </w:rPr>
              <w:t xml:space="preserve">Group whose presentation </w:t>
            </w:r>
            <w:r>
              <w:rPr>
                <w:color w:val="662483"/>
              </w:rPr>
              <w:t>I am</w:t>
            </w:r>
            <w:r w:rsidRPr="001659ED">
              <w:rPr>
                <w:color w:val="662483"/>
              </w:rPr>
              <w:t xml:space="preserve"> marking:</w:t>
            </w:r>
          </w:p>
        </w:tc>
        <w:tc>
          <w:tcPr>
            <w:tcW w:w="5778" w:type="dxa"/>
          </w:tcPr>
          <w:p w14:paraId="00696BBA" w14:textId="77777777" w:rsidR="001659ED" w:rsidRDefault="001659ED" w:rsidP="001659ED">
            <w:pPr>
              <w:tabs>
                <w:tab w:val="right" w:pos="9752"/>
              </w:tabs>
              <w:spacing w:before="120"/>
              <w:rPr>
                <w:color w:val="662483"/>
              </w:rPr>
            </w:pPr>
          </w:p>
        </w:tc>
      </w:tr>
    </w:tbl>
    <w:p w14:paraId="7C5BF145" w14:textId="77777777" w:rsidR="006823E3" w:rsidRDefault="00DB3804" w:rsidP="00405FF8">
      <w:pPr>
        <w:spacing w:before="120" w:line="240" w:lineRule="auto"/>
        <w:jc w:val="center"/>
        <w:rPr>
          <w:b/>
          <w:color w:val="662483"/>
          <w:sz w:val="28"/>
          <w:szCs w:val="28"/>
        </w:rPr>
      </w:pPr>
      <w:r>
        <w:rPr>
          <w:b/>
          <w:color w:val="662483"/>
          <w:sz w:val="28"/>
          <w:szCs w:val="28"/>
        </w:rPr>
        <w:t>Peer marking PowerPoint Presentations</w:t>
      </w:r>
    </w:p>
    <w:p w14:paraId="6E43CF70" w14:textId="77777777" w:rsidR="00252AF5" w:rsidRPr="00252AF5" w:rsidRDefault="00252AF5" w:rsidP="001659ED">
      <w:pPr>
        <w:spacing w:line="240" w:lineRule="auto"/>
        <w:rPr>
          <w:color w:val="662483"/>
        </w:rPr>
      </w:pPr>
      <w:r>
        <w:rPr>
          <w:color w:val="662483"/>
        </w:rPr>
        <w:t xml:space="preserve">Put </w:t>
      </w:r>
      <w:r>
        <w:rPr>
          <w:b/>
          <w:color w:val="662483"/>
        </w:rPr>
        <w:t>one tick in each column</w:t>
      </w:r>
      <w:r>
        <w:rPr>
          <w:color w:val="662483"/>
        </w:rPr>
        <w:t xml:space="preserve"> for each statement:</w:t>
      </w:r>
    </w:p>
    <w:tbl>
      <w:tblPr>
        <w:tblStyle w:val="TableGrid"/>
        <w:tblW w:w="0" w:type="auto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6516"/>
        <w:gridCol w:w="1075"/>
        <w:gridCol w:w="1075"/>
        <w:gridCol w:w="1076"/>
      </w:tblGrid>
      <w:tr w:rsidR="00E202FC" w14:paraId="6364F79A" w14:textId="77777777" w:rsidTr="00405FF8">
        <w:tc>
          <w:tcPr>
            <w:tcW w:w="6516" w:type="dxa"/>
            <w:tcBorders>
              <w:top w:val="nil"/>
              <w:left w:val="nil"/>
            </w:tcBorders>
          </w:tcPr>
          <w:p w14:paraId="3A79E0C4" w14:textId="77777777" w:rsidR="00E202FC" w:rsidRDefault="00E202FC" w:rsidP="00081466">
            <w:pPr>
              <w:jc w:val="center"/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top w:w="57" w:type="dxa"/>
              <w:left w:w="28" w:type="dxa"/>
              <w:bottom w:w="57" w:type="dxa"/>
              <w:right w:w="28" w:type="dxa"/>
            </w:tcMar>
          </w:tcPr>
          <w:p w14:paraId="70B09A63" w14:textId="77777777" w:rsidR="00E202FC" w:rsidRPr="0083404C" w:rsidRDefault="0065772C" w:rsidP="00081466">
            <w:pPr>
              <w:jc w:val="center"/>
              <w:rPr>
                <w:color w:val="662483"/>
              </w:rPr>
            </w:pPr>
            <w:r w:rsidRPr="0083404C">
              <w:rPr>
                <w:noProof/>
                <w:color w:val="662483"/>
                <w:lang w:eastAsia="en-GB"/>
              </w:rPr>
              <w:drawing>
                <wp:inline distT="0" distB="0" distL="0" distR="0" wp14:anchorId="4E0401DB" wp14:editId="0AC8021B">
                  <wp:extent cx="293597" cy="288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rple-emoticons.png"/>
                          <pic:cNvPicPr/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DDD1E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3" t="68092" r="60614" b="-23"/>
                          <a:stretch/>
                        </pic:blipFill>
                        <pic:spPr bwMode="auto">
                          <a:xfrm>
                            <a:off x="0" y="0"/>
                            <a:ext cx="293597" cy="28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1FCA57" w14:textId="77777777" w:rsidR="0083404C" w:rsidRDefault="0083404C" w:rsidP="00081466">
            <w:pPr>
              <w:jc w:val="center"/>
              <w:rPr>
                <w:color w:val="662483"/>
              </w:rPr>
            </w:pPr>
            <w:r>
              <w:rPr>
                <w:color w:val="662483"/>
              </w:rPr>
              <w:t>Oops.</w:t>
            </w:r>
          </w:p>
          <w:p w14:paraId="58A2478B" w14:textId="77777777" w:rsidR="0083404C" w:rsidRPr="0083404C" w:rsidRDefault="0083404C" w:rsidP="00081466">
            <w:pPr>
              <w:jc w:val="center"/>
              <w:rPr>
                <w:color w:val="662483"/>
              </w:rPr>
            </w:pPr>
            <w:r w:rsidRPr="0083404C">
              <w:rPr>
                <w:color w:val="662483"/>
              </w:rPr>
              <w:t>Not really</w:t>
            </w:r>
          </w:p>
        </w:tc>
        <w:tc>
          <w:tcPr>
            <w:tcW w:w="1075" w:type="dxa"/>
            <w:tcMar>
              <w:top w:w="57" w:type="dxa"/>
              <w:left w:w="28" w:type="dxa"/>
              <w:bottom w:w="57" w:type="dxa"/>
              <w:right w:w="28" w:type="dxa"/>
            </w:tcMar>
          </w:tcPr>
          <w:p w14:paraId="649F7476" w14:textId="77777777" w:rsidR="00E202FC" w:rsidRPr="0083404C" w:rsidRDefault="0065772C" w:rsidP="00081466">
            <w:pPr>
              <w:jc w:val="center"/>
              <w:rPr>
                <w:color w:val="662483"/>
              </w:rPr>
            </w:pPr>
            <w:r w:rsidRPr="0083404C">
              <w:rPr>
                <w:noProof/>
                <w:color w:val="662483"/>
                <w:lang w:eastAsia="en-GB"/>
              </w:rPr>
              <w:drawing>
                <wp:inline distT="0" distB="0" distL="0" distR="0" wp14:anchorId="36058D97" wp14:editId="0E15B426">
                  <wp:extent cx="293597" cy="288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rple-emoticons.png"/>
                          <pic:cNvPicPr/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rgbClr val="DDD1E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9" t="67949" r="40328" b="120"/>
                          <a:stretch/>
                        </pic:blipFill>
                        <pic:spPr bwMode="auto">
                          <a:xfrm>
                            <a:off x="0" y="0"/>
                            <a:ext cx="293597" cy="28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3D252" w14:textId="77777777" w:rsidR="00405FF8" w:rsidRDefault="00405FF8" w:rsidP="00081466">
            <w:pPr>
              <w:jc w:val="center"/>
              <w:rPr>
                <w:color w:val="662483"/>
              </w:rPr>
            </w:pPr>
          </w:p>
          <w:p w14:paraId="48E86C81" w14:textId="77777777" w:rsidR="0083404C" w:rsidRPr="0083404C" w:rsidRDefault="0083404C" w:rsidP="00081466">
            <w:pPr>
              <w:jc w:val="center"/>
              <w:rPr>
                <w:color w:val="662483"/>
              </w:rPr>
            </w:pPr>
            <w:r w:rsidRPr="0083404C">
              <w:rPr>
                <w:color w:val="662483"/>
              </w:rPr>
              <w:t>Sort of</w:t>
            </w:r>
          </w:p>
        </w:tc>
        <w:tc>
          <w:tcPr>
            <w:tcW w:w="1076" w:type="dxa"/>
            <w:tcMar>
              <w:top w:w="57" w:type="dxa"/>
              <w:left w:w="28" w:type="dxa"/>
              <w:bottom w:w="57" w:type="dxa"/>
              <w:right w:w="28" w:type="dxa"/>
            </w:tcMar>
          </w:tcPr>
          <w:p w14:paraId="17976D1A" w14:textId="77777777" w:rsidR="00E202FC" w:rsidRPr="0083404C" w:rsidRDefault="0065772C" w:rsidP="00081466">
            <w:pPr>
              <w:jc w:val="center"/>
              <w:rPr>
                <w:color w:val="662483"/>
              </w:rPr>
            </w:pPr>
            <w:r w:rsidRPr="0083404C">
              <w:rPr>
                <w:noProof/>
                <w:color w:val="662483"/>
                <w:lang w:eastAsia="en-GB"/>
              </w:rPr>
              <w:drawing>
                <wp:inline distT="0" distB="0" distL="0" distR="0" wp14:anchorId="71ACC48F" wp14:editId="0BFD88FB">
                  <wp:extent cx="293326" cy="288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rple-emoticons.png"/>
                          <pic:cNvPicPr/>
                        </pic:nvPicPr>
                        <pic:blipFill rotWithShape="1">
                          <a:blip r:embed="rId15" cstate="print">
                            <a:duotone>
                              <a:prstClr val="black"/>
                              <a:srgbClr val="DDD1E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" t="-122" r="80815" b="68191"/>
                          <a:stretch/>
                        </pic:blipFill>
                        <pic:spPr bwMode="auto">
                          <a:xfrm>
                            <a:off x="0" y="0"/>
                            <a:ext cx="293326" cy="288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148ED" w14:textId="77777777" w:rsidR="0083404C" w:rsidRDefault="0083404C" w:rsidP="00081466">
            <w:pPr>
              <w:jc w:val="center"/>
              <w:rPr>
                <w:color w:val="662483"/>
              </w:rPr>
            </w:pPr>
            <w:r>
              <w:rPr>
                <w:color w:val="662483"/>
              </w:rPr>
              <w:t>Yes!</w:t>
            </w:r>
          </w:p>
          <w:p w14:paraId="0E9774B5" w14:textId="77777777" w:rsidR="0083404C" w:rsidRPr="0083404C" w:rsidRDefault="0083404C" w:rsidP="00081466">
            <w:pPr>
              <w:jc w:val="center"/>
              <w:rPr>
                <w:color w:val="662483"/>
              </w:rPr>
            </w:pPr>
            <w:r w:rsidRPr="0083404C">
              <w:rPr>
                <w:color w:val="662483"/>
              </w:rPr>
              <w:t>Well done</w:t>
            </w:r>
          </w:p>
        </w:tc>
      </w:tr>
      <w:tr w:rsidR="0083404C" w14:paraId="2E064AA7" w14:textId="77777777" w:rsidTr="00405FF8">
        <w:tc>
          <w:tcPr>
            <w:tcW w:w="9742" w:type="dxa"/>
            <w:gridSpan w:val="4"/>
            <w:shd w:val="clear" w:color="auto" w:fill="DDD1E8"/>
          </w:tcPr>
          <w:p w14:paraId="337BC376" w14:textId="77777777" w:rsidR="0083404C" w:rsidRDefault="0083404C" w:rsidP="0083404C">
            <w:pPr>
              <w:rPr>
                <w:b/>
                <w:color w:val="662483"/>
                <w:sz w:val="28"/>
                <w:szCs w:val="28"/>
              </w:rPr>
            </w:pPr>
            <w:r w:rsidRPr="00E202FC">
              <w:rPr>
                <w:b/>
                <w:color w:val="662483"/>
              </w:rPr>
              <w:t>Content:</w:t>
            </w:r>
          </w:p>
        </w:tc>
      </w:tr>
      <w:tr w:rsidR="00CD00FD" w14:paraId="31520B03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426AB8C4" w14:textId="77777777" w:rsidR="00CD00FD" w:rsidRPr="00C054E0" w:rsidRDefault="00C054E0" w:rsidP="007B3858">
            <w:pPr>
              <w:rPr>
                <w:color w:val="662483"/>
              </w:rPr>
            </w:pPr>
            <w:r w:rsidRPr="00C054E0">
              <w:rPr>
                <w:color w:val="662483"/>
              </w:rPr>
              <w:t>Question clearly stated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133F17B7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767D7928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469DDDC8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3C10BE" w14:paraId="0A012E2A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337D4543" w14:textId="77777777" w:rsidR="003C10BE" w:rsidRPr="00C054E0" w:rsidRDefault="00C054E0" w:rsidP="007B3858">
            <w:pPr>
              <w:rPr>
                <w:b/>
                <w:color w:val="662483"/>
              </w:rPr>
            </w:pPr>
            <w:r>
              <w:rPr>
                <w:color w:val="662483"/>
              </w:rPr>
              <w:t xml:space="preserve">At least …. different pieces of evidence given </w:t>
            </w:r>
            <w:r>
              <w:rPr>
                <w:b/>
                <w:color w:val="662483"/>
              </w:rPr>
              <w:t>that help to answer the question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67D6E6A4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3A5B1079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5293C534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3C10BE" w14:paraId="73B1A193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6A54C5AA" w14:textId="77777777" w:rsidR="003C10BE" w:rsidRPr="00C054E0" w:rsidRDefault="00C054E0" w:rsidP="007B3858">
            <w:pPr>
              <w:rPr>
                <w:color w:val="662483"/>
              </w:rPr>
            </w:pPr>
            <w:r>
              <w:rPr>
                <w:color w:val="662483"/>
              </w:rPr>
              <w:t>Explains clearly how evidence relates to question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513004BE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3A32BBC6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475A7119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3C10BE" w14:paraId="3BA08447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009067E9" w14:textId="77777777" w:rsidR="003C10BE" w:rsidRPr="00C054E0" w:rsidRDefault="00F77BE6" w:rsidP="007B3858">
            <w:pPr>
              <w:rPr>
                <w:color w:val="662483"/>
              </w:rPr>
            </w:pPr>
            <w:r>
              <w:rPr>
                <w:color w:val="662483"/>
              </w:rPr>
              <w:t xml:space="preserve">Conclusion: Finishes by </w:t>
            </w:r>
            <w:r w:rsidRPr="00F77BE6">
              <w:rPr>
                <w:b/>
                <w:color w:val="662483"/>
              </w:rPr>
              <w:t>answering the question</w:t>
            </w:r>
            <w:r>
              <w:rPr>
                <w:color w:val="662483"/>
              </w:rPr>
              <w:t>. Answers are based on evidence not just the group’s own opinions.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3EEF1183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747FAD73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612DF86E" w14:textId="77777777" w:rsidR="003C10BE" w:rsidRDefault="003C10BE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E202FC" w14:paraId="67B08FB8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17FF7C59" w14:textId="77777777" w:rsidR="00E202FC" w:rsidRPr="00E202FC" w:rsidRDefault="00CD00FD" w:rsidP="007B3858">
            <w:pPr>
              <w:rPr>
                <w:b/>
                <w:color w:val="662483"/>
              </w:rPr>
            </w:pPr>
            <w:r>
              <w:rPr>
                <w:color w:val="662483"/>
              </w:rPr>
              <w:t>Easy to follow structure (</w:t>
            </w:r>
            <w:r w:rsidR="001A500E">
              <w:rPr>
                <w:color w:val="662483"/>
              </w:rPr>
              <w:t>such as PEEL</w:t>
            </w:r>
            <w:bookmarkStart w:id="0" w:name="_GoBack"/>
            <w:bookmarkEnd w:id="0"/>
            <w:r>
              <w:rPr>
                <w:color w:val="662483"/>
              </w:rPr>
              <w:t>)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3F523308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4F7C856F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7717D0C2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F77BE6" w14:paraId="305F9B27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7B867FC0" w14:textId="77777777" w:rsidR="00F77BE6" w:rsidRDefault="00F77BE6" w:rsidP="007B3858">
            <w:pPr>
              <w:rPr>
                <w:color w:val="662483"/>
              </w:rPr>
            </w:pPr>
            <w:r>
              <w:rPr>
                <w:color w:val="662483"/>
              </w:rPr>
              <w:t>References all sources used (either on individual slides or all on one slide at the end)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71DFD6E4" w14:textId="77777777" w:rsidR="00F77BE6" w:rsidRDefault="00F77BE6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3343E9A2" w14:textId="77777777" w:rsidR="00F77BE6" w:rsidRDefault="00F77BE6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4F66A89E" w14:textId="77777777" w:rsidR="00F77BE6" w:rsidRDefault="00F77BE6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83404C" w14:paraId="6ADAD162" w14:textId="77777777" w:rsidTr="00405FF8">
        <w:tc>
          <w:tcPr>
            <w:tcW w:w="9742" w:type="dxa"/>
            <w:gridSpan w:val="4"/>
            <w:shd w:val="clear" w:color="auto" w:fill="DDD1E8"/>
          </w:tcPr>
          <w:p w14:paraId="5ECFF445" w14:textId="77777777" w:rsidR="0083404C" w:rsidRDefault="0083404C" w:rsidP="0083404C">
            <w:pPr>
              <w:rPr>
                <w:b/>
                <w:color w:val="662483"/>
                <w:sz w:val="28"/>
                <w:szCs w:val="28"/>
              </w:rPr>
            </w:pPr>
            <w:r w:rsidRPr="00E202FC">
              <w:rPr>
                <w:b/>
                <w:color w:val="662483"/>
              </w:rPr>
              <w:t>P</w:t>
            </w:r>
            <w:r>
              <w:rPr>
                <w:b/>
                <w:color w:val="662483"/>
              </w:rPr>
              <w:t>res</w:t>
            </w:r>
            <w:r w:rsidRPr="00E202FC">
              <w:rPr>
                <w:b/>
                <w:color w:val="662483"/>
              </w:rPr>
              <w:t>e</w:t>
            </w:r>
            <w:r>
              <w:rPr>
                <w:b/>
                <w:color w:val="662483"/>
              </w:rPr>
              <w:t>n</w:t>
            </w:r>
            <w:r w:rsidRPr="00E202FC">
              <w:rPr>
                <w:b/>
                <w:color w:val="662483"/>
              </w:rPr>
              <w:t>tation:</w:t>
            </w:r>
          </w:p>
        </w:tc>
      </w:tr>
      <w:tr w:rsidR="00E202FC" w14:paraId="54893720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679F8008" w14:textId="77777777" w:rsidR="00E202FC" w:rsidRPr="00E202FC" w:rsidRDefault="00E202FC" w:rsidP="007B3858">
            <w:pPr>
              <w:rPr>
                <w:color w:val="662483"/>
              </w:rPr>
            </w:pPr>
            <w:r w:rsidRPr="00E202FC">
              <w:rPr>
                <w:color w:val="662483"/>
              </w:rPr>
              <w:t>Everyone in the group played a part</w:t>
            </w:r>
            <w:r w:rsidR="00CD00FD">
              <w:rPr>
                <w:color w:val="662483"/>
              </w:rPr>
              <w:t xml:space="preserve"> (</w:t>
            </w:r>
            <w:r w:rsidR="00252AF5">
              <w:rPr>
                <w:color w:val="662483"/>
              </w:rPr>
              <w:t xml:space="preserve">which </w:t>
            </w:r>
            <w:r w:rsidR="00CD00FD">
              <w:rPr>
                <w:color w:val="662483"/>
              </w:rPr>
              <w:t>might not always involve</w:t>
            </w:r>
            <w:r>
              <w:rPr>
                <w:color w:val="662483"/>
              </w:rPr>
              <w:t xml:space="preserve"> speaking)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6CFF8E3E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2300CA79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706457CD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CD00FD" w14:paraId="1397938D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2F14B6F2" w14:textId="77777777" w:rsidR="00CD00FD" w:rsidRDefault="00CD00FD" w:rsidP="007B3858">
            <w:pPr>
              <w:rPr>
                <w:color w:val="662483"/>
              </w:rPr>
            </w:pPr>
            <w:r>
              <w:rPr>
                <w:color w:val="662483"/>
              </w:rPr>
              <w:t>Every slide had a clear purpose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48BB201B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4DCB7C81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127452C2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E202FC" w14:paraId="5BBBB4BB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39044F1B" w14:textId="77777777" w:rsidR="00E202FC" w:rsidRDefault="00E202FC" w:rsidP="007B3858">
            <w:pPr>
              <w:rPr>
                <w:color w:val="662483"/>
              </w:rPr>
            </w:pPr>
            <w:r w:rsidRPr="00E202FC">
              <w:rPr>
                <w:color w:val="662483"/>
              </w:rPr>
              <w:t>Slides were clear and easy to read</w:t>
            </w:r>
          </w:p>
          <w:p w14:paraId="755B9233" w14:textId="77777777" w:rsidR="00E202FC" w:rsidRDefault="00E202FC" w:rsidP="007B3858">
            <w:pPr>
              <w:pStyle w:val="ListParagraph"/>
              <w:numPr>
                <w:ilvl w:val="0"/>
                <w:numId w:val="2"/>
              </w:numPr>
              <w:rPr>
                <w:color w:val="662483"/>
              </w:rPr>
            </w:pPr>
            <w:r>
              <w:rPr>
                <w:color w:val="662483"/>
              </w:rPr>
              <w:t>T</w:t>
            </w:r>
            <w:r w:rsidRPr="00E202FC">
              <w:rPr>
                <w:color w:val="662483"/>
              </w:rPr>
              <w:t xml:space="preserve">ext big enough and a </w:t>
            </w:r>
            <w:r w:rsidR="003C10BE">
              <w:rPr>
                <w:color w:val="662483"/>
              </w:rPr>
              <w:t>readable</w:t>
            </w:r>
            <w:r w:rsidRPr="00E202FC">
              <w:rPr>
                <w:color w:val="662483"/>
              </w:rPr>
              <w:t xml:space="preserve"> colour</w:t>
            </w:r>
          </w:p>
          <w:p w14:paraId="5504B519" w14:textId="77777777" w:rsidR="00E202FC" w:rsidRPr="00E202FC" w:rsidRDefault="00E202FC" w:rsidP="007B3858">
            <w:pPr>
              <w:pStyle w:val="ListParagraph"/>
              <w:numPr>
                <w:ilvl w:val="0"/>
                <w:numId w:val="2"/>
              </w:numPr>
              <w:rPr>
                <w:color w:val="662483"/>
              </w:rPr>
            </w:pPr>
            <w:r w:rsidRPr="003C10BE">
              <w:rPr>
                <w:b/>
                <w:color w:val="662483"/>
              </w:rPr>
              <w:t>Most</w:t>
            </w:r>
            <w:r>
              <w:rPr>
                <w:color w:val="662483"/>
              </w:rPr>
              <w:t xml:space="preserve"> slides did not contain more than about 10 words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30A4629D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2D67F568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083E5E7E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CD00FD" w14:paraId="126D7245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4B11432C" w14:textId="77777777" w:rsidR="00CD00FD" w:rsidRPr="00E202FC" w:rsidRDefault="00CD00FD" w:rsidP="007B3858">
            <w:pPr>
              <w:rPr>
                <w:color w:val="662483"/>
              </w:rPr>
            </w:pPr>
            <w:r>
              <w:rPr>
                <w:color w:val="662483"/>
              </w:rPr>
              <w:t>Transitions (and animations if used) were not flashy and did not distract from the content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704AD5A2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01F2A237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5445BCEB" w14:textId="77777777" w:rsidR="00CD00FD" w:rsidRDefault="00CD00FD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E202FC" w14:paraId="38E49EFD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0BC584F4" w14:textId="77777777" w:rsidR="00E202FC" w:rsidRPr="00CD00FD" w:rsidRDefault="00CD00FD" w:rsidP="00252AF5">
            <w:pPr>
              <w:rPr>
                <w:color w:val="662483"/>
              </w:rPr>
            </w:pPr>
            <w:r>
              <w:rPr>
                <w:color w:val="662483"/>
              </w:rPr>
              <w:t>The group explained each slide clearly and did not just read it out</w:t>
            </w:r>
            <w:r w:rsidR="003C10BE">
              <w:rPr>
                <w:color w:val="662483"/>
              </w:rPr>
              <w:t xml:space="preserve">. 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338A4DD9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5BD94310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38EEB6B9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E202FC" w14:paraId="34FBB0D0" w14:textId="77777777" w:rsidTr="007B3858">
        <w:trPr>
          <w:trHeight w:val="567"/>
        </w:trPr>
        <w:tc>
          <w:tcPr>
            <w:tcW w:w="6516" w:type="dxa"/>
            <w:vAlign w:val="center"/>
          </w:tcPr>
          <w:p w14:paraId="35B42A33" w14:textId="77777777" w:rsidR="00E202FC" w:rsidRPr="00E202FC" w:rsidRDefault="003C10BE" w:rsidP="007B3858">
            <w:pPr>
              <w:rPr>
                <w:b/>
                <w:color w:val="662483"/>
              </w:rPr>
            </w:pPr>
            <w:r>
              <w:rPr>
                <w:color w:val="662483"/>
              </w:rPr>
              <w:t>The group had made a clear effort to make the presentation interesting and engaging.</w:t>
            </w:r>
            <w:r w:rsidR="00252AF5">
              <w:rPr>
                <w:color w:val="662483"/>
              </w:rPr>
              <w:t xml:space="preserve"> I could hear what they said.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5BC3BBA5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7F028FF7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14:paraId="2059ED92" w14:textId="77777777" w:rsidR="00E202FC" w:rsidRDefault="00E202FC" w:rsidP="007B3858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F77BE6" w14:paraId="23140818" w14:textId="77777777" w:rsidTr="007B3858">
        <w:trPr>
          <w:trHeight w:val="567"/>
        </w:trPr>
        <w:tc>
          <w:tcPr>
            <w:tcW w:w="6516" w:type="dxa"/>
            <w:shd w:val="clear" w:color="auto" w:fill="DDD1E8"/>
            <w:vAlign w:val="center"/>
          </w:tcPr>
          <w:p w14:paraId="36BAECEF" w14:textId="77777777" w:rsidR="00F77BE6" w:rsidRDefault="00F77BE6" w:rsidP="007B3858">
            <w:pPr>
              <w:jc w:val="right"/>
              <w:rPr>
                <w:color w:val="662483"/>
              </w:rPr>
            </w:pPr>
            <w:r>
              <w:rPr>
                <w:color w:val="662483"/>
              </w:rPr>
              <w:t>Total number of ticks in each column: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bottom"/>
          </w:tcPr>
          <w:p w14:paraId="3C2070B4" w14:textId="77777777" w:rsidR="00F77BE6" w:rsidRPr="007B3858" w:rsidRDefault="007B3858" w:rsidP="007B3858">
            <w:pPr>
              <w:jc w:val="right"/>
              <w:rPr>
                <w:color w:val="DDD1E8"/>
                <w:sz w:val="20"/>
                <w:szCs w:val="20"/>
              </w:rPr>
            </w:pPr>
            <w:r>
              <w:rPr>
                <w:color w:val="DDD1E8"/>
                <w:sz w:val="20"/>
                <w:szCs w:val="20"/>
              </w:rPr>
              <w:t>x</w:t>
            </w:r>
            <w:r w:rsidRPr="007B3858">
              <w:rPr>
                <w:color w:val="DDD1E8"/>
                <w:sz w:val="20"/>
                <w:szCs w:val="20"/>
              </w:rPr>
              <w:t>0</w:t>
            </w:r>
            <w:r>
              <w:rPr>
                <w:color w:val="DDD1E8"/>
                <w:sz w:val="20"/>
                <w:szCs w:val="20"/>
              </w:rPr>
              <w:t>pts</w:t>
            </w:r>
          </w:p>
        </w:tc>
        <w:tc>
          <w:tcPr>
            <w:tcW w:w="1075" w:type="dxa"/>
            <w:tcMar>
              <w:left w:w="28" w:type="dxa"/>
              <w:right w:w="28" w:type="dxa"/>
            </w:tcMar>
            <w:vAlign w:val="bottom"/>
          </w:tcPr>
          <w:p w14:paraId="4390881A" w14:textId="77777777" w:rsidR="00F77BE6" w:rsidRPr="007B3858" w:rsidRDefault="007B3858" w:rsidP="007B3858">
            <w:pPr>
              <w:jc w:val="right"/>
              <w:rPr>
                <w:color w:val="DDD1E8"/>
                <w:sz w:val="20"/>
                <w:szCs w:val="20"/>
              </w:rPr>
            </w:pPr>
            <w:r>
              <w:rPr>
                <w:color w:val="DDD1E8"/>
                <w:sz w:val="20"/>
                <w:szCs w:val="20"/>
              </w:rPr>
              <w:t>x1pt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bottom"/>
          </w:tcPr>
          <w:p w14:paraId="1AC217B4" w14:textId="77777777" w:rsidR="00F77BE6" w:rsidRPr="007B3858" w:rsidRDefault="007B3858" w:rsidP="007B3858">
            <w:pPr>
              <w:jc w:val="right"/>
              <w:rPr>
                <w:color w:val="DDD1E8"/>
                <w:sz w:val="20"/>
                <w:szCs w:val="20"/>
              </w:rPr>
            </w:pPr>
            <w:r>
              <w:rPr>
                <w:color w:val="DDD1E8"/>
                <w:sz w:val="20"/>
                <w:szCs w:val="20"/>
              </w:rPr>
              <w:t>x2pts</w:t>
            </w:r>
          </w:p>
        </w:tc>
      </w:tr>
      <w:tr w:rsidR="007B3858" w14:paraId="1995C38C" w14:textId="77777777" w:rsidTr="007B3858">
        <w:trPr>
          <w:trHeight w:val="567"/>
        </w:trPr>
        <w:tc>
          <w:tcPr>
            <w:tcW w:w="6516" w:type="dxa"/>
            <w:shd w:val="clear" w:color="auto" w:fill="DDD1E8"/>
            <w:vAlign w:val="center"/>
          </w:tcPr>
          <w:p w14:paraId="528740EE" w14:textId="77777777" w:rsidR="007B3858" w:rsidRPr="007B3858" w:rsidRDefault="007B3858" w:rsidP="007B3858">
            <w:pPr>
              <w:jc w:val="right"/>
              <w:rPr>
                <w:color w:val="662483"/>
              </w:rPr>
            </w:pPr>
            <w:r w:rsidRPr="007B3858">
              <w:rPr>
                <w:color w:val="662483"/>
              </w:rPr>
              <w:t xml:space="preserve">Total mark: </w:t>
            </w:r>
            <w:r w:rsidRPr="007B3858">
              <w:rPr>
                <w:noProof/>
                <w:color w:val="662483"/>
                <w:lang w:eastAsia="en-GB"/>
              </w:rPr>
              <w:drawing>
                <wp:inline distT="0" distB="0" distL="0" distR="0" wp14:anchorId="187CAF5F" wp14:editId="02608D1B">
                  <wp:extent cx="183498" cy="1800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rple-emoticons.png"/>
                          <pic:cNvPicPr/>
                        </pic:nvPicPr>
                        <pic:blipFill rotWithShape="1">
                          <a:blip r:embed="rId17" cstate="print">
                            <a:duotone>
                              <a:prstClr val="black"/>
                              <a:srgbClr val="DDD1E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3" t="68092" r="60614" b="-23"/>
                          <a:stretch/>
                        </pic:blipFill>
                        <pic:spPr bwMode="auto">
                          <a:xfrm>
                            <a:off x="0" y="0"/>
                            <a:ext cx="183498" cy="18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3858">
              <w:rPr>
                <w:color w:val="662483"/>
              </w:rPr>
              <w:t xml:space="preserve">x0 + </w:t>
            </w:r>
            <w:r w:rsidRPr="007B3858">
              <w:rPr>
                <w:noProof/>
                <w:color w:val="662483"/>
                <w:lang w:eastAsia="en-GB"/>
              </w:rPr>
              <w:drawing>
                <wp:inline distT="0" distB="0" distL="0" distR="0" wp14:anchorId="4D12041F" wp14:editId="473505C3">
                  <wp:extent cx="183498" cy="1800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rple-emoticons.png"/>
                          <pic:cNvPicPr/>
                        </pic:nvPicPr>
                        <pic:blipFill rotWithShape="1">
                          <a:blip r:embed="rId17" cstate="print">
                            <a:duotone>
                              <a:prstClr val="black"/>
                              <a:srgbClr val="DDD1E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9" t="67949" r="40328" b="120"/>
                          <a:stretch/>
                        </pic:blipFill>
                        <pic:spPr bwMode="auto">
                          <a:xfrm>
                            <a:off x="0" y="0"/>
                            <a:ext cx="183498" cy="18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3858">
              <w:rPr>
                <w:color w:val="662483"/>
              </w:rPr>
              <w:t xml:space="preserve">x1 + </w:t>
            </w:r>
            <w:r w:rsidRPr="007B3858">
              <w:rPr>
                <w:noProof/>
                <w:color w:val="662483"/>
                <w:lang w:eastAsia="en-GB"/>
              </w:rPr>
              <w:drawing>
                <wp:inline distT="0" distB="0" distL="0" distR="0" wp14:anchorId="582AD4EB" wp14:editId="7E37155B">
                  <wp:extent cx="183328" cy="18000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rple-emoticons.png"/>
                          <pic:cNvPicPr/>
                        </pic:nvPicPr>
                        <pic:blipFill rotWithShape="1">
                          <a:blip r:embed="rId17" cstate="print">
                            <a:duotone>
                              <a:prstClr val="black"/>
                              <a:srgbClr val="DDD1E8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8" t="-122" r="80815" b="68191"/>
                          <a:stretch/>
                        </pic:blipFill>
                        <pic:spPr bwMode="auto">
                          <a:xfrm>
                            <a:off x="0" y="0"/>
                            <a:ext cx="183328" cy="18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3858">
              <w:rPr>
                <w:color w:val="662483"/>
              </w:rPr>
              <w:t xml:space="preserve">x2 = </w:t>
            </w:r>
          </w:p>
        </w:tc>
        <w:tc>
          <w:tcPr>
            <w:tcW w:w="3226" w:type="dxa"/>
            <w:gridSpan w:val="3"/>
            <w:tcMar>
              <w:left w:w="28" w:type="dxa"/>
              <w:right w:w="28" w:type="dxa"/>
            </w:tcMar>
            <w:vAlign w:val="center"/>
          </w:tcPr>
          <w:p w14:paraId="29D2DDDA" w14:textId="77777777" w:rsidR="007B3858" w:rsidRPr="00F77BE6" w:rsidRDefault="007B3858" w:rsidP="007B3858">
            <w:pPr>
              <w:jc w:val="right"/>
              <w:rPr>
                <w:color w:val="662483"/>
                <w:sz w:val="28"/>
                <w:szCs w:val="28"/>
              </w:rPr>
            </w:pPr>
            <w:r>
              <w:rPr>
                <w:color w:val="662483"/>
                <w:sz w:val="28"/>
                <w:szCs w:val="28"/>
              </w:rPr>
              <w:t>/24</w:t>
            </w:r>
          </w:p>
        </w:tc>
      </w:tr>
    </w:tbl>
    <w:p w14:paraId="217B930D" w14:textId="77777777" w:rsidR="00252AF5" w:rsidRPr="001659ED" w:rsidRDefault="00252AF5" w:rsidP="00081466">
      <w:pPr>
        <w:jc w:val="center"/>
        <w:rPr>
          <w:b/>
          <w:color w:val="662483"/>
          <w:sz w:val="12"/>
          <w:szCs w:val="12"/>
        </w:rPr>
      </w:pPr>
    </w:p>
    <w:p w14:paraId="1CC50E40" w14:textId="77777777" w:rsidR="007B3858" w:rsidRDefault="00252AF5" w:rsidP="00252AF5">
      <w:pPr>
        <w:rPr>
          <w:b/>
          <w:color w:val="662483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3B4A08" wp14:editId="5793E60D">
                <wp:simplePos x="0" y="0"/>
                <wp:positionH relativeFrom="column">
                  <wp:posOffset>-436880</wp:posOffset>
                </wp:positionH>
                <wp:positionV relativeFrom="paragraph">
                  <wp:posOffset>1516219</wp:posOffset>
                </wp:positionV>
                <wp:extent cx="410845" cy="410845"/>
                <wp:effectExtent l="0" t="0" r="8255" b="825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410845"/>
                          <a:chOff x="1108028" y="1056387"/>
                          <a:chExt cx="4105" cy="4105"/>
                        </a:xfrm>
                      </wpg:grpSpPr>
                      <wps:wsp>
                        <wps:cNvPr id="1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108028" y="1056387"/>
                            <a:ext cx="4106" cy="4106"/>
                          </a:xfrm>
                          <a:prstGeom prst="ellipse">
                            <a:avLst/>
                          </a:prstGeom>
                          <a:solidFill>
                            <a:srgbClr val="66248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66248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108551" y="1056910"/>
                            <a:ext cx="3059" cy="3059"/>
                          </a:xfrm>
                          <a:prstGeom prst="ellips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66248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109050" y="1057409"/>
                            <a:ext cx="2061" cy="2061"/>
                          </a:xfrm>
                          <a:prstGeom prst="ellipse">
                            <a:avLst/>
                          </a:prstGeom>
                          <a:solidFill>
                            <a:srgbClr val="66248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66248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109426" y="1057785"/>
                            <a:ext cx="1309" cy="1309"/>
                          </a:xfrm>
                          <a:prstGeom prst="ellipse">
                            <a:avLst/>
                          </a:prstGeom>
                          <a:solidFill>
                            <a:srgbClr val="DDD1E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66248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109821" y="1058180"/>
                            <a:ext cx="519" cy="519"/>
                          </a:xfrm>
                          <a:prstGeom prst="ellipse">
                            <a:avLst/>
                          </a:prstGeom>
                          <a:solidFill>
                            <a:srgbClr val="66248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662483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A03743B" id="Group 12" o:spid="_x0000_s1026" style="position:absolute;margin-left:-34.4pt;margin-top:119.4pt;width:32.35pt;height:32.35pt;z-index:251658240" coordorigin="11080,10563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">
                <v:oval id="Oval 3" o:spid="_x0000_s1027" style="position:absolute;left:11080;top:10563;width:41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" fillcolor="#662483" stroked="f" strokecolor="#662483" strokeweight="2pt">
                  <v:shadow color="black [0]"/>
                  <v:textbox inset="2.88pt,2.88pt,2.88pt,2.88pt"/>
                </v:oval>
                <v:oval id="Oval 4" o:spid="_x0000_s1028" style="position:absolute;left:11085;top:10569;width:31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" fillcolor="#ddd1e8" stroked="f" strokecolor="#662483" strokeweight="2pt">
                  <v:shadow color="black [0]"/>
                  <v:textbox inset="2.88pt,2.88pt,2.88pt,2.88pt"/>
                </v:oval>
                <v:oval id="Oval 5" o:spid="_x0000_s1029" style="position:absolute;left:11090;top:10574;width:2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" fillcolor="#662483" stroked="f" strokecolor="#662483" strokeweight="2pt">
                  <v:shadow color="black [0]"/>
                  <v:textbox inset="2.88pt,2.88pt,2.88pt,2.88pt"/>
                </v:oval>
                <v:oval id="Oval 6" o:spid="_x0000_s1030" style="position:absolute;left:11094;top:10577;width:1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" fillcolor="#ddd1e8" stroked="f" strokecolor="#662483" strokeweight="2pt">
                  <v:shadow color="black [0]"/>
                  <v:textbox inset="2.88pt,2.88pt,2.88pt,2.88pt"/>
                </v:oval>
                <v:oval id="Oval 7" o:spid="_x0000_s1031" style="position:absolute;left:11098;top:1058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" fillcolor="#662483" stroked="f" strokecolor="#662483" strokeweight="2pt">
                  <v:shadow color="black [0]"/>
                  <v:textbox inset="2.88pt,2.88pt,2.88pt,2.88pt"/>
                </v:oval>
              </v:group>
            </w:pict>
          </mc:Fallback>
        </mc:AlternateContent>
      </w:r>
      <w:r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FED760F" wp14:editId="33D70886">
            <wp:simplePos x="0" y="0"/>
            <wp:positionH relativeFrom="column">
              <wp:posOffset>6217248</wp:posOffset>
            </wp:positionH>
            <wp:positionV relativeFrom="paragraph">
              <wp:posOffset>590938</wp:posOffset>
            </wp:positionV>
            <wp:extent cx="359410" cy="359410"/>
            <wp:effectExtent l="0" t="0" r="2540" b="2540"/>
            <wp:wrapNone/>
            <wp:docPr id="18" name="Picture 18" descr="https://pixy.org/src/446/4467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y.org/src/446/446768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DDD1E8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2483"/>
        </w:rPr>
        <w:t>Now give the group some feedback to help them to improve:</w:t>
      </w:r>
    </w:p>
    <w:tbl>
      <w:tblPr>
        <w:tblStyle w:val="TableGrid"/>
        <w:tblW w:w="0" w:type="auto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9742"/>
      </w:tblGrid>
      <w:tr w:rsidR="007B3858" w:rsidRPr="007B3858" w14:paraId="47315B63" w14:textId="77777777" w:rsidTr="007B3858">
        <w:tc>
          <w:tcPr>
            <w:tcW w:w="9742" w:type="dxa"/>
            <w:shd w:val="clear" w:color="auto" w:fill="DDD1E8"/>
          </w:tcPr>
          <w:p w14:paraId="4EC06D63" w14:textId="77777777" w:rsidR="007B3858" w:rsidRPr="007B3858" w:rsidRDefault="00252AF5" w:rsidP="00252AF5">
            <w:pPr>
              <w:spacing w:line="259" w:lineRule="auto"/>
              <w:rPr>
                <w:color w:val="662483"/>
              </w:rPr>
            </w:pPr>
            <w:r>
              <w:rPr>
                <w:color w:val="662483"/>
              </w:rPr>
              <w:t>I</w:t>
            </w:r>
            <w:r w:rsidR="007B3858" w:rsidRPr="007B3858">
              <w:rPr>
                <w:color w:val="662483"/>
              </w:rPr>
              <w:t xml:space="preserve"> thought </w:t>
            </w:r>
            <w:r>
              <w:rPr>
                <w:color w:val="662483"/>
              </w:rPr>
              <w:t>you did these things really well</w:t>
            </w:r>
            <w:r w:rsidR="007B3858" w:rsidRPr="007B3858">
              <w:rPr>
                <w:color w:val="662483"/>
              </w:rPr>
              <w:t>….</w:t>
            </w:r>
          </w:p>
        </w:tc>
      </w:tr>
      <w:tr w:rsidR="007B3858" w:rsidRPr="007B3858" w14:paraId="4A2F6180" w14:textId="77777777" w:rsidTr="00252AF5">
        <w:trPr>
          <w:trHeight w:val="1134"/>
        </w:trPr>
        <w:tc>
          <w:tcPr>
            <w:tcW w:w="9742" w:type="dxa"/>
            <w:tcBorders>
              <w:bottom w:val="single" w:sz="4" w:space="0" w:color="662483"/>
            </w:tcBorders>
          </w:tcPr>
          <w:p w14:paraId="4B8BB86F" w14:textId="77777777" w:rsidR="007B3858" w:rsidRPr="007B3858" w:rsidRDefault="007B3858" w:rsidP="007B3858">
            <w:pPr>
              <w:spacing w:line="259" w:lineRule="auto"/>
              <w:jc w:val="center"/>
              <w:rPr>
                <w:b/>
                <w:color w:val="662483"/>
                <w:sz w:val="28"/>
                <w:szCs w:val="28"/>
              </w:rPr>
            </w:pPr>
          </w:p>
        </w:tc>
      </w:tr>
      <w:tr w:rsidR="00252AF5" w:rsidRPr="00252AF5" w14:paraId="506C4463" w14:textId="77777777" w:rsidTr="00252AF5">
        <w:trPr>
          <w:trHeight w:val="57"/>
        </w:trPr>
        <w:tc>
          <w:tcPr>
            <w:tcW w:w="9742" w:type="dxa"/>
            <w:tcBorders>
              <w:left w:val="nil"/>
              <w:right w:val="nil"/>
            </w:tcBorders>
          </w:tcPr>
          <w:p w14:paraId="16BC49EA" w14:textId="77777777" w:rsidR="00252AF5" w:rsidRPr="00252AF5" w:rsidRDefault="00252AF5" w:rsidP="007B3858">
            <w:pPr>
              <w:jc w:val="center"/>
              <w:rPr>
                <w:b/>
                <w:color w:val="662483"/>
                <w:sz w:val="8"/>
                <w:szCs w:val="8"/>
              </w:rPr>
            </w:pPr>
          </w:p>
        </w:tc>
      </w:tr>
      <w:tr w:rsidR="007B3858" w:rsidRPr="007B3858" w14:paraId="61EAAAAB" w14:textId="77777777" w:rsidTr="007B3858">
        <w:tc>
          <w:tcPr>
            <w:tcW w:w="9742" w:type="dxa"/>
            <w:shd w:val="clear" w:color="auto" w:fill="DDD1E8"/>
          </w:tcPr>
          <w:p w14:paraId="64887483" w14:textId="77777777" w:rsidR="007B3858" w:rsidRPr="007B3858" w:rsidRDefault="00252AF5" w:rsidP="00252AF5">
            <w:pPr>
              <w:spacing w:line="259" w:lineRule="auto"/>
              <w:rPr>
                <w:color w:val="662483"/>
              </w:rPr>
            </w:pPr>
            <w:r>
              <w:rPr>
                <w:color w:val="662483"/>
              </w:rPr>
              <w:t>I</w:t>
            </w:r>
            <w:r w:rsidR="007B3858" w:rsidRPr="007B3858">
              <w:rPr>
                <w:color w:val="662483"/>
              </w:rPr>
              <w:t xml:space="preserve"> </w:t>
            </w:r>
            <w:r>
              <w:rPr>
                <w:color w:val="662483"/>
              </w:rPr>
              <w:t>thought</w:t>
            </w:r>
            <w:r w:rsidR="007B3858" w:rsidRPr="007B3858">
              <w:rPr>
                <w:color w:val="662483"/>
              </w:rPr>
              <w:t xml:space="preserve"> your presentation would have been would be even better if…</w:t>
            </w:r>
          </w:p>
        </w:tc>
      </w:tr>
      <w:tr w:rsidR="007B3858" w:rsidRPr="007B3858" w14:paraId="2513FBD8" w14:textId="77777777" w:rsidTr="007B3858">
        <w:trPr>
          <w:trHeight w:val="1134"/>
        </w:trPr>
        <w:tc>
          <w:tcPr>
            <w:tcW w:w="9742" w:type="dxa"/>
          </w:tcPr>
          <w:p w14:paraId="02A23D3D" w14:textId="77777777" w:rsidR="007B3858" w:rsidRPr="007B3858" w:rsidRDefault="007B3858" w:rsidP="007B3858">
            <w:pPr>
              <w:spacing w:line="259" w:lineRule="auto"/>
              <w:jc w:val="center"/>
              <w:rPr>
                <w:b/>
                <w:color w:val="662483"/>
                <w:sz w:val="28"/>
                <w:szCs w:val="28"/>
              </w:rPr>
            </w:pPr>
          </w:p>
        </w:tc>
      </w:tr>
    </w:tbl>
    <w:p w14:paraId="0AB1472B" w14:textId="77777777" w:rsidR="007B3858" w:rsidRPr="001659ED" w:rsidRDefault="001A500E" w:rsidP="001659ED">
      <w:pPr>
        <w:rPr>
          <w:b/>
          <w:color w:val="662483"/>
          <w:sz w:val="2"/>
          <w:szCs w:val="2"/>
        </w:rPr>
      </w:pPr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6F07F" wp14:editId="4F6532A5">
                <wp:simplePos x="0" y="0"/>
                <wp:positionH relativeFrom="column">
                  <wp:posOffset>-63374</wp:posOffset>
                </wp:positionH>
                <wp:positionV relativeFrom="page">
                  <wp:posOffset>10194894</wp:posOffset>
                </wp:positionV>
                <wp:extent cx="3048000" cy="266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CEB63" w14:textId="77777777" w:rsidR="001A500E" w:rsidRDefault="001A500E" w:rsidP="001A500E">
                            <w:hyperlink r:id="rId20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Peer Marking Presentations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2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6F07F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5pt;margin-top:802.75pt;width:240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" filled="f" stroked="f">
                <v:textbox>
                  <w:txbxContent>
                    <w:p w14:paraId="031CEB63" w14:textId="77777777" w:rsidR="001A500E" w:rsidRDefault="001A500E" w:rsidP="001A500E">
                      <w:hyperlink r:id="rId23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Peer Marking Presentations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24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2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B3858" w:rsidRPr="001659ED" w:rsidSect="001D10EF">
      <w:headerReference w:type="default" r:id="rId26"/>
      <w:footerReference w:type="default" r:id="rId27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928F19" w14:textId="77777777" w:rsidR="008C408E" w:rsidRDefault="008C408E" w:rsidP="00EB697F">
      <w:pPr>
        <w:spacing w:line="240" w:lineRule="auto"/>
      </w:pPr>
      <w:r>
        <w:separator/>
      </w:r>
    </w:p>
  </w:endnote>
  <w:endnote w:type="continuationSeparator" w:id="0">
    <w:p w14:paraId="5BC0E434" w14:textId="77777777" w:rsidR="008C408E" w:rsidRDefault="008C408E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42C76" w14:textId="77777777" w:rsidR="007B3858" w:rsidRDefault="007B385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BDA29" wp14:editId="281D323C">
              <wp:simplePos x="0" y="0"/>
              <wp:positionH relativeFrom="column">
                <wp:posOffset>3594678</wp:posOffset>
              </wp:positionH>
              <wp:positionV relativeFrom="paragraph">
                <wp:posOffset>-115058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76B1610" id="Group 72" o:spid="_x0000_s1026" style="position:absolute;margin-left:283.05pt;margin-top:-9.0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8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66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">
                <v:imagedata r:id="rId14" o:title="" cropleft="3557f" cropright="3610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BB1B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79A64" w14:textId="77777777" w:rsidR="008C408E" w:rsidRDefault="008C408E" w:rsidP="00EB697F">
      <w:pPr>
        <w:spacing w:line="240" w:lineRule="auto"/>
      </w:pPr>
      <w:r>
        <w:separator/>
      </w:r>
    </w:p>
  </w:footnote>
  <w:footnote w:type="continuationSeparator" w:id="0">
    <w:p w14:paraId="0B265F66" w14:textId="77777777" w:rsidR="008C408E" w:rsidRDefault="008C408E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FB3A6" w14:textId="77777777" w:rsidR="007B3858" w:rsidRPr="00870C48" w:rsidRDefault="008C408E" w:rsidP="007F0AA0">
    <w:pPr>
      <w:pStyle w:val="Header"/>
      <w:tabs>
        <w:tab w:val="clear" w:pos="9026"/>
        <w:tab w:val="right" w:pos="907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7B3858" w:rsidRPr="00870C48">
          <w:rPr>
            <w:rStyle w:val="PlaceholderText"/>
            <w:color w:val="000000" w:themeColor="text1"/>
          </w:rPr>
          <w:t>Name</w:t>
        </w:r>
      </w:sdtContent>
    </w:sdt>
    <w:r w:rsidR="007B3858"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7B3858" w:rsidRPr="00870C48">
          <w:rPr>
            <w:rStyle w:val="PlaceholderText"/>
            <w:color w:val="000000" w:themeColor="text1"/>
          </w:rPr>
          <w:t>Class</w:t>
        </w:r>
      </w:sdtContent>
    </w:sdt>
    <w:r w:rsidR="007B3858"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7B3858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100717"/>
    <w:multiLevelType w:val="hybridMultilevel"/>
    <w:tmpl w:val="3E28F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04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5F24"/>
    <w:rsid w:val="00077314"/>
    <w:rsid w:val="00081466"/>
    <w:rsid w:val="000934FB"/>
    <w:rsid w:val="000A069B"/>
    <w:rsid w:val="000C0699"/>
    <w:rsid w:val="000D23C7"/>
    <w:rsid w:val="000E45A1"/>
    <w:rsid w:val="000F4756"/>
    <w:rsid w:val="0013670D"/>
    <w:rsid w:val="001433D3"/>
    <w:rsid w:val="001659ED"/>
    <w:rsid w:val="00177006"/>
    <w:rsid w:val="00185FC0"/>
    <w:rsid w:val="001935D9"/>
    <w:rsid w:val="001A500E"/>
    <w:rsid w:val="001A6CA0"/>
    <w:rsid w:val="001D10EF"/>
    <w:rsid w:val="001E6701"/>
    <w:rsid w:val="00207C27"/>
    <w:rsid w:val="002342BF"/>
    <w:rsid w:val="00252AF5"/>
    <w:rsid w:val="00262A55"/>
    <w:rsid w:val="002674A7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A48B9"/>
    <w:rsid w:val="003B22F3"/>
    <w:rsid w:val="003C10BE"/>
    <w:rsid w:val="003D5AE8"/>
    <w:rsid w:val="004002F2"/>
    <w:rsid w:val="00405FF8"/>
    <w:rsid w:val="004122C6"/>
    <w:rsid w:val="00422097"/>
    <w:rsid w:val="00443081"/>
    <w:rsid w:val="00464A0F"/>
    <w:rsid w:val="004717EB"/>
    <w:rsid w:val="004B0356"/>
    <w:rsid w:val="004C58A0"/>
    <w:rsid w:val="004C5A20"/>
    <w:rsid w:val="004E158E"/>
    <w:rsid w:val="00501682"/>
    <w:rsid w:val="00504623"/>
    <w:rsid w:val="0052517C"/>
    <w:rsid w:val="0055198E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5772C"/>
    <w:rsid w:val="006707F0"/>
    <w:rsid w:val="006823E3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B3858"/>
    <w:rsid w:val="007F0AA0"/>
    <w:rsid w:val="007F226D"/>
    <w:rsid w:val="00802AB6"/>
    <w:rsid w:val="0083404C"/>
    <w:rsid w:val="00870C48"/>
    <w:rsid w:val="008917E1"/>
    <w:rsid w:val="00896C5A"/>
    <w:rsid w:val="008A00B8"/>
    <w:rsid w:val="008B4123"/>
    <w:rsid w:val="008C1410"/>
    <w:rsid w:val="008C408E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05C60"/>
    <w:rsid w:val="00A401A5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B1B83"/>
    <w:rsid w:val="00BC0EB5"/>
    <w:rsid w:val="00BC2323"/>
    <w:rsid w:val="00BC5BD5"/>
    <w:rsid w:val="00BD2822"/>
    <w:rsid w:val="00BD309E"/>
    <w:rsid w:val="00BD40E3"/>
    <w:rsid w:val="00BE7D55"/>
    <w:rsid w:val="00C054E0"/>
    <w:rsid w:val="00C401FA"/>
    <w:rsid w:val="00C4034C"/>
    <w:rsid w:val="00C46EBC"/>
    <w:rsid w:val="00C73B24"/>
    <w:rsid w:val="00C76753"/>
    <w:rsid w:val="00C777FF"/>
    <w:rsid w:val="00C8355E"/>
    <w:rsid w:val="00CC1F9E"/>
    <w:rsid w:val="00CD00FD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3804"/>
    <w:rsid w:val="00DB6CD1"/>
    <w:rsid w:val="00DC3FF9"/>
    <w:rsid w:val="00DE447A"/>
    <w:rsid w:val="00DF7270"/>
    <w:rsid w:val="00E05715"/>
    <w:rsid w:val="00E202FC"/>
    <w:rsid w:val="00E341BA"/>
    <w:rsid w:val="00E47E72"/>
    <w:rsid w:val="00E53F59"/>
    <w:rsid w:val="00E576AE"/>
    <w:rsid w:val="00E62D81"/>
    <w:rsid w:val="00E72AA3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77BE6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D3ECD"/>
  <w15:chartTrackingRefBased/>
  <w15:docId w15:val="{0D2DD4A1-3C98-45D8-9A1B-50F56BBF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paragraph" w:styleId="ListParagraph">
    <w:name w:val="List Paragraph"/>
    <w:basedOn w:val="Normal"/>
    <w:uiPriority w:val="34"/>
    <w:qFormat/>
    <w:rsid w:val="00E202F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A50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hyperlink" Target="https://fosil.org.uk/resources/" TargetMode="External"/><Relationship Id="rId21" Type="http://schemas.openxmlformats.org/officeDocument/2006/relationships/hyperlink" Target="http://www.oakham.rutland.sch.uk" TargetMode="External"/><Relationship Id="rId22" Type="http://schemas.openxmlformats.org/officeDocument/2006/relationships/hyperlink" Target="http://creativecommons.org/licenses/by-nc-sa/4.0/" TargetMode="External"/><Relationship Id="rId23" Type="http://schemas.openxmlformats.org/officeDocument/2006/relationships/hyperlink" Target="https://fosil.org.uk/resources/" TargetMode="External"/><Relationship Id="rId24" Type="http://schemas.openxmlformats.org/officeDocument/2006/relationships/hyperlink" Target="http://www.oakham.rutland.sch.uk" TargetMode="External"/><Relationship Id="rId25" Type="http://schemas.openxmlformats.org/officeDocument/2006/relationships/hyperlink" Target="http://creativecommons.org/licenses/by-nc-sa/4.0/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microsoft.com/office/2007/relationships/hdphoto" Target="media/hdphoto1.wdp"/><Relationship Id="rId13" Type="http://schemas.openxmlformats.org/officeDocument/2006/relationships/image" Target="media/image2.png"/><Relationship Id="rId14" Type="http://schemas.microsoft.com/office/2007/relationships/hdphoto" Target="media/hdphoto2.wdp"/><Relationship Id="rId15" Type="http://schemas.openxmlformats.org/officeDocument/2006/relationships/image" Target="media/image3.png"/><Relationship Id="rId16" Type="http://schemas.microsoft.com/office/2007/relationships/hdphoto" Target="media/hdphoto3.wdp"/><Relationship Id="rId17" Type="http://schemas.openxmlformats.org/officeDocument/2006/relationships/image" Target="media/image4.png"/><Relationship Id="rId18" Type="http://schemas.microsoft.com/office/2007/relationships/hdphoto" Target="media/hdphoto4.wdp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6.png"/><Relationship Id="rId12" Type="http://schemas.openxmlformats.org/officeDocument/2006/relationships/image" Target="media/image17.png"/><Relationship Id="rId13" Type="http://schemas.openxmlformats.org/officeDocument/2006/relationships/image" Target="media/image18.png"/><Relationship Id="rId14" Type="http://schemas.openxmlformats.org/officeDocument/2006/relationships/image" Target="media/image19.png"/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png"/><Relationship Id="rId7" Type="http://schemas.openxmlformats.org/officeDocument/2006/relationships/image" Target="media/image12.png"/><Relationship Id="rId8" Type="http://schemas.openxmlformats.org/officeDocument/2006/relationships/image" Target="media/image13.png"/><Relationship Id="rId9" Type="http://schemas.openxmlformats.org/officeDocument/2006/relationships/image" Target="media/image14.png"/><Relationship Id="rId10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Z:\Library\1%20FOSIL\2%20Generic%20resource%20development\Portrait-FOSIL-Resourc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E656D4-8291-DF40-BF2E-D233B8CF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Z:\Library\1 FOSIL\2 Generic resource development\Portrait-FOSIL-Resource-Template.dotx</Template>
  <TotalTime>1</TotalTime>
  <Pages>1</Pages>
  <Words>214</Words>
  <Characters>1220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2</cp:revision>
  <cp:lastPrinted>2019-02-05T11:11:00Z</cp:lastPrinted>
  <dcterms:created xsi:type="dcterms:W3CDTF">2019-04-24T21:08:00Z</dcterms:created>
  <dcterms:modified xsi:type="dcterms:W3CDTF">2019-04-24T21:08:00Z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