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8D578E" w14:textId="77777777" w:rsidR="00925971" w:rsidRDefault="008C2C47" w:rsidP="000509CF">
      <w:pPr>
        <w:pStyle w:val="Investigatebodytext"/>
        <w:spacing w:before="0" w:after="120"/>
        <w:jc w:val="center"/>
        <w:rPr>
          <w:b/>
          <w:sz w:val="28"/>
          <w:szCs w:val="28"/>
        </w:rPr>
      </w:pPr>
      <w:r w:rsidRPr="000509CF">
        <w:rPr>
          <w:b/>
          <w:sz w:val="28"/>
          <w:szCs w:val="28"/>
        </w:rPr>
        <w:t>CRAAP Testing</w:t>
      </w:r>
      <w:r w:rsidR="000F1E45">
        <w:rPr>
          <w:b/>
          <w:sz w:val="28"/>
          <w:szCs w:val="28"/>
        </w:rPr>
        <w:t xml:space="preserve"> Guide</w:t>
      </w:r>
      <w:r w:rsidR="002450D5" w:rsidRPr="000509CF">
        <w:rPr>
          <w:b/>
          <w:sz w:val="28"/>
          <w:szCs w:val="28"/>
        </w:rPr>
        <w:t>: websites</w:t>
      </w:r>
    </w:p>
    <w:p w14:paraId="2964DC0C" w14:textId="77777777" w:rsidR="000F1E45" w:rsidRPr="000F1E45" w:rsidRDefault="000F1E45" w:rsidP="000509CF">
      <w:pPr>
        <w:pStyle w:val="Investigatebodytext"/>
        <w:spacing w:before="0" w:after="120"/>
        <w:jc w:val="center"/>
        <w:rPr>
          <w:color w:val="auto"/>
          <w:sz w:val="24"/>
          <w:szCs w:val="24"/>
        </w:rPr>
      </w:pPr>
      <w:r w:rsidRPr="000F1E45">
        <w:rPr>
          <w:color w:val="auto"/>
          <w:sz w:val="24"/>
          <w:szCs w:val="24"/>
        </w:rPr>
        <w:t xml:space="preserve">Use </w:t>
      </w:r>
      <w:r>
        <w:rPr>
          <w:color w:val="auto"/>
          <w:sz w:val="24"/>
          <w:szCs w:val="24"/>
        </w:rPr>
        <w:t>this guide to help you when you use the CRAAP test table to rate a resource.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261"/>
        <w:gridCol w:w="8481"/>
      </w:tblGrid>
      <w:tr w:rsidR="007F7744" w:rsidRPr="00884F2B" w14:paraId="31FD474C" w14:textId="77777777" w:rsidTr="00CF6E40">
        <w:tc>
          <w:tcPr>
            <w:tcW w:w="647" w:type="pct"/>
          </w:tcPr>
          <w:p w14:paraId="1D5A7CB2" w14:textId="77777777" w:rsidR="007F7744" w:rsidRPr="00884F2B" w:rsidRDefault="007F7744" w:rsidP="000509CF">
            <w:pPr>
              <w:pStyle w:val="Investigatebodytext"/>
              <w:rPr>
                <w:b/>
                <w:sz w:val="24"/>
                <w:szCs w:val="24"/>
              </w:rPr>
            </w:pPr>
          </w:p>
        </w:tc>
        <w:tc>
          <w:tcPr>
            <w:tcW w:w="4353" w:type="pct"/>
            <w:shd w:val="clear" w:color="auto" w:fill="F7D5CD"/>
            <w:vAlign w:val="center"/>
          </w:tcPr>
          <w:p w14:paraId="336E8551" w14:textId="77777777" w:rsidR="007F7744" w:rsidRPr="00884F2B" w:rsidRDefault="007F7744" w:rsidP="000509CF">
            <w:pPr>
              <w:pStyle w:val="Investigatebodytext"/>
              <w:spacing w:before="0"/>
              <w:jc w:val="center"/>
              <w:rPr>
                <w:b/>
                <w:sz w:val="28"/>
                <w:szCs w:val="28"/>
              </w:rPr>
            </w:pPr>
            <w:r w:rsidRPr="00884F2B">
              <w:rPr>
                <w:b/>
                <w:sz w:val="28"/>
                <w:szCs w:val="28"/>
              </w:rPr>
              <w:t>Ask yourself…</w:t>
            </w:r>
          </w:p>
        </w:tc>
      </w:tr>
      <w:tr w:rsidR="007F7744" w:rsidRPr="002450D5" w14:paraId="7FF11E85" w14:textId="77777777" w:rsidTr="00CF6E40">
        <w:tc>
          <w:tcPr>
            <w:tcW w:w="647" w:type="pct"/>
            <w:shd w:val="clear" w:color="auto" w:fill="F7D5CD"/>
          </w:tcPr>
          <w:p w14:paraId="5CA50467" w14:textId="77777777" w:rsidR="007F7744" w:rsidRPr="00884F2B" w:rsidRDefault="007F7744" w:rsidP="002450D5">
            <w:pPr>
              <w:pStyle w:val="Investigatebodytext"/>
              <w:rPr>
                <w:sz w:val="24"/>
                <w:szCs w:val="24"/>
              </w:rPr>
            </w:pPr>
            <w:r w:rsidRPr="00884F2B">
              <w:rPr>
                <w:b/>
                <w:sz w:val="32"/>
                <w:szCs w:val="32"/>
              </w:rPr>
              <w:t>C</w:t>
            </w:r>
            <w:r w:rsidRPr="00884F2B">
              <w:rPr>
                <w:sz w:val="24"/>
                <w:szCs w:val="24"/>
              </w:rPr>
              <w:t>urrency</w:t>
            </w:r>
          </w:p>
          <w:p w14:paraId="41A6BC6F" w14:textId="77777777" w:rsidR="007F7744" w:rsidRPr="00884F2B" w:rsidRDefault="007F7744" w:rsidP="002450D5">
            <w:pPr>
              <w:pStyle w:val="Investigatebodytext"/>
              <w:rPr>
                <w:sz w:val="24"/>
                <w:szCs w:val="24"/>
              </w:rPr>
            </w:pPr>
          </w:p>
        </w:tc>
        <w:tc>
          <w:tcPr>
            <w:tcW w:w="4353" w:type="pct"/>
          </w:tcPr>
          <w:p w14:paraId="3497C012" w14:textId="77777777" w:rsidR="007F7744" w:rsidRPr="007F7744" w:rsidRDefault="007F7744" w:rsidP="00492505">
            <w:pPr>
              <w:pStyle w:val="Investigatebodytext"/>
              <w:spacing w:before="60"/>
              <w:rPr>
                <w:color w:val="000000" w:themeColor="text1"/>
                <w:sz w:val="24"/>
                <w:szCs w:val="24"/>
              </w:rPr>
            </w:pPr>
            <w:r w:rsidRPr="007F7744">
              <w:rPr>
                <w:sz w:val="24"/>
                <w:szCs w:val="24"/>
              </w:rPr>
              <w:t>When was the information written and last updated?</w:t>
            </w:r>
          </w:p>
          <w:p w14:paraId="3CB052E6" w14:textId="77777777" w:rsidR="007F7744" w:rsidRPr="000509CF" w:rsidRDefault="007F7744" w:rsidP="000509C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14" w:hanging="357"/>
              <w:rPr>
                <w:rFonts w:ascii="Verdana" w:hAnsi="Verdana" w:cs="Verdana"/>
                <w:color w:val="000000"/>
                <w:sz w:val="20"/>
                <w:szCs w:val="20"/>
              </w:rPr>
            </w:pPr>
            <w:r w:rsidRPr="000509CF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How important is </w:t>
            </w:r>
            <w:r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it that your information is up-to-date? </w:t>
            </w:r>
            <w:r w:rsidRPr="000509CF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Is it a science, technology, current affairs or health-related topic? </w:t>
            </w:r>
          </w:p>
          <w:p w14:paraId="53690BA8" w14:textId="77777777" w:rsidR="007F7744" w:rsidRPr="002450D5" w:rsidRDefault="007F7744" w:rsidP="000509C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14" w:hanging="357"/>
              <w:rPr>
                <w:color w:val="000000" w:themeColor="text1"/>
                <w:sz w:val="20"/>
                <w:szCs w:val="20"/>
              </w:rPr>
            </w:pPr>
            <w:r w:rsidRPr="000509CF">
              <w:rPr>
                <w:rFonts w:ascii="Verdana" w:hAnsi="Verdana" w:cs="Verdana"/>
                <w:color w:val="000000"/>
                <w:sz w:val="20"/>
                <w:szCs w:val="20"/>
              </w:rPr>
              <w:t>When was the Web page originally published, last updated or revised? Are all of the links on the page functional?</w:t>
            </w:r>
          </w:p>
        </w:tc>
      </w:tr>
      <w:tr w:rsidR="007F7744" w:rsidRPr="002450D5" w14:paraId="17959142" w14:textId="77777777" w:rsidTr="00CF6E40">
        <w:tc>
          <w:tcPr>
            <w:tcW w:w="647" w:type="pct"/>
            <w:shd w:val="clear" w:color="auto" w:fill="F7D5CD"/>
          </w:tcPr>
          <w:p w14:paraId="602CC322" w14:textId="77777777" w:rsidR="007F7744" w:rsidRPr="00884F2B" w:rsidRDefault="007F7744" w:rsidP="008C2C47">
            <w:pPr>
              <w:pStyle w:val="Investigatebodytext"/>
              <w:rPr>
                <w:sz w:val="24"/>
                <w:szCs w:val="24"/>
              </w:rPr>
            </w:pPr>
            <w:r w:rsidRPr="00884F2B">
              <w:rPr>
                <w:b/>
                <w:sz w:val="32"/>
                <w:szCs w:val="32"/>
              </w:rPr>
              <w:t>R</w:t>
            </w:r>
            <w:r w:rsidRPr="00884F2B">
              <w:rPr>
                <w:sz w:val="24"/>
                <w:szCs w:val="24"/>
              </w:rPr>
              <w:t>elevance</w:t>
            </w:r>
          </w:p>
          <w:p w14:paraId="3046E211" w14:textId="77777777" w:rsidR="007F7744" w:rsidRPr="00884F2B" w:rsidRDefault="007F7744" w:rsidP="00D930EF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4"/>
                <w:szCs w:val="24"/>
              </w:rPr>
            </w:pPr>
          </w:p>
        </w:tc>
        <w:tc>
          <w:tcPr>
            <w:tcW w:w="4353" w:type="pct"/>
          </w:tcPr>
          <w:p w14:paraId="2A5B838A" w14:textId="77777777" w:rsidR="007F7744" w:rsidRPr="007F7744" w:rsidRDefault="007F7744" w:rsidP="007F7744">
            <w:pPr>
              <w:pStyle w:val="Investigatebodytext"/>
              <w:spacing w:before="60"/>
              <w:rPr>
                <w:rFonts w:ascii="Symbol" w:hAnsi="Symbol" w:cs="Symbol"/>
                <w:color w:val="000000"/>
                <w:sz w:val="24"/>
                <w:szCs w:val="24"/>
              </w:rPr>
            </w:pPr>
            <w:r w:rsidRPr="007F7744">
              <w:rPr>
                <w:sz w:val="24"/>
                <w:szCs w:val="24"/>
              </w:rPr>
              <w:t>Is this the information you need for your topic?</w:t>
            </w:r>
          </w:p>
          <w:p w14:paraId="13D2050D" w14:textId="77777777" w:rsidR="007F7744" w:rsidRPr="00CF62A0" w:rsidRDefault="007F7744" w:rsidP="000509C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14" w:hanging="357"/>
              <w:rPr>
                <w:rFonts w:ascii="Verdana" w:hAnsi="Verdana" w:cs="Verdana"/>
                <w:color w:val="000000"/>
                <w:sz w:val="20"/>
                <w:szCs w:val="20"/>
              </w:rPr>
            </w:pPr>
            <w:r w:rsidRPr="00CF62A0">
              <w:rPr>
                <w:rFonts w:ascii="Verdana" w:hAnsi="Verdana" w:cs="Verdana"/>
                <w:color w:val="000000"/>
                <w:sz w:val="20"/>
                <w:szCs w:val="20"/>
              </w:rPr>
              <w:t>Does this information help you answer your question?</w:t>
            </w:r>
          </w:p>
          <w:p w14:paraId="7B1874DF" w14:textId="77777777" w:rsidR="007F7744" w:rsidRPr="00CF62A0" w:rsidRDefault="007F7744" w:rsidP="000509C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14" w:hanging="357"/>
              <w:rPr>
                <w:rFonts w:ascii="Verdana" w:hAnsi="Verdana" w:cs="Verdana"/>
                <w:color w:val="000000"/>
                <w:sz w:val="20"/>
                <w:szCs w:val="20"/>
              </w:rPr>
            </w:pPr>
            <w:r w:rsidRPr="00CF62A0">
              <w:rPr>
                <w:rFonts w:ascii="Verdana" w:hAnsi="Verdana" w:cs="Verdana"/>
                <w:color w:val="000000"/>
                <w:sz w:val="20"/>
                <w:szCs w:val="20"/>
              </w:rPr>
              <w:t>Is it written at the right level (not too simple or too complicated)?</w:t>
            </w:r>
          </w:p>
          <w:p w14:paraId="74489535" w14:textId="77777777" w:rsidR="007F7744" w:rsidRPr="00CF62A0" w:rsidRDefault="007F7744" w:rsidP="000509C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14" w:hanging="357"/>
              <w:rPr>
                <w:rFonts w:ascii="Verdana" w:hAnsi="Verdana" w:cs="Verdana"/>
                <w:color w:val="000000"/>
                <w:sz w:val="20"/>
                <w:szCs w:val="20"/>
              </w:rPr>
            </w:pPr>
            <w:r w:rsidRPr="00CF62A0">
              <w:rPr>
                <w:rFonts w:ascii="Verdana" w:hAnsi="Verdana" w:cs="Verdana"/>
                <w:color w:val="000000"/>
                <w:sz w:val="20"/>
                <w:szCs w:val="20"/>
              </w:rPr>
              <w:t>Is there a better source you could use with similar information?</w:t>
            </w:r>
          </w:p>
          <w:p w14:paraId="1F90F862" w14:textId="77777777" w:rsidR="007F7744" w:rsidRPr="00CF62A0" w:rsidRDefault="007F7744" w:rsidP="000509C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14" w:hanging="357"/>
              <w:rPr>
                <w:rFonts w:ascii="Verdana" w:hAnsi="Verdana" w:cs="Verdana"/>
                <w:color w:val="000000"/>
                <w:sz w:val="20"/>
                <w:szCs w:val="20"/>
              </w:rPr>
            </w:pPr>
            <w:r w:rsidRPr="00CF62A0">
              <w:rPr>
                <w:rFonts w:ascii="Verdana" w:hAnsi="Verdana" w:cs="Verdana"/>
                <w:color w:val="000000"/>
                <w:sz w:val="20"/>
                <w:szCs w:val="20"/>
              </w:rPr>
              <w:t>Is it the right type of information (e.g. have you been asked to find data, primary sources, expert opinions…)?</w:t>
            </w:r>
          </w:p>
        </w:tc>
      </w:tr>
      <w:tr w:rsidR="007F7744" w:rsidRPr="002450D5" w14:paraId="20D373D0" w14:textId="77777777" w:rsidTr="00CF6E40">
        <w:tc>
          <w:tcPr>
            <w:tcW w:w="647" w:type="pct"/>
            <w:shd w:val="clear" w:color="auto" w:fill="F7D5CD"/>
          </w:tcPr>
          <w:p w14:paraId="5FF259A8" w14:textId="77777777" w:rsidR="007F7744" w:rsidRPr="00884F2B" w:rsidRDefault="007F7744" w:rsidP="008C2C47">
            <w:pPr>
              <w:pStyle w:val="Investigatebodytext"/>
              <w:rPr>
                <w:sz w:val="24"/>
                <w:szCs w:val="24"/>
              </w:rPr>
            </w:pPr>
            <w:r w:rsidRPr="00884F2B">
              <w:rPr>
                <w:b/>
                <w:sz w:val="32"/>
                <w:szCs w:val="32"/>
              </w:rPr>
              <w:t>A</w:t>
            </w:r>
            <w:r w:rsidRPr="00884F2B">
              <w:rPr>
                <w:sz w:val="24"/>
                <w:szCs w:val="24"/>
              </w:rPr>
              <w:t>uthority</w:t>
            </w:r>
          </w:p>
          <w:p w14:paraId="6F666336" w14:textId="77777777" w:rsidR="007F7744" w:rsidRPr="00884F2B" w:rsidRDefault="007F7744" w:rsidP="00D930EF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24"/>
                <w:szCs w:val="24"/>
              </w:rPr>
            </w:pPr>
          </w:p>
          <w:p w14:paraId="45F8FF02" w14:textId="77777777" w:rsidR="007F7744" w:rsidRPr="00884F2B" w:rsidRDefault="007F7744" w:rsidP="00AC085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353" w:type="pct"/>
          </w:tcPr>
          <w:p w14:paraId="7C5BDB3F" w14:textId="77777777" w:rsidR="007F7744" w:rsidRPr="007F7744" w:rsidRDefault="007F7744" w:rsidP="007F7744">
            <w:pPr>
              <w:pStyle w:val="Investigatebodytext"/>
              <w:spacing w:before="60"/>
              <w:rPr>
                <w:sz w:val="24"/>
                <w:szCs w:val="24"/>
              </w:rPr>
            </w:pPr>
            <w:r w:rsidRPr="007F7744">
              <w:rPr>
                <w:sz w:val="24"/>
                <w:szCs w:val="24"/>
              </w:rPr>
              <w:t>What qualifies this author to provide information on this topic? How can you tell whether they know what they are talking about?</w:t>
            </w:r>
          </w:p>
          <w:p w14:paraId="6AF6F2D3" w14:textId="77777777" w:rsidR="007F7744" w:rsidRPr="00CF62A0" w:rsidRDefault="007F7744" w:rsidP="000509C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14" w:hanging="357"/>
              <w:rPr>
                <w:rFonts w:ascii="Verdana" w:hAnsi="Verdana" w:cs="Verdana"/>
                <w:color w:val="000000"/>
                <w:sz w:val="20"/>
                <w:szCs w:val="20"/>
              </w:rPr>
            </w:pPr>
            <w:r w:rsidRPr="00CF62A0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Who is responsibility for the information on the page (the author, creator, sponsor?). This might be a ‘corporate author’ (a group or organisation rather than an individual). </w:t>
            </w:r>
          </w:p>
          <w:p w14:paraId="1ECE7B12" w14:textId="77777777" w:rsidR="007F7744" w:rsidRPr="00CF62A0" w:rsidRDefault="007F7744" w:rsidP="000509C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14" w:hanging="357"/>
              <w:rPr>
                <w:rFonts w:ascii="Verdana" w:hAnsi="Verdana" w:cs="Verdana"/>
                <w:color w:val="000000"/>
                <w:sz w:val="20"/>
                <w:szCs w:val="20"/>
              </w:rPr>
            </w:pPr>
            <w:r w:rsidRPr="00CF62A0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Are there any </w:t>
            </w:r>
            <w:r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credentials </w:t>
            </w:r>
            <w:r w:rsidRPr="00CF62A0">
              <w:rPr>
                <w:rFonts w:ascii="Verdana" w:hAnsi="Verdana" w:cs="Verdana"/>
                <w:color w:val="000000"/>
                <w:sz w:val="20"/>
                <w:szCs w:val="20"/>
              </w:rPr>
              <w:t>given</w:t>
            </w:r>
            <w:r w:rsidR="004D2C41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– academic qualifications, job title, employment history</w:t>
            </w:r>
            <w:r w:rsidRPr="00CF62A0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? Use a search engine to do some quick background research on the author (or corporate author) – what qualifies them to write about </w:t>
            </w:r>
            <w:r w:rsidRPr="004D2C41"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this topic</w:t>
            </w:r>
            <w:r w:rsidRPr="00CF62A0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? </w:t>
            </w:r>
            <w:r w:rsidR="004D2C41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Being an expert in an entirely different field doesn’t count! </w:t>
            </w:r>
            <w:r>
              <w:rPr>
                <w:rFonts w:ascii="Verdana" w:hAnsi="Verdana" w:cs="Verdana"/>
                <w:color w:val="000000"/>
                <w:sz w:val="20"/>
                <w:szCs w:val="20"/>
              </w:rPr>
              <w:t>Do they have a good reputation</w:t>
            </w:r>
            <w:r w:rsidRPr="00CF62A0">
              <w:rPr>
                <w:rFonts w:ascii="Verdana" w:hAnsi="Verdana" w:cs="Verdana"/>
                <w:color w:val="000000"/>
                <w:sz w:val="20"/>
                <w:szCs w:val="20"/>
              </w:rPr>
              <w:t>?</w:t>
            </w:r>
          </w:p>
          <w:p w14:paraId="72542319" w14:textId="77777777" w:rsidR="007F7744" w:rsidRPr="002D2DE6" w:rsidRDefault="007F7744" w:rsidP="00A87B7B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14" w:hanging="357"/>
              <w:rPr>
                <w:rFonts w:ascii="Verdana" w:hAnsi="Verdana" w:cs="Verdana"/>
                <w:color w:val="000000"/>
                <w:sz w:val="20"/>
                <w:szCs w:val="20"/>
              </w:rPr>
            </w:pPr>
            <w:r w:rsidRPr="00CF62A0">
              <w:rPr>
                <w:rFonts w:ascii="Verdana" w:hAnsi="Verdana" w:cs="Verdana"/>
                <w:color w:val="000000"/>
                <w:sz w:val="20"/>
                <w:szCs w:val="20"/>
              </w:rPr>
              <w:t>Learn about the organization on their home</w:t>
            </w:r>
            <w:r w:rsidR="00666620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page. Look for “About Us” link – but don’t rely on this. Check what others are saying about it too.</w:t>
            </w:r>
          </w:p>
        </w:tc>
      </w:tr>
      <w:tr w:rsidR="007F7744" w:rsidRPr="002450D5" w14:paraId="4DDA4A9D" w14:textId="77777777" w:rsidTr="00CF6E40">
        <w:tc>
          <w:tcPr>
            <w:tcW w:w="647" w:type="pct"/>
            <w:shd w:val="clear" w:color="auto" w:fill="F7D5CD"/>
          </w:tcPr>
          <w:p w14:paraId="6B0EC49B" w14:textId="77777777" w:rsidR="007F7744" w:rsidRPr="00884F2B" w:rsidRDefault="007F7744" w:rsidP="004E074B">
            <w:pPr>
              <w:pStyle w:val="Investigatebodytext"/>
              <w:rPr>
                <w:sz w:val="24"/>
                <w:szCs w:val="24"/>
              </w:rPr>
            </w:pPr>
            <w:r w:rsidRPr="00884F2B">
              <w:rPr>
                <w:b/>
                <w:sz w:val="32"/>
                <w:szCs w:val="32"/>
              </w:rPr>
              <w:t>A</w:t>
            </w:r>
            <w:r w:rsidRPr="00884F2B">
              <w:rPr>
                <w:sz w:val="24"/>
                <w:szCs w:val="24"/>
              </w:rPr>
              <w:t>ccuracy</w:t>
            </w:r>
          </w:p>
          <w:p w14:paraId="30996A8A" w14:textId="77777777" w:rsidR="007F7744" w:rsidRPr="00884F2B" w:rsidRDefault="007F7744" w:rsidP="004E074B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24"/>
                <w:szCs w:val="24"/>
              </w:rPr>
            </w:pPr>
          </w:p>
          <w:p w14:paraId="08991045" w14:textId="77777777" w:rsidR="007F7744" w:rsidRPr="00884F2B" w:rsidRDefault="007F7744" w:rsidP="004E07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353" w:type="pct"/>
          </w:tcPr>
          <w:p w14:paraId="7311DC43" w14:textId="2A110554" w:rsidR="007F7744" w:rsidRPr="007F7744" w:rsidRDefault="007F7744" w:rsidP="000509CF">
            <w:pPr>
              <w:pStyle w:val="Investigatebodytext"/>
              <w:spacing w:before="60"/>
              <w:rPr>
                <w:sz w:val="24"/>
                <w:szCs w:val="24"/>
              </w:rPr>
            </w:pPr>
            <w:r w:rsidRPr="007F7744">
              <w:rPr>
                <w:sz w:val="24"/>
                <w:szCs w:val="24"/>
              </w:rPr>
              <w:t>Is the in</w:t>
            </w:r>
            <w:r w:rsidR="00897410">
              <w:rPr>
                <w:sz w:val="24"/>
                <w:szCs w:val="24"/>
              </w:rPr>
              <w:t>formation backed up by evidence</w:t>
            </w:r>
            <w:r w:rsidRPr="007F7744">
              <w:rPr>
                <w:sz w:val="24"/>
                <w:szCs w:val="24"/>
              </w:rPr>
              <w:t>? Are there any sources cited?</w:t>
            </w:r>
          </w:p>
          <w:p w14:paraId="0F3BF532" w14:textId="77777777" w:rsidR="007F7744" w:rsidRPr="00CF62A0" w:rsidRDefault="007F7744" w:rsidP="000509C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14" w:hanging="357"/>
              <w:rPr>
                <w:rFonts w:ascii="Verdana" w:hAnsi="Verdana" w:cs="Verdana"/>
                <w:color w:val="000000"/>
                <w:sz w:val="20"/>
                <w:szCs w:val="20"/>
              </w:rPr>
            </w:pPr>
            <w:r w:rsidRPr="00CF62A0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Where did the information on the page come from? Did the sponsor/author of the page create the information? </w:t>
            </w:r>
          </w:p>
          <w:p w14:paraId="0A3A4693" w14:textId="77777777" w:rsidR="007F7744" w:rsidRPr="00CF62A0" w:rsidRDefault="007F7744" w:rsidP="000509C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14" w:hanging="357"/>
              <w:rPr>
                <w:rFonts w:ascii="Verdana" w:hAnsi="Verdana" w:cs="Verdana"/>
                <w:color w:val="000000"/>
                <w:sz w:val="20"/>
                <w:szCs w:val="20"/>
              </w:rPr>
            </w:pPr>
            <w:r w:rsidRPr="00CF62A0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Are there cited sources or links to the original source of the information? </w:t>
            </w:r>
            <w:r w:rsidR="00594150">
              <w:rPr>
                <w:rFonts w:ascii="Verdana" w:hAnsi="Verdana" w:cs="Verdana"/>
                <w:color w:val="000000"/>
                <w:sz w:val="20"/>
                <w:szCs w:val="20"/>
              </w:rPr>
              <w:t>Do these sources look trustworthy? Watch out for articles with long lists of sources that are just articles from the same publication or websites with no authority.</w:t>
            </w:r>
            <w:r w:rsidR="004E1CF3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Can you find the original sources?</w:t>
            </w:r>
          </w:p>
          <w:p w14:paraId="78B22CD9" w14:textId="77777777" w:rsidR="007F7744" w:rsidRPr="00CF62A0" w:rsidRDefault="007F7744" w:rsidP="000509C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14" w:hanging="357"/>
              <w:rPr>
                <w:rFonts w:ascii="Verdana" w:hAnsi="Verdana" w:cs="Verdana"/>
                <w:color w:val="000000"/>
                <w:sz w:val="20"/>
                <w:szCs w:val="20"/>
              </w:rPr>
            </w:pPr>
            <w:r w:rsidRPr="00CF62A0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Can you </w:t>
            </w:r>
            <w:r w:rsidR="00BC6CA2">
              <w:rPr>
                <w:rFonts w:ascii="Verdana" w:hAnsi="Verdana" w:cs="Verdana"/>
                <w:color w:val="000000"/>
                <w:sz w:val="20"/>
                <w:szCs w:val="20"/>
              </w:rPr>
              <w:t>check</w:t>
            </w:r>
            <w:r w:rsidRPr="00CF62A0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any of the information in other independent sources or from your own knowledge? </w:t>
            </w:r>
          </w:p>
          <w:p w14:paraId="666F6A8E" w14:textId="77777777" w:rsidR="007F7744" w:rsidRDefault="007F7744" w:rsidP="000509C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14" w:hanging="357"/>
              <w:rPr>
                <w:rFonts w:ascii="Verdana" w:hAnsi="Verdana" w:cs="Verdana"/>
                <w:color w:val="000000"/>
                <w:sz w:val="20"/>
                <w:szCs w:val="20"/>
              </w:rPr>
            </w:pPr>
            <w:r w:rsidRPr="00CF62A0">
              <w:rPr>
                <w:rFonts w:ascii="Verdana" w:hAnsi="Verdana" w:cs="Verdana"/>
                <w:color w:val="000000"/>
                <w:sz w:val="20"/>
                <w:szCs w:val="20"/>
              </w:rPr>
              <w:t>Are there obvious spelling, grammar or layout errors?</w:t>
            </w:r>
          </w:p>
          <w:p w14:paraId="5B57AED0" w14:textId="77777777" w:rsidR="007F7744" w:rsidRPr="00884F2B" w:rsidRDefault="007F7744" w:rsidP="002D2DE6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14" w:hanging="357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This site from the University of Georgia </w:t>
            </w:r>
            <w:r w:rsidR="002D2DE6">
              <w:rPr>
                <w:rFonts w:ascii="Verdana" w:hAnsi="Verdana" w:cs="Verdana"/>
                <w:color w:val="000000"/>
                <w:sz w:val="20"/>
                <w:szCs w:val="20"/>
              </w:rPr>
              <w:t>(</w:t>
            </w:r>
            <w:hyperlink r:id="rId11" w:history="1">
              <w:r w:rsidR="002D2DE6" w:rsidRPr="000509CF">
                <w:rPr>
                  <w:color w:val="000000"/>
                </w:rPr>
                <w:t>http://guides.libs.uga.edu/factchecknews</w:t>
              </w:r>
            </w:hyperlink>
            <w:r w:rsidR="002D2DE6">
              <w:rPr>
                <w:color w:val="000000"/>
              </w:rPr>
              <w:t xml:space="preserve">) </w:t>
            </w:r>
            <w:r w:rsidRPr="002D2DE6">
              <w:rPr>
                <w:rFonts w:ascii="Verdana" w:hAnsi="Verdana" w:cs="Verdana"/>
                <w:color w:val="000000"/>
                <w:sz w:val="20"/>
                <w:szCs w:val="20"/>
              </w:rPr>
              <w:t>has an excellent list of fact checking organisa</w:t>
            </w:r>
            <w:r w:rsidR="002D2DE6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tions, </w:t>
            </w:r>
            <w:r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which includes the UK based </w:t>
            </w:r>
            <w:hyperlink r:id="rId12" w:history="1">
              <w:r w:rsidRPr="000509CF">
                <w:rPr>
                  <w:color w:val="000000"/>
                </w:rPr>
                <w:t>https://fullfact.org/</w:t>
              </w:r>
            </w:hyperlink>
            <w:r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and </w:t>
            </w:r>
            <w:hyperlink r:id="rId13" w:history="1">
              <w:r w:rsidRPr="000509CF">
                <w:rPr>
                  <w:color w:val="000000"/>
                </w:rPr>
                <w:t>https://mediabiasfactcheck.com/</w:t>
              </w:r>
            </w:hyperlink>
            <w:r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which rates news sources for both factual accuracy and bias.</w:t>
            </w:r>
          </w:p>
        </w:tc>
      </w:tr>
      <w:tr w:rsidR="007F7744" w:rsidRPr="002450D5" w14:paraId="6D680167" w14:textId="77777777" w:rsidTr="00CF6E40">
        <w:tc>
          <w:tcPr>
            <w:tcW w:w="647" w:type="pct"/>
            <w:shd w:val="clear" w:color="auto" w:fill="F7D5CD"/>
          </w:tcPr>
          <w:p w14:paraId="4A6D35D6" w14:textId="77777777" w:rsidR="007F7744" w:rsidRPr="00884F2B" w:rsidRDefault="007F7744" w:rsidP="004E074B">
            <w:pPr>
              <w:pStyle w:val="Investigatebodytext"/>
              <w:rPr>
                <w:sz w:val="24"/>
                <w:szCs w:val="24"/>
              </w:rPr>
            </w:pPr>
            <w:r w:rsidRPr="00884F2B">
              <w:rPr>
                <w:b/>
                <w:sz w:val="32"/>
                <w:szCs w:val="32"/>
              </w:rPr>
              <w:t>P</w:t>
            </w:r>
            <w:r w:rsidRPr="00884F2B">
              <w:rPr>
                <w:sz w:val="24"/>
                <w:szCs w:val="24"/>
              </w:rPr>
              <w:t>urpose</w:t>
            </w:r>
          </w:p>
          <w:p w14:paraId="5AB7338C" w14:textId="77777777" w:rsidR="007F7744" w:rsidRPr="00884F2B" w:rsidRDefault="007F7744" w:rsidP="004E074B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24"/>
                <w:szCs w:val="24"/>
              </w:rPr>
            </w:pPr>
          </w:p>
          <w:p w14:paraId="414175C6" w14:textId="77777777" w:rsidR="007F7744" w:rsidRPr="00884F2B" w:rsidRDefault="007F7744" w:rsidP="004E07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353" w:type="pct"/>
          </w:tcPr>
          <w:p w14:paraId="075006B3" w14:textId="77777777" w:rsidR="007F7744" w:rsidRPr="007F7744" w:rsidRDefault="007F7744" w:rsidP="000509CF">
            <w:pPr>
              <w:pStyle w:val="Investigatebodytext"/>
              <w:spacing w:before="60"/>
              <w:rPr>
                <w:sz w:val="24"/>
                <w:szCs w:val="24"/>
              </w:rPr>
            </w:pPr>
            <w:r w:rsidRPr="007F7744">
              <w:rPr>
                <w:sz w:val="24"/>
                <w:szCs w:val="24"/>
              </w:rPr>
              <w:t xml:space="preserve">What was this source written </w:t>
            </w:r>
            <w:r w:rsidRPr="007F7744">
              <w:rPr>
                <w:b/>
                <w:sz w:val="24"/>
                <w:szCs w:val="24"/>
              </w:rPr>
              <w:t>for</w:t>
            </w:r>
            <w:r w:rsidRPr="007F7744">
              <w:rPr>
                <w:sz w:val="24"/>
                <w:szCs w:val="24"/>
              </w:rPr>
              <w:t>? Is there any obvious bias?</w:t>
            </w:r>
          </w:p>
          <w:p w14:paraId="241DA55F" w14:textId="77777777" w:rsidR="007F7744" w:rsidRPr="00CF62A0" w:rsidRDefault="007F7744" w:rsidP="000509C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14" w:hanging="357"/>
              <w:rPr>
                <w:rFonts w:ascii="Verdana" w:hAnsi="Verdana" w:cs="Verdana"/>
                <w:color w:val="000000"/>
                <w:sz w:val="20"/>
                <w:szCs w:val="20"/>
              </w:rPr>
            </w:pPr>
            <w:r w:rsidRPr="00CF62A0">
              <w:rPr>
                <w:rFonts w:ascii="Verdana" w:hAnsi="Verdana" w:cs="Verdana"/>
                <w:color w:val="000000"/>
                <w:sz w:val="20"/>
                <w:szCs w:val="20"/>
              </w:rPr>
              <w:t>Why has the page been created? Is it to inform, teach, sell, entertain or persuade? Is there obvious bias or does the author seem fair and objective?</w:t>
            </w:r>
          </w:p>
          <w:p w14:paraId="205DE4A9" w14:textId="77777777" w:rsidR="007F7744" w:rsidRPr="00CF62A0" w:rsidRDefault="007F7744" w:rsidP="000509C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14" w:hanging="357"/>
              <w:rPr>
                <w:rFonts w:ascii="Verdana" w:hAnsi="Verdana" w:cs="Verdana"/>
                <w:color w:val="000000"/>
                <w:sz w:val="20"/>
                <w:szCs w:val="20"/>
              </w:rPr>
            </w:pPr>
            <w:r w:rsidRPr="00CF62A0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Is the information based on facts or is it opinion? Is the author using good evidence for their opinion? </w:t>
            </w:r>
          </w:p>
          <w:p w14:paraId="4D19F53F" w14:textId="77777777" w:rsidR="007F7744" w:rsidRPr="00CF62A0" w:rsidRDefault="007F7744" w:rsidP="000509C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14" w:hanging="357"/>
              <w:rPr>
                <w:rFonts w:ascii="Verdana" w:hAnsi="Verdana" w:cs="Verdana"/>
                <w:color w:val="000000"/>
                <w:sz w:val="20"/>
                <w:szCs w:val="20"/>
              </w:rPr>
            </w:pPr>
            <w:r w:rsidRPr="00CF62A0">
              <w:rPr>
                <w:rFonts w:ascii="Verdana" w:hAnsi="Verdana" w:cs="Verdana"/>
                <w:color w:val="000000"/>
                <w:sz w:val="20"/>
                <w:szCs w:val="20"/>
              </w:rPr>
              <w:t>If the site is linked to an organisation, does that group have a particular agenda?</w:t>
            </w:r>
          </w:p>
          <w:p w14:paraId="77E24128" w14:textId="77777777" w:rsidR="007F7744" w:rsidRPr="00CF62A0" w:rsidRDefault="007F7744" w:rsidP="000509C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14" w:hanging="357"/>
              <w:rPr>
                <w:rFonts w:ascii="Verdana" w:hAnsi="Verdana" w:cs="Verdana"/>
                <w:color w:val="000000"/>
                <w:sz w:val="20"/>
                <w:szCs w:val="20"/>
              </w:rPr>
            </w:pPr>
            <w:r w:rsidRPr="00CF62A0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Use a site like </w:t>
            </w:r>
            <w:hyperlink r:id="rId14" w:history="1">
              <w:r w:rsidRPr="000509CF">
                <w:rPr>
                  <w:color w:val="000000"/>
                </w:rPr>
                <w:t>https://www.computerhope.com/jargon/num/domains.htm</w:t>
              </w:r>
            </w:hyperlink>
            <w:r w:rsidRPr="00CF62A0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to check the meaning of the domain suffix (e.g. .edu is a US education site)</w:t>
            </w:r>
          </w:p>
          <w:p w14:paraId="3DEAA27A" w14:textId="77777777" w:rsidR="007F7744" w:rsidRPr="00654A9F" w:rsidRDefault="007F7744" w:rsidP="000509C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14" w:hanging="357"/>
              <w:rPr>
                <w:rFonts w:ascii="Verdana" w:hAnsi="Verdana" w:cs="Verdana"/>
                <w:color w:val="000000"/>
                <w:sz w:val="20"/>
                <w:szCs w:val="20"/>
              </w:rPr>
            </w:pPr>
            <w:r w:rsidRPr="000509CF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If it is a news source try a site like </w:t>
            </w:r>
            <w:hyperlink r:id="rId15" w:history="1">
              <w:r w:rsidRPr="000509CF">
                <w:rPr>
                  <w:color w:val="000000"/>
                </w:rPr>
                <w:t>https://mediabiasfactcheck.com/</w:t>
              </w:r>
            </w:hyperlink>
            <w:r w:rsidRPr="000509CF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to assess accuracy and bias</w:t>
            </w:r>
            <w:r w:rsidR="00666620">
              <w:rPr>
                <w:rFonts w:ascii="Verdana" w:hAnsi="Verdana" w:cs="Verdana"/>
                <w:color w:val="000000"/>
                <w:sz w:val="20"/>
                <w:szCs w:val="20"/>
              </w:rPr>
              <w:t>.</w:t>
            </w:r>
          </w:p>
        </w:tc>
      </w:tr>
    </w:tbl>
    <w:p w14:paraId="4A0AB983" w14:textId="77777777" w:rsidR="000F1E45" w:rsidRDefault="000F1E45" w:rsidP="008C2C47">
      <w:pPr>
        <w:pStyle w:val="Investigatebodytext"/>
        <w:rPr>
          <w:sz w:val="28"/>
          <w:szCs w:val="28"/>
        </w:rPr>
        <w:sectPr w:rsidR="000F1E45" w:rsidSect="000F1E45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851" w:right="1077" w:bottom="851" w:left="1077" w:header="709" w:footer="709" w:gutter="0"/>
          <w:cols w:space="708"/>
          <w:docGrid w:linePitch="360"/>
        </w:sectPr>
      </w:pPr>
    </w:p>
    <w:p w14:paraId="187BC26A" w14:textId="77777777" w:rsidR="000F1E45" w:rsidRDefault="000F1E45" w:rsidP="004E1CF3">
      <w:pPr>
        <w:pStyle w:val="Investigatebodytext"/>
        <w:spacing w:before="0"/>
        <w:jc w:val="center"/>
        <w:rPr>
          <w:sz w:val="28"/>
          <w:szCs w:val="28"/>
        </w:rPr>
      </w:pPr>
      <w:r w:rsidRPr="000F1E45">
        <w:rPr>
          <w:b/>
          <w:sz w:val="28"/>
          <w:szCs w:val="28"/>
        </w:rPr>
        <w:lastRenderedPageBreak/>
        <w:t>CRAAP Testing</w:t>
      </w:r>
      <w:r>
        <w:rPr>
          <w:b/>
          <w:sz w:val="28"/>
          <w:szCs w:val="28"/>
        </w:rPr>
        <w:t xml:space="preserve"> Table: W</w:t>
      </w:r>
      <w:r w:rsidRPr="000F1E45">
        <w:rPr>
          <w:b/>
          <w:sz w:val="28"/>
          <w:szCs w:val="28"/>
        </w:rPr>
        <w:t>ebsites</w:t>
      </w:r>
    </w:p>
    <w:p w14:paraId="5EDE1E98" w14:textId="77777777" w:rsidR="000F1E45" w:rsidRPr="000F1E45" w:rsidRDefault="000F1E45" w:rsidP="000F1E45">
      <w:pPr>
        <w:pStyle w:val="Investigatebodytext"/>
        <w:spacing w:before="0" w:after="12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Read the separate</w:t>
      </w:r>
      <w:r w:rsidRPr="000F1E45">
        <w:rPr>
          <w:color w:val="auto"/>
          <w:sz w:val="24"/>
          <w:szCs w:val="24"/>
        </w:rPr>
        <w:t xml:space="preserve"> CRAAP Testing Guide </w:t>
      </w:r>
      <w:r>
        <w:rPr>
          <w:color w:val="auto"/>
          <w:sz w:val="24"/>
          <w:szCs w:val="24"/>
        </w:rPr>
        <w:t xml:space="preserve">then use this table </w:t>
      </w:r>
      <w:r w:rsidRPr="000F1E45">
        <w:rPr>
          <w:color w:val="auto"/>
          <w:sz w:val="24"/>
          <w:szCs w:val="24"/>
        </w:rPr>
        <w:t xml:space="preserve">to help you </w:t>
      </w:r>
      <w:r>
        <w:rPr>
          <w:color w:val="auto"/>
          <w:sz w:val="24"/>
          <w:szCs w:val="24"/>
        </w:rPr>
        <w:t>decide how to rate your resource.</w:t>
      </w:r>
      <w:r w:rsidR="004E1CF3" w:rsidRPr="004E1CF3">
        <w:rPr>
          <w:b/>
          <w:szCs w:val="22"/>
        </w:rPr>
        <w:t xml:space="preserve"> </w:t>
      </w:r>
      <w:r w:rsidR="004E1CF3" w:rsidRPr="004E1CF3">
        <w:rPr>
          <w:b/>
          <w:color w:val="auto"/>
          <w:szCs w:val="22"/>
        </w:rPr>
        <w:t>Remember</w:t>
      </w:r>
      <w:r w:rsidR="004E1CF3" w:rsidRPr="004E1CF3">
        <w:rPr>
          <w:color w:val="auto"/>
          <w:szCs w:val="22"/>
        </w:rPr>
        <w:t xml:space="preserve">: A low score for </w:t>
      </w:r>
      <w:r w:rsidR="004E1CF3" w:rsidRPr="004E1CF3">
        <w:rPr>
          <w:b/>
          <w:color w:val="auto"/>
          <w:szCs w:val="22"/>
        </w:rPr>
        <w:t>Authority</w:t>
      </w:r>
      <w:r w:rsidR="004E1CF3" w:rsidRPr="004E1CF3">
        <w:rPr>
          <w:color w:val="auto"/>
          <w:szCs w:val="22"/>
        </w:rPr>
        <w:t xml:space="preserve"> or </w:t>
      </w:r>
      <w:r w:rsidR="004E1CF3" w:rsidRPr="004E1CF3">
        <w:rPr>
          <w:b/>
          <w:color w:val="auto"/>
          <w:szCs w:val="22"/>
        </w:rPr>
        <w:t>Accuracy</w:t>
      </w:r>
      <w:r w:rsidR="004E1CF3" w:rsidRPr="004E1CF3">
        <w:rPr>
          <w:color w:val="auto"/>
          <w:szCs w:val="22"/>
        </w:rPr>
        <w:t xml:space="preserve"> means you should be very careful about using a source, even if it scores highly in every other category.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20"/>
        <w:gridCol w:w="3428"/>
        <w:gridCol w:w="3428"/>
        <w:gridCol w:w="3425"/>
        <w:gridCol w:w="3425"/>
      </w:tblGrid>
      <w:tr w:rsidR="002D2DE6" w:rsidRPr="007F7744" w14:paraId="3B39B5FA" w14:textId="77777777" w:rsidTr="00EE1420">
        <w:tc>
          <w:tcPr>
            <w:tcW w:w="469" w:type="pct"/>
            <w:shd w:val="clear" w:color="auto" w:fill="auto"/>
          </w:tcPr>
          <w:p w14:paraId="0A488F01" w14:textId="77777777" w:rsidR="002D2DE6" w:rsidRPr="007F7744" w:rsidRDefault="002D2DE6" w:rsidP="007F7744">
            <w:pPr>
              <w:pStyle w:val="Investigatebodytext"/>
              <w:rPr>
                <w:b/>
                <w:sz w:val="28"/>
                <w:szCs w:val="28"/>
              </w:rPr>
            </w:pPr>
          </w:p>
        </w:tc>
        <w:tc>
          <w:tcPr>
            <w:tcW w:w="1133" w:type="pct"/>
            <w:shd w:val="clear" w:color="auto" w:fill="F7D5CD"/>
            <w:vAlign w:val="center"/>
          </w:tcPr>
          <w:p w14:paraId="1CA2CE6A" w14:textId="77777777" w:rsidR="002D2DE6" w:rsidRPr="00884F2B" w:rsidRDefault="002D2DE6" w:rsidP="007F7744">
            <w:pPr>
              <w:pStyle w:val="Investigatebodytext"/>
              <w:spacing w:before="0"/>
              <w:jc w:val="center"/>
              <w:rPr>
                <w:b/>
                <w:sz w:val="28"/>
                <w:szCs w:val="28"/>
              </w:rPr>
            </w:pPr>
            <w:r w:rsidRPr="00884F2B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133" w:type="pct"/>
            <w:shd w:val="clear" w:color="auto" w:fill="F7D5CD"/>
            <w:vAlign w:val="center"/>
          </w:tcPr>
          <w:p w14:paraId="2CD58310" w14:textId="77777777" w:rsidR="002D2DE6" w:rsidRPr="00884F2B" w:rsidRDefault="002D2DE6" w:rsidP="007F7744">
            <w:pPr>
              <w:pStyle w:val="Investigatebodytext"/>
              <w:spacing w:before="0"/>
              <w:jc w:val="center"/>
              <w:rPr>
                <w:b/>
                <w:sz w:val="28"/>
                <w:szCs w:val="28"/>
              </w:rPr>
            </w:pPr>
            <w:r w:rsidRPr="00884F2B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32" w:type="pct"/>
            <w:shd w:val="clear" w:color="auto" w:fill="F7D5CD"/>
            <w:vAlign w:val="center"/>
          </w:tcPr>
          <w:p w14:paraId="1611CC64" w14:textId="77777777" w:rsidR="002D2DE6" w:rsidRPr="00884F2B" w:rsidRDefault="002D2DE6" w:rsidP="007F7744">
            <w:pPr>
              <w:pStyle w:val="Investigatebodytext"/>
              <w:spacing w:before="0"/>
              <w:jc w:val="center"/>
              <w:rPr>
                <w:b/>
                <w:sz w:val="28"/>
                <w:szCs w:val="28"/>
              </w:rPr>
            </w:pPr>
            <w:r w:rsidRPr="00884F2B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32" w:type="pct"/>
            <w:shd w:val="clear" w:color="auto" w:fill="F7D5CD"/>
            <w:vAlign w:val="center"/>
          </w:tcPr>
          <w:p w14:paraId="43DAC80F" w14:textId="77777777" w:rsidR="002D2DE6" w:rsidRPr="00884F2B" w:rsidRDefault="002D2DE6" w:rsidP="00EE1420">
            <w:pPr>
              <w:pStyle w:val="Investigatebodytext"/>
              <w:spacing w:befor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2D2DE6" w:rsidRPr="007F7744" w14:paraId="2BB7B127" w14:textId="77777777" w:rsidTr="002D2DE6">
        <w:tc>
          <w:tcPr>
            <w:tcW w:w="469" w:type="pct"/>
            <w:shd w:val="clear" w:color="auto" w:fill="F7D5CD"/>
          </w:tcPr>
          <w:p w14:paraId="3006F916" w14:textId="77777777" w:rsidR="002D2DE6" w:rsidRPr="007F7744" w:rsidRDefault="002D2DE6" w:rsidP="007F7744">
            <w:pPr>
              <w:pStyle w:val="Investigatebodytext"/>
              <w:rPr>
                <w:sz w:val="28"/>
                <w:szCs w:val="28"/>
              </w:rPr>
            </w:pPr>
            <w:r w:rsidRPr="007F7744">
              <w:rPr>
                <w:b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urrency</w:t>
            </w:r>
          </w:p>
        </w:tc>
        <w:tc>
          <w:tcPr>
            <w:tcW w:w="1133" w:type="pct"/>
          </w:tcPr>
          <w:p w14:paraId="168E7C7D" w14:textId="77777777" w:rsidR="002D2DE6" w:rsidRPr="002450D5" w:rsidRDefault="002D2DE6" w:rsidP="007F7744">
            <w:pPr>
              <w:pStyle w:val="Investigatebodytext"/>
              <w:spacing w:before="6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I can’t find out when this page was published or last revised.</w:t>
            </w:r>
          </w:p>
        </w:tc>
        <w:tc>
          <w:tcPr>
            <w:tcW w:w="1133" w:type="pct"/>
          </w:tcPr>
          <w:p w14:paraId="734A836D" w14:textId="77777777" w:rsidR="002D2DE6" w:rsidRPr="002450D5" w:rsidRDefault="002D2DE6" w:rsidP="002D2DE6">
            <w:pPr>
              <w:pStyle w:val="Investigatebodytext"/>
              <w:spacing w:before="6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The creation/last revision date is 5 or more years ago.</w:t>
            </w:r>
          </w:p>
        </w:tc>
        <w:tc>
          <w:tcPr>
            <w:tcW w:w="1132" w:type="pct"/>
          </w:tcPr>
          <w:p w14:paraId="0CA0D966" w14:textId="77777777" w:rsidR="002D2DE6" w:rsidRPr="002450D5" w:rsidRDefault="002D2DE6" w:rsidP="007F7744">
            <w:pPr>
              <w:pStyle w:val="Investigatebodytext"/>
              <w:spacing w:before="6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The site</w:t>
            </w:r>
            <w:r w:rsidR="005331A4">
              <w:rPr>
                <w:color w:val="000000" w:themeColor="text1"/>
                <w:sz w:val="20"/>
                <w:szCs w:val="20"/>
              </w:rPr>
              <w:t>/article</w:t>
            </w:r>
            <w:r>
              <w:rPr>
                <w:color w:val="000000" w:themeColor="text1"/>
                <w:sz w:val="20"/>
                <w:szCs w:val="20"/>
              </w:rPr>
              <w:t xml:space="preserve"> was created/updated between 2 and 5 years ago.</w:t>
            </w:r>
          </w:p>
        </w:tc>
        <w:tc>
          <w:tcPr>
            <w:tcW w:w="1132" w:type="pct"/>
          </w:tcPr>
          <w:p w14:paraId="11C0C7A5" w14:textId="77777777" w:rsidR="002D2DE6" w:rsidRDefault="002D2DE6" w:rsidP="002D2DE6">
            <w:pPr>
              <w:pStyle w:val="Investigatebodytext"/>
              <w:spacing w:before="6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The site</w:t>
            </w:r>
            <w:r w:rsidR="005331A4">
              <w:rPr>
                <w:color w:val="000000" w:themeColor="text1"/>
                <w:sz w:val="20"/>
                <w:szCs w:val="20"/>
              </w:rPr>
              <w:t>/article</w:t>
            </w:r>
            <w:r>
              <w:rPr>
                <w:color w:val="000000" w:themeColor="text1"/>
                <w:sz w:val="20"/>
                <w:szCs w:val="20"/>
              </w:rPr>
              <w:t xml:space="preserve"> was created/updated within the last 2 years.</w:t>
            </w:r>
          </w:p>
        </w:tc>
      </w:tr>
      <w:tr w:rsidR="002D2DE6" w:rsidRPr="007F7744" w14:paraId="275AEB75" w14:textId="77777777" w:rsidTr="002D2DE6">
        <w:tc>
          <w:tcPr>
            <w:tcW w:w="469" w:type="pct"/>
            <w:shd w:val="clear" w:color="auto" w:fill="F7D5CD"/>
          </w:tcPr>
          <w:p w14:paraId="4113DF16" w14:textId="77777777" w:rsidR="002D2DE6" w:rsidRPr="007F7744" w:rsidRDefault="002D2DE6" w:rsidP="007F7744">
            <w:pPr>
              <w:pStyle w:val="Investigatebodytext"/>
              <w:rPr>
                <w:sz w:val="28"/>
                <w:szCs w:val="28"/>
              </w:rPr>
            </w:pPr>
            <w:r w:rsidRPr="007F7744">
              <w:rPr>
                <w:b/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elevance</w:t>
            </w:r>
          </w:p>
        </w:tc>
        <w:tc>
          <w:tcPr>
            <w:tcW w:w="1133" w:type="pct"/>
          </w:tcPr>
          <w:p w14:paraId="3262387E" w14:textId="77777777" w:rsidR="002D2DE6" w:rsidRPr="00AC0859" w:rsidRDefault="002D2DE6" w:rsidP="004E1CF3">
            <w:pPr>
              <w:pStyle w:val="Investigatebodytext"/>
              <w:spacing w:before="60"/>
              <w:rPr>
                <w:color w:val="000000" w:themeColor="text1"/>
                <w:sz w:val="20"/>
                <w:szCs w:val="20"/>
              </w:rPr>
            </w:pPr>
            <w:r w:rsidRPr="00AC0859">
              <w:rPr>
                <w:color w:val="000000" w:themeColor="text1"/>
                <w:sz w:val="20"/>
                <w:szCs w:val="20"/>
              </w:rPr>
              <w:t>T</w:t>
            </w:r>
            <w:r>
              <w:rPr>
                <w:color w:val="000000" w:themeColor="text1"/>
                <w:sz w:val="20"/>
                <w:szCs w:val="20"/>
              </w:rPr>
              <w:t xml:space="preserve">he page may mention my topic but isn’t relevant to my question, or doesn’t have the type of information I </w:t>
            </w:r>
            <w:r w:rsidR="004E1CF3">
              <w:rPr>
                <w:color w:val="000000" w:themeColor="text1"/>
                <w:sz w:val="20"/>
                <w:szCs w:val="20"/>
              </w:rPr>
              <w:t>need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133" w:type="pct"/>
          </w:tcPr>
          <w:p w14:paraId="7D1E0A05" w14:textId="77777777" w:rsidR="002D2DE6" w:rsidRPr="00666620" w:rsidRDefault="00666620" w:rsidP="004E1CF3">
            <w:pPr>
              <w:pStyle w:val="Investigatebodytext"/>
              <w:spacing w:before="6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This gives some general background but doesn’t cover my main question. </w:t>
            </w:r>
            <w:r>
              <w:rPr>
                <w:i/>
                <w:color w:val="000000" w:themeColor="text1"/>
                <w:sz w:val="20"/>
                <w:szCs w:val="20"/>
              </w:rPr>
              <w:t>Or</w:t>
            </w:r>
            <w:r>
              <w:rPr>
                <w:color w:val="000000" w:themeColor="text1"/>
                <w:sz w:val="20"/>
                <w:szCs w:val="20"/>
              </w:rPr>
              <w:t xml:space="preserve"> the level is too hard or too easy.</w:t>
            </w:r>
          </w:p>
        </w:tc>
        <w:tc>
          <w:tcPr>
            <w:tcW w:w="1132" w:type="pct"/>
          </w:tcPr>
          <w:p w14:paraId="04735044" w14:textId="40BB1C65" w:rsidR="002D2DE6" w:rsidRPr="002D2DE6" w:rsidRDefault="00897410" w:rsidP="007F7744">
            <w:pPr>
              <w:pStyle w:val="Investigatebodytext"/>
              <w:spacing w:before="6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This will address</w:t>
            </w:r>
            <w:r w:rsidR="007140D8">
              <w:rPr>
                <w:color w:val="000000" w:themeColor="text1"/>
                <w:sz w:val="20"/>
                <w:szCs w:val="20"/>
              </w:rPr>
              <w:t xml:space="preserve"> my question and will give me some useful information but isn’t quite what I am looking for.</w:t>
            </w:r>
          </w:p>
        </w:tc>
        <w:tc>
          <w:tcPr>
            <w:tcW w:w="1132" w:type="pct"/>
          </w:tcPr>
          <w:p w14:paraId="56DAEA4A" w14:textId="653D28C1" w:rsidR="002D2DE6" w:rsidRPr="002D2DE6" w:rsidRDefault="002D2DE6" w:rsidP="00F32A44">
            <w:pPr>
              <w:pStyle w:val="Investigatebodytext"/>
              <w:spacing w:before="6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This</w:t>
            </w:r>
            <w:r w:rsidR="00F32A44">
              <w:rPr>
                <w:color w:val="000000" w:themeColor="text1"/>
                <w:sz w:val="20"/>
                <w:szCs w:val="20"/>
              </w:rPr>
              <w:t xml:space="preserve"> gives me most of what I need to answer my question and </w:t>
            </w:r>
            <w:r>
              <w:rPr>
                <w:color w:val="000000" w:themeColor="text1"/>
                <w:sz w:val="20"/>
                <w:szCs w:val="20"/>
              </w:rPr>
              <w:t>is exactly the right type and level of information</w:t>
            </w:r>
            <w:r w:rsidR="00F32A44">
              <w:rPr>
                <w:color w:val="000000" w:themeColor="text1"/>
                <w:sz w:val="20"/>
                <w:szCs w:val="20"/>
              </w:rPr>
              <w:t>.</w:t>
            </w:r>
          </w:p>
        </w:tc>
      </w:tr>
      <w:tr w:rsidR="002D2DE6" w:rsidRPr="007F7744" w14:paraId="790F36E4" w14:textId="77777777" w:rsidTr="002D2DE6">
        <w:tc>
          <w:tcPr>
            <w:tcW w:w="469" w:type="pct"/>
            <w:shd w:val="clear" w:color="auto" w:fill="F7D5CD"/>
          </w:tcPr>
          <w:p w14:paraId="6607A16C" w14:textId="77777777" w:rsidR="002D2DE6" w:rsidRPr="007F7744" w:rsidRDefault="002D2DE6" w:rsidP="007F7744">
            <w:pPr>
              <w:pStyle w:val="Investigatebodytext"/>
              <w:rPr>
                <w:sz w:val="28"/>
                <w:szCs w:val="28"/>
              </w:rPr>
            </w:pPr>
            <w:r w:rsidRPr="007F7744">
              <w:rPr>
                <w:b/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uthority</w:t>
            </w:r>
          </w:p>
        </w:tc>
        <w:tc>
          <w:tcPr>
            <w:tcW w:w="1133" w:type="pct"/>
          </w:tcPr>
          <w:p w14:paraId="4DC895BC" w14:textId="77777777" w:rsidR="002D2DE6" w:rsidRPr="00AC0859" w:rsidRDefault="002D2DE6" w:rsidP="004E1CF3">
            <w:pPr>
              <w:pStyle w:val="Investigatebodytext"/>
              <w:spacing w:before="6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I either cannot find out who wrote this (person or organisation) </w:t>
            </w:r>
            <w:r w:rsidRPr="00023AD2">
              <w:rPr>
                <w:b/>
                <w:color w:val="000000" w:themeColor="text1"/>
                <w:sz w:val="20"/>
                <w:szCs w:val="20"/>
              </w:rPr>
              <w:t>or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023AD2">
              <w:rPr>
                <w:color w:val="000000" w:themeColor="text1"/>
                <w:sz w:val="20"/>
                <w:szCs w:val="20"/>
              </w:rPr>
              <w:t>t</w:t>
            </w:r>
            <w:r w:rsidR="005331A4">
              <w:rPr>
                <w:color w:val="000000" w:themeColor="text1"/>
                <w:sz w:val="20"/>
                <w:szCs w:val="20"/>
              </w:rPr>
              <w:t xml:space="preserve">here </w:t>
            </w:r>
            <w:r w:rsidR="00023AD2">
              <w:rPr>
                <w:color w:val="000000" w:themeColor="text1"/>
                <w:sz w:val="20"/>
                <w:szCs w:val="20"/>
              </w:rPr>
              <w:t>is</w:t>
            </w:r>
            <w:r w:rsidR="005331A4">
              <w:rPr>
                <w:color w:val="000000" w:themeColor="text1"/>
                <w:sz w:val="20"/>
                <w:szCs w:val="20"/>
              </w:rPr>
              <w:t xml:space="preserve"> evidence that </w:t>
            </w:r>
            <w:r w:rsidR="00023AD2">
              <w:rPr>
                <w:color w:val="000000" w:themeColor="text1"/>
                <w:sz w:val="20"/>
                <w:szCs w:val="20"/>
              </w:rPr>
              <w:t>the author or the organisation</w:t>
            </w:r>
            <w:r w:rsidR="005331A4">
              <w:rPr>
                <w:color w:val="000000" w:themeColor="text1"/>
                <w:sz w:val="20"/>
                <w:szCs w:val="20"/>
              </w:rPr>
              <w:t xml:space="preserve"> has a history of being misleading</w:t>
            </w:r>
            <w:r w:rsidR="00023AD2">
              <w:rPr>
                <w:color w:val="000000" w:themeColor="text1"/>
                <w:sz w:val="20"/>
                <w:szCs w:val="20"/>
              </w:rPr>
              <w:t xml:space="preserve"> on this topic</w:t>
            </w:r>
            <w:r w:rsidR="005331A4">
              <w:rPr>
                <w:color w:val="000000" w:themeColor="text1"/>
                <w:sz w:val="20"/>
                <w:szCs w:val="20"/>
              </w:rPr>
              <w:t xml:space="preserve">. </w:t>
            </w:r>
          </w:p>
        </w:tc>
        <w:tc>
          <w:tcPr>
            <w:tcW w:w="1133" w:type="pct"/>
          </w:tcPr>
          <w:p w14:paraId="23251D8C" w14:textId="77777777" w:rsidR="002D2DE6" w:rsidRDefault="00023AD2" w:rsidP="007F7744">
            <w:pPr>
              <w:pStyle w:val="Investigatebodytext"/>
              <w:spacing w:before="6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The author is named but has nothing obvious that qualifies him/her to write about this topic).</w:t>
            </w:r>
          </w:p>
          <w:p w14:paraId="61EB4BF0" w14:textId="77777777" w:rsidR="00023AD2" w:rsidRPr="002D2DE6" w:rsidRDefault="00023AD2" w:rsidP="007F7744">
            <w:pPr>
              <w:pStyle w:val="Investigatebodytext"/>
              <w:spacing w:before="6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Or the organisation has </w:t>
            </w:r>
            <w:r w:rsidR="004D2C41">
              <w:rPr>
                <w:color w:val="000000" w:themeColor="text1"/>
                <w:sz w:val="20"/>
                <w:szCs w:val="20"/>
              </w:rPr>
              <w:t>questionable authority.</w:t>
            </w:r>
          </w:p>
        </w:tc>
        <w:tc>
          <w:tcPr>
            <w:tcW w:w="1132" w:type="pct"/>
          </w:tcPr>
          <w:p w14:paraId="1ACD2C5A" w14:textId="77777777" w:rsidR="00023AD2" w:rsidRPr="004D2C41" w:rsidRDefault="004D2C41" w:rsidP="007F7744">
            <w:pPr>
              <w:pStyle w:val="Investigatebodytext"/>
              <w:spacing w:before="6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The author is named but the degree of expertise </w:t>
            </w:r>
            <w:r>
              <w:rPr>
                <w:b/>
                <w:color w:val="000000" w:themeColor="text1"/>
                <w:sz w:val="20"/>
                <w:szCs w:val="20"/>
              </w:rPr>
              <w:t>on this topic</w:t>
            </w:r>
            <w:r>
              <w:rPr>
                <w:color w:val="000000" w:themeColor="text1"/>
                <w:sz w:val="20"/>
                <w:szCs w:val="20"/>
              </w:rPr>
              <w:t xml:space="preserve"> is not that high.</w:t>
            </w:r>
          </w:p>
          <w:p w14:paraId="4C2B3D54" w14:textId="77777777" w:rsidR="002D2DE6" w:rsidRPr="002D2DE6" w:rsidRDefault="004D2C41" w:rsidP="004D2C41">
            <w:pPr>
              <w:pStyle w:val="Investigatebodytext"/>
              <w:spacing w:before="6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Or the o</w:t>
            </w:r>
            <w:r w:rsidR="00023AD2">
              <w:rPr>
                <w:color w:val="000000" w:themeColor="text1"/>
                <w:sz w:val="20"/>
                <w:szCs w:val="20"/>
              </w:rPr>
              <w:t xml:space="preserve">rganisation is well-known but </w:t>
            </w:r>
            <w:r>
              <w:rPr>
                <w:color w:val="000000" w:themeColor="text1"/>
                <w:sz w:val="20"/>
                <w:szCs w:val="20"/>
              </w:rPr>
              <w:t xml:space="preserve">degree of expertise </w:t>
            </w:r>
            <w:r>
              <w:rPr>
                <w:b/>
                <w:color w:val="000000" w:themeColor="text1"/>
                <w:sz w:val="20"/>
                <w:szCs w:val="20"/>
              </w:rPr>
              <w:t>on this topic</w:t>
            </w:r>
            <w:r>
              <w:rPr>
                <w:color w:val="000000" w:themeColor="text1"/>
                <w:sz w:val="20"/>
                <w:szCs w:val="20"/>
              </w:rPr>
              <w:t xml:space="preserve"> is unclear.</w:t>
            </w:r>
          </w:p>
        </w:tc>
        <w:tc>
          <w:tcPr>
            <w:tcW w:w="1132" w:type="pct"/>
          </w:tcPr>
          <w:p w14:paraId="31DCA80B" w14:textId="77777777" w:rsidR="002D2DE6" w:rsidRDefault="005331A4" w:rsidP="007F7744">
            <w:pPr>
              <w:pStyle w:val="Investigatebodytext"/>
              <w:spacing w:before="6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The author is a respected expert on this topic.</w:t>
            </w:r>
          </w:p>
          <w:p w14:paraId="79277061" w14:textId="77777777" w:rsidR="005331A4" w:rsidRPr="002D2DE6" w:rsidRDefault="005331A4" w:rsidP="007F7744">
            <w:pPr>
              <w:pStyle w:val="Investigatebodytext"/>
              <w:spacing w:before="6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Or the organisation is well-known and has a good reputation on this topic.</w:t>
            </w:r>
          </w:p>
        </w:tc>
      </w:tr>
      <w:tr w:rsidR="002D2DE6" w:rsidRPr="007F7744" w14:paraId="1A2C2472" w14:textId="77777777" w:rsidTr="002D2DE6">
        <w:tc>
          <w:tcPr>
            <w:tcW w:w="469" w:type="pct"/>
            <w:shd w:val="clear" w:color="auto" w:fill="F7D5CD"/>
          </w:tcPr>
          <w:p w14:paraId="57B9BA32" w14:textId="77777777" w:rsidR="002D2DE6" w:rsidRPr="007F7744" w:rsidRDefault="002D2DE6" w:rsidP="007F7744">
            <w:pPr>
              <w:pStyle w:val="Investigatebodytext"/>
              <w:rPr>
                <w:sz w:val="28"/>
                <w:szCs w:val="28"/>
              </w:rPr>
            </w:pPr>
            <w:r w:rsidRPr="007F7744">
              <w:rPr>
                <w:b/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ccuracy</w:t>
            </w:r>
          </w:p>
        </w:tc>
        <w:tc>
          <w:tcPr>
            <w:tcW w:w="1133" w:type="pct"/>
          </w:tcPr>
          <w:p w14:paraId="0B28E343" w14:textId="77777777" w:rsidR="004E1CF3" w:rsidRDefault="002D2DE6" w:rsidP="00594150">
            <w:pPr>
              <w:pStyle w:val="Investigatebodytext"/>
              <w:spacing w:before="6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Obvious spelling, grammar or layout errors.</w:t>
            </w:r>
          </w:p>
          <w:p w14:paraId="3AA345AD" w14:textId="77777777" w:rsidR="002D2DE6" w:rsidRPr="002D2DE6" w:rsidRDefault="004E1CF3" w:rsidP="004E1CF3">
            <w:pPr>
              <w:pStyle w:val="Investigatebodytext"/>
              <w:spacing w:before="60"/>
              <w:rPr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 xml:space="preserve">Or </w:t>
            </w:r>
            <w:r>
              <w:rPr>
                <w:color w:val="000000" w:themeColor="text1"/>
                <w:sz w:val="20"/>
                <w:szCs w:val="20"/>
              </w:rPr>
              <w:t>i</w:t>
            </w:r>
            <w:r w:rsidR="00C20123">
              <w:rPr>
                <w:color w:val="000000" w:themeColor="text1"/>
                <w:sz w:val="20"/>
                <w:szCs w:val="20"/>
              </w:rPr>
              <w:t>t isn’t clear where the information comes from – it might just be someone’s opinion.</w:t>
            </w:r>
          </w:p>
        </w:tc>
        <w:tc>
          <w:tcPr>
            <w:tcW w:w="1133" w:type="pct"/>
          </w:tcPr>
          <w:p w14:paraId="24B4CA80" w14:textId="77777777" w:rsidR="002D2DE6" w:rsidRDefault="00594150" w:rsidP="00594150">
            <w:pPr>
              <w:pStyle w:val="Investigatebodytext"/>
              <w:spacing w:before="6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Sources are mentioned vaguely</w:t>
            </w:r>
            <w:bookmarkStart w:id="0" w:name="_GoBack"/>
            <w:bookmarkEnd w:id="0"/>
            <w:r>
              <w:rPr>
                <w:color w:val="000000" w:themeColor="text1"/>
                <w:sz w:val="20"/>
                <w:szCs w:val="20"/>
              </w:rPr>
              <w:t>, but not enough information is given to find them.</w:t>
            </w:r>
          </w:p>
          <w:p w14:paraId="46C9635F" w14:textId="77777777" w:rsidR="00594150" w:rsidRPr="002D2DE6" w:rsidRDefault="00594150" w:rsidP="00594150">
            <w:pPr>
              <w:pStyle w:val="Investigatebodytext"/>
              <w:spacing w:before="60"/>
              <w:rPr>
                <w:color w:val="000000" w:themeColor="text1"/>
                <w:sz w:val="20"/>
                <w:szCs w:val="20"/>
              </w:rPr>
            </w:pPr>
            <w:r w:rsidRPr="00594150">
              <w:rPr>
                <w:i/>
                <w:color w:val="000000" w:themeColor="text1"/>
                <w:sz w:val="20"/>
                <w:szCs w:val="20"/>
              </w:rPr>
              <w:t>Or</w:t>
            </w:r>
            <w:r>
              <w:rPr>
                <w:color w:val="000000" w:themeColor="text1"/>
                <w:sz w:val="20"/>
                <w:szCs w:val="20"/>
              </w:rPr>
              <w:t xml:space="preserve"> sources are cited but they are clearly not trustworthy.</w:t>
            </w:r>
          </w:p>
        </w:tc>
        <w:tc>
          <w:tcPr>
            <w:tcW w:w="1132" w:type="pct"/>
          </w:tcPr>
          <w:p w14:paraId="36F6094E" w14:textId="77777777" w:rsidR="002D2DE6" w:rsidRPr="002D2DE6" w:rsidRDefault="00594150" w:rsidP="00023AD2">
            <w:pPr>
              <w:pStyle w:val="Investigatebodytext"/>
              <w:spacing w:before="6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Sources that seem trustworthy are given for some but not all of the information. Some links may be broken, but I could probably find the original sources. Images may not be referenced.</w:t>
            </w:r>
          </w:p>
        </w:tc>
        <w:tc>
          <w:tcPr>
            <w:tcW w:w="1132" w:type="pct"/>
          </w:tcPr>
          <w:p w14:paraId="17CFCE5B" w14:textId="77777777" w:rsidR="002D2DE6" w:rsidRDefault="00594150" w:rsidP="00594150">
            <w:pPr>
              <w:pStyle w:val="Investigatebodytext"/>
              <w:spacing w:before="60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T</w:t>
            </w:r>
            <w:r w:rsidR="00023AD2" w:rsidRPr="00023AD2">
              <w:rPr>
                <w:b/>
                <w:color w:val="000000" w:themeColor="text1"/>
                <w:sz w:val="20"/>
                <w:szCs w:val="20"/>
              </w:rPr>
              <w:t>rustworthy</w:t>
            </w:r>
            <w:r w:rsidR="00023AD2">
              <w:rPr>
                <w:color w:val="000000" w:themeColor="text1"/>
                <w:sz w:val="20"/>
                <w:szCs w:val="20"/>
              </w:rPr>
              <w:t xml:space="preserve"> sources </w:t>
            </w:r>
            <w:r>
              <w:rPr>
                <w:color w:val="000000" w:themeColor="text1"/>
                <w:sz w:val="20"/>
                <w:szCs w:val="20"/>
              </w:rPr>
              <w:t xml:space="preserve">clearly </w:t>
            </w:r>
            <w:r w:rsidR="00023AD2">
              <w:rPr>
                <w:color w:val="000000" w:themeColor="text1"/>
                <w:sz w:val="20"/>
                <w:szCs w:val="20"/>
              </w:rPr>
              <w:t xml:space="preserve">given </w:t>
            </w:r>
            <w:r>
              <w:rPr>
                <w:color w:val="000000" w:themeColor="text1"/>
                <w:sz w:val="20"/>
                <w:szCs w:val="20"/>
              </w:rPr>
              <w:t>to back up claims, including enough information to</w:t>
            </w:r>
            <w:r w:rsidR="00023AD2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find the original sources easily</w:t>
            </w:r>
            <w:r w:rsidR="00023AD2">
              <w:rPr>
                <w:color w:val="000000" w:themeColor="text1"/>
                <w:sz w:val="20"/>
                <w:szCs w:val="20"/>
              </w:rPr>
              <w:t>. Any images/ photos are labelled.</w:t>
            </w:r>
          </w:p>
        </w:tc>
      </w:tr>
      <w:tr w:rsidR="002D2DE6" w:rsidRPr="007F7744" w14:paraId="00BEA0F3" w14:textId="77777777" w:rsidTr="002D2DE6">
        <w:tc>
          <w:tcPr>
            <w:tcW w:w="469" w:type="pct"/>
            <w:shd w:val="clear" w:color="auto" w:fill="F7D5CD"/>
          </w:tcPr>
          <w:p w14:paraId="2A7EE369" w14:textId="77777777" w:rsidR="002D2DE6" w:rsidRPr="007F7744" w:rsidRDefault="002D2DE6" w:rsidP="007F7744">
            <w:pPr>
              <w:pStyle w:val="Investigatebodytext"/>
              <w:rPr>
                <w:sz w:val="28"/>
                <w:szCs w:val="28"/>
              </w:rPr>
            </w:pPr>
            <w:r w:rsidRPr="007F7744">
              <w:rPr>
                <w:b/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>urpose</w:t>
            </w:r>
          </w:p>
        </w:tc>
        <w:tc>
          <w:tcPr>
            <w:tcW w:w="1133" w:type="pct"/>
          </w:tcPr>
          <w:p w14:paraId="60E6FD3F" w14:textId="77777777" w:rsidR="002D2DE6" w:rsidRPr="002D2DE6" w:rsidRDefault="002663D8" w:rsidP="002663D8">
            <w:pPr>
              <w:pStyle w:val="Investigatebodytext"/>
              <w:spacing w:before="6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The purpose is</w:t>
            </w:r>
            <w:r w:rsidR="005C460C">
              <w:rPr>
                <w:color w:val="000000" w:themeColor="text1"/>
                <w:sz w:val="20"/>
                <w:szCs w:val="20"/>
              </w:rPr>
              <w:t xml:space="preserve"> to sell or promote an idea or service. </w:t>
            </w:r>
            <w:r>
              <w:rPr>
                <w:color w:val="000000" w:themeColor="text1"/>
                <w:sz w:val="20"/>
                <w:szCs w:val="20"/>
              </w:rPr>
              <w:t xml:space="preserve">The page presents an unbalanced, biased view. </w:t>
            </w:r>
            <w:r w:rsidR="005C460C">
              <w:rPr>
                <w:color w:val="000000" w:themeColor="text1"/>
                <w:sz w:val="20"/>
                <w:szCs w:val="20"/>
              </w:rPr>
              <w:t>It is not backed up with facts or they are distorted. A background check on the author or organisation may suggest strong bias.</w:t>
            </w:r>
          </w:p>
        </w:tc>
        <w:tc>
          <w:tcPr>
            <w:tcW w:w="1133" w:type="pct"/>
          </w:tcPr>
          <w:p w14:paraId="188E4C61" w14:textId="77777777" w:rsidR="002D2DE6" w:rsidRPr="002D2DE6" w:rsidRDefault="005C460C" w:rsidP="002663D8">
            <w:pPr>
              <w:pStyle w:val="Investigatebodytext"/>
              <w:spacing w:before="6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The </w:t>
            </w:r>
            <w:r w:rsidR="002663D8">
              <w:rPr>
                <w:color w:val="000000" w:themeColor="text1"/>
                <w:sz w:val="20"/>
                <w:szCs w:val="20"/>
              </w:rPr>
              <w:t>purpose</w:t>
            </w:r>
            <w:r>
              <w:rPr>
                <w:color w:val="000000" w:themeColor="text1"/>
                <w:sz w:val="20"/>
                <w:szCs w:val="20"/>
              </w:rPr>
              <w:t xml:space="preserve"> may be </w:t>
            </w:r>
            <w:r w:rsidR="002663D8">
              <w:rPr>
                <w:color w:val="000000" w:themeColor="text1"/>
                <w:sz w:val="20"/>
                <w:szCs w:val="20"/>
              </w:rPr>
              <w:t>to sell something or promote</w:t>
            </w:r>
            <w:r>
              <w:rPr>
                <w:color w:val="000000" w:themeColor="text1"/>
                <w:sz w:val="20"/>
                <w:szCs w:val="20"/>
              </w:rPr>
              <w:t xml:space="preserve"> an idea, but </w:t>
            </w:r>
            <w:r w:rsidR="002663D8">
              <w:rPr>
                <w:color w:val="000000" w:themeColor="text1"/>
                <w:sz w:val="20"/>
                <w:szCs w:val="20"/>
              </w:rPr>
              <w:t>the page</w:t>
            </w:r>
            <w:r>
              <w:rPr>
                <w:color w:val="000000" w:themeColor="text1"/>
                <w:sz w:val="20"/>
                <w:szCs w:val="20"/>
              </w:rPr>
              <w:t xml:space="preserve"> also provides some clearly referenced, accurate </w:t>
            </w:r>
            <w:r w:rsidR="002663D8">
              <w:rPr>
                <w:color w:val="000000" w:themeColor="text1"/>
                <w:sz w:val="20"/>
                <w:szCs w:val="20"/>
              </w:rPr>
              <w:t>factual information. Argument seems</w:t>
            </w:r>
            <w:r>
              <w:rPr>
                <w:color w:val="000000" w:themeColor="text1"/>
                <w:sz w:val="20"/>
                <w:szCs w:val="20"/>
              </w:rPr>
              <w:t xml:space="preserve"> one-sided.</w:t>
            </w:r>
          </w:p>
        </w:tc>
        <w:tc>
          <w:tcPr>
            <w:tcW w:w="1132" w:type="pct"/>
          </w:tcPr>
          <w:p w14:paraId="2614EDB2" w14:textId="77777777" w:rsidR="002D2DE6" w:rsidRPr="002D2DE6" w:rsidRDefault="005C460C" w:rsidP="002663D8">
            <w:pPr>
              <w:pStyle w:val="Investigatebodytext"/>
              <w:spacing w:before="6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The </w:t>
            </w:r>
            <w:r w:rsidR="002663D8">
              <w:rPr>
                <w:color w:val="000000" w:themeColor="text1"/>
                <w:sz w:val="20"/>
                <w:szCs w:val="20"/>
              </w:rPr>
              <w:t>purpose</w:t>
            </w:r>
            <w:r>
              <w:rPr>
                <w:color w:val="000000" w:themeColor="text1"/>
                <w:sz w:val="20"/>
                <w:szCs w:val="20"/>
              </w:rPr>
              <w:t xml:space="preserve"> is to educate. There may be some bias (which may be acknowledged) but opinion is logical and backed by evidence.</w:t>
            </w:r>
            <w:r w:rsidR="002D2DE6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132" w:type="pct"/>
          </w:tcPr>
          <w:p w14:paraId="0BEF91F2" w14:textId="77777777" w:rsidR="002D2DE6" w:rsidRDefault="005C460C" w:rsidP="005C460C">
            <w:pPr>
              <w:pStyle w:val="Investigatebodytext"/>
              <w:spacing w:before="6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The purpose is to provide high-quality scholarly information. Enough factual evidence is given to justify any opinions and may include graphs, charts, tables or statistics. Effort is made to address both sides of an argument.</w:t>
            </w:r>
          </w:p>
        </w:tc>
      </w:tr>
    </w:tbl>
    <w:p w14:paraId="2C3127F3" w14:textId="77777777" w:rsidR="008C2C47" w:rsidRPr="00B62508" w:rsidRDefault="008C2C47" w:rsidP="004E1CF3">
      <w:pPr>
        <w:pStyle w:val="Investigatebodytext"/>
        <w:spacing w:before="0"/>
        <w:rPr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3428"/>
        <w:gridCol w:w="3428"/>
        <w:gridCol w:w="3428"/>
        <w:gridCol w:w="3429"/>
      </w:tblGrid>
      <w:tr w:rsidR="000F1E45" w14:paraId="3294BE64" w14:textId="77777777" w:rsidTr="00B62508">
        <w:tc>
          <w:tcPr>
            <w:tcW w:w="1413" w:type="dxa"/>
            <w:shd w:val="clear" w:color="auto" w:fill="F7D5CD"/>
          </w:tcPr>
          <w:p w14:paraId="74D66C6B" w14:textId="77777777" w:rsidR="000F1E45" w:rsidRPr="00033C62" w:rsidRDefault="00B62508" w:rsidP="00033C62">
            <w:pPr>
              <w:pStyle w:val="Investigatebodytext"/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score</w:t>
            </w:r>
          </w:p>
        </w:tc>
        <w:tc>
          <w:tcPr>
            <w:tcW w:w="3428" w:type="dxa"/>
            <w:shd w:val="clear" w:color="auto" w:fill="F7D5CD"/>
          </w:tcPr>
          <w:p w14:paraId="610A33BA" w14:textId="77777777" w:rsidR="000F1E45" w:rsidRPr="00033C62" w:rsidRDefault="000F1E45" w:rsidP="00033C62">
            <w:pPr>
              <w:pStyle w:val="Investigatebodytext"/>
              <w:spacing w:before="0"/>
              <w:jc w:val="center"/>
              <w:rPr>
                <w:sz w:val="24"/>
                <w:szCs w:val="24"/>
              </w:rPr>
            </w:pPr>
            <w:r w:rsidRPr="00033C62">
              <w:rPr>
                <w:sz w:val="24"/>
                <w:szCs w:val="24"/>
              </w:rPr>
              <w:t>0-3 points</w:t>
            </w:r>
          </w:p>
        </w:tc>
        <w:tc>
          <w:tcPr>
            <w:tcW w:w="3428" w:type="dxa"/>
            <w:shd w:val="clear" w:color="auto" w:fill="F7D5CD"/>
          </w:tcPr>
          <w:p w14:paraId="5F6F498D" w14:textId="77777777" w:rsidR="000F1E45" w:rsidRPr="00033C62" w:rsidRDefault="000F1E45" w:rsidP="00033C62">
            <w:pPr>
              <w:pStyle w:val="Investigatebodytext"/>
              <w:spacing w:before="0"/>
              <w:jc w:val="center"/>
              <w:rPr>
                <w:sz w:val="24"/>
                <w:szCs w:val="24"/>
              </w:rPr>
            </w:pPr>
            <w:r w:rsidRPr="00033C62">
              <w:rPr>
                <w:sz w:val="24"/>
                <w:szCs w:val="24"/>
              </w:rPr>
              <w:t>4-7 points</w:t>
            </w:r>
          </w:p>
        </w:tc>
        <w:tc>
          <w:tcPr>
            <w:tcW w:w="3428" w:type="dxa"/>
            <w:shd w:val="clear" w:color="auto" w:fill="F7D5CD"/>
          </w:tcPr>
          <w:p w14:paraId="4B657E0A" w14:textId="77777777" w:rsidR="000F1E45" w:rsidRPr="00033C62" w:rsidRDefault="000F1E45" w:rsidP="00033C62">
            <w:pPr>
              <w:pStyle w:val="Investigatebodytext"/>
              <w:spacing w:before="0"/>
              <w:jc w:val="center"/>
              <w:rPr>
                <w:sz w:val="24"/>
                <w:szCs w:val="24"/>
              </w:rPr>
            </w:pPr>
            <w:r w:rsidRPr="00033C62">
              <w:rPr>
                <w:sz w:val="24"/>
                <w:szCs w:val="24"/>
              </w:rPr>
              <w:t>8-11 points</w:t>
            </w:r>
          </w:p>
        </w:tc>
        <w:tc>
          <w:tcPr>
            <w:tcW w:w="3429" w:type="dxa"/>
            <w:shd w:val="clear" w:color="auto" w:fill="F7D5CD"/>
          </w:tcPr>
          <w:p w14:paraId="0FA11AFB" w14:textId="77777777" w:rsidR="000F1E45" w:rsidRPr="00033C62" w:rsidRDefault="000F1E45" w:rsidP="00033C62">
            <w:pPr>
              <w:pStyle w:val="Investigatebodytext"/>
              <w:spacing w:before="0"/>
              <w:jc w:val="center"/>
              <w:rPr>
                <w:sz w:val="24"/>
                <w:szCs w:val="24"/>
              </w:rPr>
            </w:pPr>
            <w:r w:rsidRPr="00033C62">
              <w:rPr>
                <w:sz w:val="24"/>
                <w:szCs w:val="24"/>
              </w:rPr>
              <w:t>12-15 points</w:t>
            </w:r>
          </w:p>
        </w:tc>
      </w:tr>
      <w:tr w:rsidR="000F1E45" w14:paraId="60B191F2" w14:textId="77777777" w:rsidTr="00B62508">
        <w:tc>
          <w:tcPr>
            <w:tcW w:w="1413" w:type="dxa"/>
            <w:shd w:val="clear" w:color="auto" w:fill="F7D5CD"/>
            <w:vAlign w:val="center"/>
          </w:tcPr>
          <w:p w14:paraId="0F58C671" w14:textId="77777777" w:rsidR="000F1E45" w:rsidRPr="00033C62" w:rsidRDefault="00B62508" w:rsidP="00B62508">
            <w:pPr>
              <w:pStyle w:val="Investigatebodytext"/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/15</w:t>
            </w:r>
          </w:p>
        </w:tc>
        <w:tc>
          <w:tcPr>
            <w:tcW w:w="3428" w:type="dxa"/>
          </w:tcPr>
          <w:p w14:paraId="5BC194CC" w14:textId="5C4A4E0F" w:rsidR="000F1E45" w:rsidRPr="00033C62" w:rsidRDefault="000A62C2" w:rsidP="00033C62">
            <w:pPr>
              <w:pStyle w:val="Investigatebodytext"/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Highly questionable source – do not use</w:t>
            </w:r>
          </w:p>
        </w:tc>
        <w:tc>
          <w:tcPr>
            <w:tcW w:w="3428" w:type="dxa"/>
          </w:tcPr>
          <w:p w14:paraId="2C763558" w14:textId="29A17CDA" w:rsidR="000F1E45" w:rsidRPr="00033C62" w:rsidRDefault="000A62C2" w:rsidP="00B62508">
            <w:pPr>
              <w:pStyle w:val="Investigatebodytext"/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Might be useful for initial ideas</w:t>
            </w:r>
            <w:r w:rsidR="00C963C7">
              <w:rPr>
                <w:sz w:val="24"/>
                <w:szCs w:val="24"/>
              </w:rPr>
              <w:t xml:space="preserve"> or casual interest</w:t>
            </w:r>
            <w:r>
              <w:rPr>
                <w:sz w:val="24"/>
                <w:szCs w:val="24"/>
              </w:rPr>
              <w:t xml:space="preserve"> but do not </w:t>
            </w:r>
            <w:r w:rsidR="00C963C7">
              <w:rPr>
                <w:sz w:val="24"/>
                <w:szCs w:val="24"/>
              </w:rPr>
              <w:t xml:space="preserve">cite </w:t>
            </w:r>
            <w:r w:rsidR="00B62508">
              <w:rPr>
                <w:sz w:val="24"/>
                <w:szCs w:val="24"/>
              </w:rPr>
              <w:t>in</w:t>
            </w:r>
            <w:r w:rsidR="00C963C7">
              <w:rPr>
                <w:sz w:val="24"/>
                <w:szCs w:val="24"/>
              </w:rPr>
              <w:t xml:space="preserve"> academic work</w:t>
            </w:r>
          </w:p>
        </w:tc>
        <w:tc>
          <w:tcPr>
            <w:tcW w:w="3428" w:type="dxa"/>
          </w:tcPr>
          <w:p w14:paraId="4DE945A3" w14:textId="77777777" w:rsidR="000F1E45" w:rsidRPr="00033C62" w:rsidRDefault="00C963C7" w:rsidP="00033C62">
            <w:pPr>
              <w:pStyle w:val="Investigatebodytext"/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Good source for academic work but confirm information with other sources</w:t>
            </w:r>
          </w:p>
        </w:tc>
        <w:tc>
          <w:tcPr>
            <w:tcW w:w="3429" w:type="dxa"/>
          </w:tcPr>
          <w:p w14:paraId="092161CC" w14:textId="333F8426" w:rsidR="000F1E45" w:rsidRPr="00033C62" w:rsidRDefault="00C963C7" w:rsidP="00033C62">
            <w:pPr>
              <w:pStyle w:val="Investigatebodytext"/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Excellent source for academic work</w:t>
            </w:r>
          </w:p>
        </w:tc>
      </w:tr>
    </w:tbl>
    <w:p w14:paraId="1738CBA8" w14:textId="77777777" w:rsidR="000F1E45" w:rsidRPr="00B62508" w:rsidRDefault="006C7D6C" w:rsidP="008C2C47">
      <w:pPr>
        <w:pStyle w:val="Investigatebodytext"/>
        <w:rPr>
          <w:sz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511F35" wp14:editId="6927204C">
                <wp:simplePos x="0" y="0"/>
                <wp:positionH relativeFrom="column">
                  <wp:posOffset>-19390</wp:posOffset>
                </wp:positionH>
                <wp:positionV relativeFrom="page">
                  <wp:posOffset>6602819</wp:posOffset>
                </wp:positionV>
                <wp:extent cx="9579935" cy="265814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9935" cy="265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1805D" w14:textId="16236D23" w:rsidR="006C7D6C" w:rsidRPr="006C7D6C" w:rsidRDefault="006C7D6C" w:rsidP="006C7D6C">
                            <w:pPr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hyperlink r:id="rId20" w:history="1">
                              <w:r w:rsidR="001A7A55">
                                <w:rPr>
                                  <w:rStyle w:val="Hyperlink"/>
                                  <w:sz w:val="13"/>
                                  <w:szCs w:val="13"/>
                                </w:rPr>
                                <w:t>CRAAP Testing: Websites</w:t>
                              </w:r>
                            </w:hyperlink>
                            <w:r w:rsidRPr="006C7D6C">
                              <w:rPr>
                                <w:rFonts w:ascii="Calibri" w:hAnsi="Calibri"/>
                                <w:sz w:val="13"/>
                                <w:szCs w:val="13"/>
                              </w:rPr>
                              <w:t xml:space="preserve"> by </w:t>
                            </w:r>
                            <w:hyperlink r:id="rId21" w:history="1">
                              <w:r w:rsidRPr="006C7D6C">
                                <w:rPr>
                                  <w:rStyle w:val="Hyperlink"/>
                                  <w:sz w:val="13"/>
                                  <w:szCs w:val="13"/>
                                </w:rPr>
                                <w:t>Oakham School</w:t>
                              </w:r>
                            </w:hyperlink>
                            <w:r w:rsidRPr="006C7D6C">
                              <w:rPr>
                                <w:rFonts w:ascii="Calibri" w:hAnsi="Calibri"/>
                                <w:sz w:val="13"/>
                                <w:szCs w:val="13"/>
                              </w:rPr>
                              <w:t xml:space="preserve"> is licensed under a </w:t>
                            </w:r>
                            <w:hyperlink r:id="rId22" w:history="1">
                              <w:r w:rsidRPr="006C7D6C">
                                <w:rPr>
                                  <w:rStyle w:val="Hyperlink"/>
                                  <w:sz w:val="13"/>
                                  <w:szCs w:val="13"/>
                                </w:rPr>
                                <w:t>Creative Commons Attribution-NonCommercial-ShareAlike 4.0 International License</w:t>
                              </w:r>
                            </w:hyperlink>
                            <w:r w:rsidRPr="006C7D6C">
                              <w:rPr>
                                <w:rFonts w:ascii="Calibri" w:hAnsi="Calibri"/>
                                <w:sz w:val="13"/>
                                <w:szCs w:val="13"/>
                              </w:rPr>
                              <w:t xml:space="preserve">. Based on </w:t>
                            </w:r>
                            <w:hyperlink r:id="rId23" w:history="1">
                              <w:r w:rsidRPr="006C7D6C">
                                <w:rPr>
                                  <w:rStyle w:val="Hyperlink"/>
                                  <w:rFonts w:ascii="Calibri" w:hAnsi="Calibri"/>
                                  <w:sz w:val="13"/>
                                  <w:szCs w:val="13"/>
                                </w:rPr>
                                <w:t>Thinking Critically about Web Information</w:t>
                              </w:r>
                            </w:hyperlink>
                            <w:r w:rsidRPr="006C7D6C">
                              <w:rPr>
                                <w:rFonts w:ascii="Calibri" w:hAnsi="Calibri"/>
                                <w:sz w:val="13"/>
                                <w:szCs w:val="13"/>
                              </w:rPr>
                              <w:t xml:space="preserve"> from </w:t>
                            </w:r>
                            <w:hyperlink r:id="rId24" w:history="1">
                              <w:r w:rsidRPr="006C7D6C">
                                <w:rPr>
                                  <w:rStyle w:val="Hyperlink"/>
                                  <w:rFonts w:ascii="Calibri" w:hAnsi="Calibri"/>
                                  <w:sz w:val="13"/>
                                  <w:szCs w:val="13"/>
                                </w:rPr>
                                <w:t>Ron E. Lewis Library</w:t>
                              </w:r>
                            </w:hyperlink>
                            <w:r w:rsidRPr="006C7D6C">
                              <w:rPr>
                                <w:rFonts w:ascii="Calibri" w:hAnsi="Calibri"/>
                                <w:sz w:val="13"/>
                                <w:szCs w:val="13"/>
                              </w:rPr>
                              <w:t xml:space="preserve"> and </w:t>
                            </w:r>
                            <w:hyperlink r:id="rId25" w:history="1">
                              <w:r w:rsidRPr="006C7D6C">
                                <w:rPr>
                                  <w:rStyle w:val="Hyperlink"/>
                                  <w:rFonts w:ascii="Calibri" w:hAnsi="Calibri"/>
                                  <w:sz w:val="13"/>
                                  <w:szCs w:val="13"/>
                                </w:rPr>
                                <w:t>Evaluating information</w:t>
                              </w:r>
                            </w:hyperlink>
                            <w:r w:rsidRPr="006C7D6C">
                              <w:rPr>
                                <w:rFonts w:ascii="Calibri" w:hAnsi="Calibri"/>
                                <w:sz w:val="13"/>
                                <w:szCs w:val="13"/>
                              </w:rPr>
                              <w:t xml:space="preserve"> by </w:t>
                            </w:r>
                            <w:hyperlink r:id="rId26" w:history="1">
                              <w:r w:rsidRPr="006C7D6C">
                                <w:rPr>
                                  <w:rStyle w:val="Hyperlink"/>
                                  <w:rFonts w:ascii="Calibri" w:hAnsi="Calibri"/>
                                  <w:sz w:val="13"/>
                                  <w:szCs w:val="13"/>
                                </w:rPr>
                                <w:t>Meriam Library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511F35"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6" type="#_x0000_t202" style="position:absolute;margin-left:-1.55pt;margin-top:519.9pt;width:754.35pt;height:2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" filled="f" stroked="f">
                <v:textbox>
                  <w:txbxContent>
                    <w:p w14:paraId="7381805D" w14:textId="16236D23" w:rsidR="006C7D6C" w:rsidRPr="006C7D6C" w:rsidRDefault="006C7D6C" w:rsidP="006C7D6C">
                      <w:pPr>
                        <w:jc w:val="center"/>
                        <w:rPr>
                          <w:sz w:val="13"/>
                          <w:szCs w:val="13"/>
                        </w:rPr>
                      </w:pPr>
                      <w:hyperlink r:id="rId27" w:history="1">
                        <w:r w:rsidR="001A7A55">
                          <w:rPr>
                            <w:rStyle w:val="Hyperlink"/>
                            <w:sz w:val="13"/>
                            <w:szCs w:val="13"/>
                          </w:rPr>
                          <w:t>CRAAP Testing: Websites</w:t>
                        </w:r>
                      </w:hyperlink>
                      <w:r w:rsidRPr="006C7D6C">
                        <w:rPr>
                          <w:rFonts w:ascii="Calibri" w:hAnsi="Calibri"/>
                          <w:sz w:val="13"/>
                          <w:szCs w:val="13"/>
                        </w:rPr>
                        <w:t xml:space="preserve"> by </w:t>
                      </w:r>
                      <w:hyperlink r:id="rId28" w:history="1">
                        <w:r w:rsidRPr="006C7D6C">
                          <w:rPr>
                            <w:rStyle w:val="Hyperlink"/>
                            <w:sz w:val="13"/>
                            <w:szCs w:val="13"/>
                          </w:rPr>
                          <w:t>Oakham School</w:t>
                        </w:r>
                      </w:hyperlink>
                      <w:r w:rsidRPr="006C7D6C">
                        <w:rPr>
                          <w:rFonts w:ascii="Calibri" w:hAnsi="Calibri"/>
                          <w:sz w:val="13"/>
                          <w:szCs w:val="13"/>
                        </w:rPr>
                        <w:t xml:space="preserve"> is licensed under a </w:t>
                      </w:r>
                      <w:hyperlink r:id="rId29" w:history="1">
                        <w:r w:rsidRPr="006C7D6C">
                          <w:rPr>
                            <w:rStyle w:val="Hyperlink"/>
                            <w:sz w:val="13"/>
                            <w:szCs w:val="13"/>
                          </w:rPr>
                          <w:t>Creative Commons Attribution-NonCommercial-ShareAlike 4.0 International License</w:t>
                        </w:r>
                      </w:hyperlink>
                      <w:r w:rsidRPr="006C7D6C">
                        <w:rPr>
                          <w:rFonts w:ascii="Calibri" w:hAnsi="Calibri"/>
                          <w:sz w:val="13"/>
                          <w:szCs w:val="13"/>
                        </w:rPr>
                        <w:t xml:space="preserve">. Based on </w:t>
                      </w:r>
                      <w:hyperlink r:id="rId30" w:history="1">
                        <w:r w:rsidRPr="006C7D6C">
                          <w:rPr>
                            <w:rStyle w:val="Hyperlink"/>
                            <w:rFonts w:ascii="Calibri" w:hAnsi="Calibri"/>
                            <w:sz w:val="13"/>
                            <w:szCs w:val="13"/>
                          </w:rPr>
                          <w:t>Thinking Critically about Web Information</w:t>
                        </w:r>
                      </w:hyperlink>
                      <w:r w:rsidRPr="006C7D6C">
                        <w:rPr>
                          <w:rFonts w:ascii="Calibri" w:hAnsi="Calibri"/>
                          <w:sz w:val="13"/>
                          <w:szCs w:val="13"/>
                        </w:rPr>
                        <w:t xml:space="preserve"> from </w:t>
                      </w:r>
                      <w:hyperlink r:id="rId31" w:history="1">
                        <w:r w:rsidRPr="006C7D6C">
                          <w:rPr>
                            <w:rStyle w:val="Hyperlink"/>
                            <w:rFonts w:ascii="Calibri" w:hAnsi="Calibri"/>
                            <w:sz w:val="13"/>
                            <w:szCs w:val="13"/>
                          </w:rPr>
                          <w:t>Ron E. Lewis Library</w:t>
                        </w:r>
                      </w:hyperlink>
                      <w:r w:rsidRPr="006C7D6C">
                        <w:rPr>
                          <w:rFonts w:ascii="Calibri" w:hAnsi="Calibri"/>
                          <w:sz w:val="13"/>
                          <w:szCs w:val="13"/>
                        </w:rPr>
                        <w:t xml:space="preserve"> and </w:t>
                      </w:r>
                      <w:hyperlink r:id="rId32" w:history="1">
                        <w:r w:rsidRPr="006C7D6C">
                          <w:rPr>
                            <w:rStyle w:val="Hyperlink"/>
                            <w:rFonts w:ascii="Calibri" w:hAnsi="Calibri"/>
                            <w:sz w:val="13"/>
                            <w:szCs w:val="13"/>
                          </w:rPr>
                          <w:t>Evaluating information</w:t>
                        </w:r>
                      </w:hyperlink>
                      <w:r w:rsidRPr="006C7D6C">
                        <w:rPr>
                          <w:rFonts w:ascii="Calibri" w:hAnsi="Calibri"/>
                          <w:sz w:val="13"/>
                          <w:szCs w:val="13"/>
                        </w:rPr>
                        <w:t xml:space="preserve"> by </w:t>
                      </w:r>
                      <w:hyperlink r:id="rId33" w:history="1">
                        <w:r w:rsidRPr="006C7D6C">
                          <w:rPr>
                            <w:rStyle w:val="Hyperlink"/>
                            <w:rFonts w:ascii="Calibri" w:hAnsi="Calibri"/>
                            <w:sz w:val="13"/>
                            <w:szCs w:val="13"/>
                          </w:rPr>
                          <w:t>Meriam Library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F1E45" w:rsidRPr="00B62508" w:rsidSect="007F7744">
      <w:headerReference w:type="default" r:id="rId34"/>
      <w:footerReference w:type="default" r:id="rId35"/>
      <w:pgSz w:w="16838" w:h="11906" w:orient="landscape" w:code="9"/>
      <w:pgMar w:top="1077" w:right="851" w:bottom="107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3F237D" w14:textId="77777777" w:rsidR="007140D8" w:rsidRDefault="007140D8" w:rsidP="00EB697F">
      <w:pPr>
        <w:spacing w:line="240" w:lineRule="auto"/>
      </w:pPr>
      <w:r>
        <w:separator/>
      </w:r>
    </w:p>
  </w:endnote>
  <w:endnote w:type="continuationSeparator" w:id="0">
    <w:p w14:paraId="2B5EE1B1" w14:textId="77777777" w:rsidR="007140D8" w:rsidRDefault="007140D8" w:rsidP="00EB69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9D24DC" w14:textId="77777777" w:rsidR="007140D8" w:rsidRDefault="00184D87" w:rsidP="00D96DB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DBFE4DD" wp14:editId="05BBB4AD">
              <wp:simplePos x="0" y="0"/>
              <wp:positionH relativeFrom="column">
                <wp:posOffset>3535680</wp:posOffset>
              </wp:positionH>
              <wp:positionV relativeFrom="paragraph">
                <wp:posOffset>-117475</wp:posOffset>
              </wp:positionV>
              <wp:extent cx="2444400" cy="432000"/>
              <wp:effectExtent l="0" t="0" r="0" b="6350"/>
              <wp:wrapNone/>
              <wp:docPr id="56" name="Group 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7" name="Group 57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76" name="Picture 76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32892A4D" id="Group 56" o:spid="_x0000_s1026" style="position:absolute;margin-left:278.4pt;margin-top:-9.25pt;width:192.45pt;height:34pt;z-index:251672576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">
              <o:lock v:ext="edit" aspectratio="t"/>
              <v:group id="Group 57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">
                  <v:imagedata r:id="rId14" o:title="" cropleft="885f" cropright="1113f"/>
                  <v:path arrowok="t"/>
                </v:shape>
                <v:shape id="Picture 66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">
                  <v:imagedata r:id="rId15" o:title="" cropleft="904f" cropright="2517f"/>
                  <v:path arrowok="t"/>
                </v:shape>
                <v:shape id="Picture 67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">
                  <v:imagedata r:id="rId16" o:title="" cropleft="891f" cropright="3188f"/>
                  <v:path arrowok="t"/>
                </v:shape>
                <v:shape id="Picture 68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">
                  <v:imagedata r:id="rId17" o:title="" cropleft="2745f" cropright="2835f"/>
                  <v:path arrowok="t"/>
                </v:shape>
                <v:shape id="Picture 70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">
                  <v:imagedata r:id="rId18" o:title="" cropleft="3557f" cropright="3610f"/>
                  <v:path arrowok="t"/>
                </v:shape>
                <v:shape id="Picture 71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">
                  <v:imagedata r:id="rId19" o:title="" cropleft="891f" cropright="905f"/>
                  <v:path arrowok="t"/>
                </v:shape>
              </v:group>
              <v:shape id="Picture 76" o:spid="_x0000_s1034" type="#_x0000_t75" style="position:absolute;left:28857;top:296;width:14389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">
                <v:imagedata r:id="rId20" o:title="" cropleft="904f" cropright="2517f"/>
                <v:path arrowok="t"/>
              </v:shape>
            </v:group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D0F01C7" wp14:editId="13C3FA39">
              <wp:simplePos x="0" y="0"/>
              <wp:positionH relativeFrom="column">
                <wp:posOffset>6933565</wp:posOffset>
              </wp:positionH>
              <wp:positionV relativeFrom="paragraph">
                <wp:posOffset>-112395</wp:posOffset>
              </wp:positionV>
              <wp:extent cx="2444400" cy="432000"/>
              <wp:effectExtent l="0" t="0" r="0" b="6350"/>
              <wp:wrapNone/>
              <wp:docPr id="19" name="Group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20" name="Group 20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27" name="Picture 27"/>
                        <pic:cNvPicPr>
                          <a:picLocks noChangeAspect="1"/>
                        </pic:cNvPicPr>
                      </pic:nvPicPr>
                      <pic:blipFill rotWithShape="1">
                        <a:blip r:embed="rId2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427" r="5509"/>
                        <a:stretch/>
                      </pic:blipFill>
                      <pic:spPr bwMode="auto">
                        <a:xfrm>
                          <a:off x="7202384" y="35626"/>
                          <a:ext cx="1438910" cy="147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Picture 31"/>
                        <pic:cNvPicPr>
                          <a:picLocks noChangeAspect="1"/>
                        </pic:cNvPicPr>
                      </pic:nvPicPr>
                      <pic:blipFill rotWithShape="1">
                        <a:blip r:embed="rId2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0" r="1699"/>
                        <a:stretch/>
                      </pic:blipFill>
                      <pic:spPr bwMode="auto">
                        <a:xfrm>
                          <a:off x="1436914" y="53439"/>
                          <a:ext cx="1440180" cy="1437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" name="Picture 32"/>
                        <pic:cNvPicPr>
                          <a:picLocks noChangeAspect="1"/>
                        </pic:cNvPicPr>
                      </pic:nvPicPr>
                      <pic:blipFill rotWithShape="1"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60" r="1381"/>
                        <a:stretch/>
                      </pic:blipFill>
                      <pic:spPr bwMode="auto">
                        <a:xfrm>
                          <a:off x="5938" y="53439"/>
                          <a:ext cx="1438910" cy="144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0CB7F125" id="Group 19" o:spid="_x0000_s1026" style="position:absolute;margin-left:545.95pt;margin-top:-8.85pt;width:192.45pt;height:34pt;z-index:251667456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">
              <o:lock v:ext="edit" aspectratio="t"/>
              <v:group id="Group 20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 id="Picture 21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">
                  <v:imagedata r:id="rId14" o:title="" cropleft="885f" cropright="1113f"/>
                  <v:path arrowok="t"/>
                </v:shape>
                <v:shape id="Picture 22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">
                  <v:imagedata r:id="rId15" o:title="" cropleft="904f" cropright="2517f"/>
                  <v:path arrowok="t"/>
                </v:shape>
                <v:shape id="Picture 23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">
                  <v:imagedata r:id="rId16" o:title="" cropleft="891f" cropright="3188f"/>
                  <v:path arrowok="t"/>
                </v:shape>
                <v:shape id="Picture 24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">
                  <v:imagedata r:id="rId17" o:title="" cropleft="2745f" cropright="2835f"/>
                  <v:path arrowok="t"/>
                </v:shape>
                <v:shape id="Picture 25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">
                  <v:imagedata r:id="rId18" o:title="" cropleft="3557f" cropright="3610f"/>
                  <v:path arrowok="t"/>
                </v:shape>
                <v:shape id="Picture 26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">
                  <v:imagedata r:id="rId19" o:title="" cropleft="891f" cropright="905f"/>
                  <v:path arrowok="t"/>
                </v:shape>
              </v:group>
              <v:shape id="Picture 27" o:spid="_x0000_s1034" type="#_x0000_t75" style="position:absolute;left:72023;top:356;width:14389;height:14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">
                <v:imagedata r:id="rId26" o:title="" cropleft="3557f" cropright="3610f"/>
                <v:path arrowok="t"/>
              </v:shape>
              <v:shape id="Picture 28" o:spid="_x0000_s1035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">
                <v:imagedata r:id="rId27" o:title="" cropleft="2745f" cropright="2835f"/>
                <v:path arrowok="t"/>
              </v:shape>
              <v:shape id="Picture 29" o:spid="_x0000_s1036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">
                <v:imagedata r:id="rId28" o:title="" cropleft="891f" cropright="3188f"/>
                <v:path arrowok="t"/>
              </v:shape>
              <v:shape id="Picture 30" o:spid="_x0000_s1037" type="#_x0000_t75" style="position:absolute;left:28857;top:296;width:14389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">
                <v:imagedata r:id="rId20" o:title="" cropleft="904f" cropright="2517f"/>
                <v:path arrowok="t"/>
              </v:shape>
              <v:shape id="Picture 31" o:spid="_x0000_s1038" type="#_x0000_t75" style="position:absolute;left:14369;top:534;width:14401;height:1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">
                <v:imagedata r:id="rId29" o:title="" cropleft="885f" cropright="1113f"/>
                <v:path arrowok="t"/>
              </v:shape>
              <v:shape id="Picture 32" o:spid="_x0000_s1039" type="#_x0000_t75" style="position:absolute;left:59;top:534;width:14389;height:1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">
                <v:imagedata r:id="rId30" o:title="" cropleft="891f" cropright="905f"/>
                <v:path arrowok="t"/>
              </v:shape>
            </v:group>
          </w:pict>
        </mc:Fallback>
      </mc:AlternateContent>
    </w:r>
    <w:r w:rsidR="007140D8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06328C2" wp14:editId="571F8253">
              <wp:simplePos x="0" y="0"/>
              <wp:positionH relativeFrom="column">
                <wp:posOffset>11413490</wp:posOffset>
              </wp:positionH>
              <wp:positionV relativeFrom="paragraph">
                <wp:posOffset>-117475</wp:posOffset>
              </wp:positionV>
              <wp:extent cx="2444400" cy="432000"/>
              <wp:effectExtent l="0" t="0" r="0" b="6350"/>
              <wp:wrapNone/>
              <wp:docPr id="72" name="Group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69" name="Picture 69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04B680FF" id="Group 72" o:spid="_x0000_s1026" style="position:absolute;margin-left:898.7pt;margin-top:-9.25pt;width:192.45pt;height:34pt;z-index:251665408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">
              <o:lock v:ext="edit" aspectratio="t"/>
              <v:group id="Group 59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">
                  <v:imagedata r:id="rId31" o:title="" cropleft="885f" cropright="1113f"/>
                  <v:path arrowok="t"/>
                </v:shape>
                <v:shape id="Picture 61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">
                  <v:imagedata r:id="rId32" o:title="" cropleft="904f" cropright="2517f"/>
                  <v:path arrowok="t"/>
                </v:shape>
                <v:shape id="Picture 62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">
                  <v:imagedata r:id="rId33" o:title="" cropleft="891f" cropright="3188f"/>
                  <v:path arrowok="t"/>
                </v:shape>
                <v:shape id="Picture 63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">
                  <v:imagedata r:id="rId34" o:title="" cropleft="2745f" cropright="2835f"/>
                  <v:path arrowok="t"/>
                </v:shape>
                <v:shape id="Picture 64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">
                  <v:imagedata r:id="rId35" o:title="" cropleft="3557f" cropright="3610f"/>
                  <v:path arrowok="t"/>
                </v:shape>
                <v:shape id="Picture 65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">
                  <v:imagedata r:id="rId36" o:title="" cropleft="891f" cropright="905f"/>
                  <v:path arrowok="t"/>
                </v:shape>
              </v:group>
              <v:shape id="Picture 69" o:spid="_x0000_s1034" type="#_x0000_t75" style="position:absolute;left:28857;top:296;width:14389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">
                <v:imagedata r:id="rId37" o:title="" cropleft="904f" cropright="2517f"/>
                <v:path arrowok="t"/>
              </v:shape>
            </v:group>
          </w:pict>
        </mc:Fallback>
      </mc:AlternateContent>
    </w:r>
    <w:r w:rsidR="007140D8">
      <w:t>FOSIL: Learning by finding out for yourself.</w:t>
    </w:r>
    <w:r w:rsidR="007140D8">
      <w:ptab w:relativeTo="margin" w:alignment="center" w:leader="none"/>
    </w:r>
    <w:r w:rsidR="007140D8">
      <w:ptab w:relativeTo="margin" w:alignment="right" w:leader="none"/>
    </w:r>
    <w:r w:rsidR="007140D8">
      <w:fldChar w:fldCharType="begin"/>
    </w:r>
    <w:r w:rsidR="007140D8">
      <w:instrText xml:space="preserve"> PAGE   \* MERGEFORMAT </w:instrText>
    </w:r>
    <w:r w:rsidR="007140D8">
      <w:fldChar w:fldCharType="separate"/>
    </w:r>
    <w:r w:rsidR="00E0701A">
      <w:rPr>
        <w:noProof/>
      </w:rPr>
      <w:t>1</w:t>
    </w:r>
    <w:r w:rsidR="007140D8"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59C629" w14:textId="77777777" w:rsidR="007140D8" w:rsidRDefault="007140D8" w:rsidP="005669F7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D7A0E9" wp14:editId="61450706">
              <wp:simplePos x="0" y="0"/>
              <wp:positionH relativeFrom="column">
                <wp:posOffset>8251190</wp:posOffset>
              </wp:positionH>
              <wp:positionV relativeFrom="paragraph">
                <wp:posOffset>-81280</wp:posOffset>
              </wp:positionV>
              <wp:extent cx="1159510" cy="359410"/>
              <wp:effectExtent l="0" t="0" r="2540" b="254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359410"/>
                        <a:chOff x="0" y="0"/>
                        <a:chExt cx="1159510" cy="35941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430" t="55417" r="21374" b="21644"/>
                        <a:stretch/>
                      </pic:blipFill>
                      <pic:spPr bwMode="auto"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48" t="72094" r="41956" b="4967"/>
                        <a:stretch/>
                      </pic:blipFill>
                      <pic:spPr bwMode="auto">
                        <a:xfrm>
                          <a:off x="400050" y="0"/>
                          <a:ext cx="359410" cy="35941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266" t="55151" r="62538" b="21910"/>
                        <a:stretch/>
                      </pic:blipFill>
                      <pic:spPr bwMode="auto">
                        <a:xfrm>
                          <a:off x="800100" y="0"/>
                          <a:ext cx="359410" cy="35941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4A464E74" id="Group 2" o:spid="_x0000_s1026" style="position:absolute;margin-left:649.7pt;margin-top:-6.4pt;width:91.3pt;height:28.3pt;z-index:251663360" coordsize="11595,3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x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">
                <v:imagedata r:id="rId2" o:title="" croptop="36318f" cropbottom="14185f" cropleft="40914f" cropright="14008f"/>
                <v:path arrowok="t"/>
              </v:shape>
              <v:shape id="Picture 5" o:spid="_x0000_s1028" type="#_x0000_t75" style="position:absolute;left:400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">
                <v:imagedata r:id="rId2" o:title="" croptop="47248f" cropbottom="3255f" cropleft="27426f" cropright="27496f"/>
                <v:path arrowok="t"/>
              </v:shape>
              <v:shape id="Picture 6" o:spid="_x0000_s1029" type="#_x0000_t75" style="position:absolute;left:8001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">
                <v:imagedata r:id="rId2" o:title="" croptop="36144f" cropbottom="14359f" cropleft="13937f" cropright="40985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935FC1" w14:textId="77777777" w:rsidR="00184D87" w:rsidRDefault="00184D87" w:rsidP="00D96DB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1E74E5B6" wp14:editId="059D2A86">
              <wp:simplePos x="0" y="0"/>
              <wp:positionH relativeFrom="column">
                <wp:posOffset>6946265</wp:posOffset>
              </wp:positionH>
              <wp:positionV relativeFrom="paragraph">
                <wp:posOffset>-119380</wp:posOffset>
              </wp:positionV>
              <wp:extent cx="2444400" cy="432000"/>
              <wp:effectExtent l="0" t="0" r="0" b="6350"/>
              <wp:wrapNone/>
              <wp:docPr id="33" name="Group 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34" name="Group 34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44" name="Picture 44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3BC3BC34" id="Group 33" o:spid="_x0000_s1026" style="position:absolute;margin-left:546.95pt;margin-top:-9.4pt;width:192.45pt;height:34pt;z-index:251670528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">
              <o:lock v:ext="edit" aspectratio="t"/>
              <v:group id="Group 34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">
                  <v:imagedata r:id="rId8" o:title="" cropleft="885f" cropright="1113f"/>
                  <v:path arrowok="t"/>
                </v:shape>
                <v:shape id="Picture 36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">
                  <v:imagedata r:id="rId9" o:title="" cropleft="904f" cropright="2517f"/>
                  <v:path arrowok="t"/>
                </v:shape>
                <v:shape id="Picture 37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">
                  <v:imagedata r:id="rId10" o:title="" cropleft="891f" cropright="3188f"/>
                  <v:path arrowok="t"/>
                </v:shape>
                <v:shape id="Picture 38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">
                  <v:imagedata r:id="rId11" o:title="" cropleft="2745f" cropright="2835f"/>
                  <v:path arrowok="t"/>
                </v:shape>
                <v:shape id="Picture 39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">
                  <v:imagedata r:id="rId12" o:title="" cropleft="3557f" cropright="3610f"/>
                  <v:path arrowok="t"/>
                </v:shape>
                <v:shape id="Picture 40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">
                  <v:imagedata r:id="rId13" o:title="" cropleft="891f" cropright="905f"/>
                  <v:path arrowok="t"/>
                </v:shape>
              </v:group>
              <v:shape id="Picture 44" o:spid="_x0000_s1034" type="#_x0000_t75" style="position:absolute;left:28857;top:296;width:14389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">
                <v:imagedata r:id="rId14" o:title="" cropleft="904f" cropright="2517f"/>
                <v:path arrowok="t"/>
              </v:shape>
            </v:group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974FB04" wp14:editId="17CECC54">
              <wp:simplePos x="0" y="0"/>
              <wp:positionH relativeFrom="column">
                <wp:posOffset>11413490</wp:posOffset>
              </wp:positionH>
              <wp:positionV relativeFrom="paragraph">
                <wp:posOffset>-117475</wp:posOffset>
              </wp:positionV>
              <wp:extent cx="2444400" cy="432000"/>
              <wp:effectExtent l="0" t="0" r="0" b="6350"/>
              <wp:wrapNone/>
              <wp:docPr id="47" name="Group 4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48" name="Group 48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55" name="Picture 55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635BAA0A" id="Group 47" o:spid="_x0000_s1026" style="position:absolute;margin-left:898.7pt;margin-top:-9.25pt;width:192.45pt;height:34pt;z-index:251669504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">
              <o:lock v:ext="edit" aspectratio="t"/>
              <v:group id="Group 48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shape id="Picture 49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">
                  <v:imagedata r:id="rId8" o:title="" cropleft="885f" cropright="1113f"/>
                  <v:path arrowok="t"/>
                </v:shape>
                <v:shape id="Picture 50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">
                  <v:imagedata r:id="rId9" o:title="" cropleft="904f" cropright="2517f"/>
                  <v:path arrowok="t"/>
                </v:shape>
                <v:shape id="Picture 51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">
                  <v:imagedata r:id="rId10" o:title="" cropleft="891f" cropright="3188f"/>
                  <v:path arrowok="t"/>
                </v:shape>
                <v:shape id="Picture 52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">
                  <v:imagedata r:id="rId11" o:title="" cropleft="2745f" cropright="2835f"/>
                  <v:path arrowok="t"/>
                </v:shape>
                <v:shape id="Picture 53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">
                  <v:imagedata r:id="rId12" o:title="" cropleft="3557f" cropright="3610f"/>
                  <v:path arrowok="t"/>
                </v:shape>
                <v:shape id="Picture 54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">
                  <v:imagedata r:id="rId13" o:title="" cropleft="891f" cropright="905f"/>
                  <v:path arrowok="t"/>
                </v:shape>
              </v:group>
              <v:shape id="Picture 55" o:spid="_x0000_s1034" type="#_x0000_t75" style="position:absolute;left:28857;top:296;width:14389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">
                <v:imagedata r:id="rId14" o:title="" cropleft="904f" cropright="2517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E0701A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0F00F8" w14:textId="77777777" w:rsidR="007140D8" w:rsidRDefault="007140D8" w:rsidP="00EB697F">
      <w:pPr>
        <w:spacing w:line="240" w:lineRule="auto"/>
      </w:pPr>
      <w:r>
        <w:separator/>
      </w:r>
    </w:p>
  </w:footnote>
  <w:footnote w:type="continuationSeparator" w:id="0">
    <w:p w14:paraId="462B6357" w14:textId="77777777" w:rsidR="007140D8" w:rsidRDefault="007140D8" w:rsidP="00EB69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3C6DCA" w14:textId="77777777" w:rsidR="007140D8" w:rsidRPr="00DD447A" w:rsidRDefault="00E0701A" w:rsidP="00184D87">
    <w:pPr>
      <w:pStyle w:val="Header"/>
      <w:tabs>
        <w:tab w:val="clear" w:pos="4513"/>
        <w:tab w:val="clear" w:pos="9026"/>
        <w:tab w:val="center" w:pos="4536"/>
        <w:tab w:val="right" w:pos="9781"/>
      </w:tabs>
      <w:rPr>
        <w:color w:val="000000" w:themeColor="text1"/>
      </w:rPr>
    </w:pPr>
    <w:sdt>
      <w:sdtPr>
        <w:rPr>
          <w:color w:val="000000" w:themeColor="text1"/>
        </w:rPr>
        <w:id w:val="-847554865"/>
        <w:temporary/>
        <w:showingPlcHdr/>
      </w:sdtPr>
      <w:sdtEndPr/>
      <w:sdtContent>
        <w:r w:rsidR="007140D8" w:rsidRPr="00DD447A">
          <w:rPr>
            <w:rStyle w:val="PlaceholderText"/>
            <w:color w:val="000000" w:themeColor="text1"/>
          </w:rPr>
          <w:t>Name</w:t>
        </w:r>
      </w:sdtContent>
    </w:sdt>
    <w:r w:rsidR="00184D87">
      <w:rPr>
        <w:color w:val="000000" w:themeColor="text1"/>
      </w:rPr>
      <w:tab/>
    </w:r>
    <w:sdt>
      <w:sdtPr>
        <w:rPr>
          <w:color w:val="000000" w:themeColor="text1"/>
        </w:rPr>
        <w:id w:val="-1796978782"/>
        <w:showingPlcHdr/>
      </w:sdtPr>
      <w:sdtEndPr/>
      <w:sdtContent>
        <w:r w:rsidR="007140D8" w:rsidRPr="00DD447A">
          <w:rPr>
            <w:rStyle w:val="PlaceholderText"/>
            <w:color w:val="000000" w:themeColor="text1"/>
          </w:rPr>
          <w:t>Class</w:t>
        </w:r>
      </w:sdtContent>
    </w:sdt>
    <w:r w:rsidR="007140D8" w:rsidRPr="00DD447A">
      <w:rPr>
        <w:color w:val="000000" w:themeColor="text1"/>
      </w:rPr>
      <w:tab/>
    </w:r>
    <w:sdt>
      <w:sdtPr>
        <w:rPr>
          <w:color w:val="000000" w:themeColor="text1"/>
        </w:rPr>
        <w:id w:val="1985504882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EndPr/>
      <w:sdtContent>
        <w:r w:rsidR="007140D8" w:rsidRPr="00DD447A">
          <w:rPr>
            <w:rStyle w:val="PlaceholderText"/>
            <w:color w:val="000000" w:themeColor="text1"/>
          </w:rPr>
          <w:t>Date</w:t>
        </w:r>
      </w:sdtContent>
    </w:sdt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9F50B" w14:textId="77777777" w:rsidR="007140D8" w:rsidRDefault="007140D8" w:rsidP="005669F7">
    <w:pPr>
      <w:pStyle w:val="Header"/>
      <w:tabs>
        <w:tab w:val="clear" w:pos="4513"/>
        <w:tab w:val="clear" w:pos="9026"/>
        <w:tab w:val="right" w:leader="underscore" w:pos="3402"/>
        <w:tab w:val="left" w:pos="6946"/>
        <w:tab w:val="right" w:leader="underscore" w:pos="8364"/>
        <w:tab w:val="left" w:pos="13325"/>
        <w:tab w:val="right" w:leader="underscore" w:pos="15136"/>
      </w:tabs>
    </w:pPr>
    <w:r>
      <w:t xml:space="preserve">Name: </w:t>
    </w:r>
    <w:r>
      <w:tab/>
    </w:r>
    <w:r>
      <w:tab/>
      <w:t>Class:</w:t>
    </w:r>
    <w:r>
      <w:tab/>
    </w:r>
    <w:r>
      <w:tab/>
      <w:t xml:space="preserve"> Date: </w:t>
    </w:r>
    <w: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900CE9" w14:textId="77777777" w:rsidR="00184D87" w:rsidRPr="00DD447A" w:rsidRDefault="00E0701A" w:rsidP="00184D87">
    <w:pPr>
      <w:pStyle w:val="Header"/>
      <w:tabs>
        <w:tab w:val="clear" w:pos="4513"/>
        <w:tab w:val="clear" w:pos="9026"/>
        <w:tab w:val="center" w:pos="7230"/>
        <w:tab w:val="right" w:pos="14175"/>
      </w:tabs>
      <w:rPr>
        <w:color w:val="000000" w:themeColor="text1"/>
      </w:rPr>
    </w:pPr>
    <w:sdt>
      <w:sdtPr>
        <w:rPr>
          <w:color w:val="000000" w:themeColor="text1"/>
        </w:rPr>
        <w:id w:val="1728564135"/>
        <w:temporary/>
        <w:showingPlcHdr/>
      </w:sdtPr>
      <w:sdtEndPr/>
      <w:sdtContent>
        <w:r w:rsidR="00184D87" w:rsidRPr="00DD447A">
          <w:rPr>
            <w:rStyle w:val="PlaceholderText"/>
            <w:color w:val="000000" w:themeColor="text1"/>
          </w:rPr>
          <w:t>Name</w:t>
        </w:r>
      </w:sdtContent>
    </w:sdt>
    <w:r w:rsidR="00184D87">
      <w:rPr>
        <w:color w:val="000000" w:themeColor="text1"/>
      </w:rPr>
      <w:tab/>
    </w:r>
    <w:sdt>
      <w:sdtPr>
        <w:rPr>
          <w:color w:val="000000" w:themeColor="text1"/>
        </w:rPr>
        <w:id w:val="786080770"/>
        <w:showingPlcHdr/>
      </w:sdtPr>
      <w:sdtEndPr/>
      <w:sdtContent>
        <w:r w:rsidR="00184D87" w:rsidRPr="00DD447A">
          <w:rPr>
            <w:rStyle w:val="PlaceholderText"/>
            <w:color w:val="000000" w:themeColor="text1"/>
          </w:rPr>
          <w:t>Class</w:t>
        </w:r>
      </w:sdtContent>
    </w:sdt>
    <w:r w:rsidR="00184D87" w:rsidRPr="00DD447A">
      <w:rPr>
        <w:color w:val="000000" w:themeColor="text1"/>
      </w:rPr>
      <w:tab/>
    </w:r>
    <w:sdt>
      <w:sdtPr>
        <w:rPr>
          <w:color w:val="000000" w:themeColor="text1"/>
        </w:rPr>
        <w:id w:val="1388848248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EndPr/>
      <w:sdtContent>
        <w:r w:rsidR="00184D87" w:rsidRPr="00DD447A">
          <w:rPr>
            <w:rStyle w:val="PlaceholderText"/>
            <w:color w:val="000000" w:themeColor="text1"/>
          </w:rPr>
          <w:t>Date</w:t>
        </w:r>
      </w:sdtContent>
    </w:sdt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57EEF"/>
    <w:multiLevelType w:val="hybridMultilevel"/>
    <w:tmpl w:val="B8589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FB3706"/>
    <w:multiLevelType w:val="hybridMultilevel"/>
    <w:tmpl w:val="3CD6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F41034"/>
    <w:multiLevelType w:val="hybridMultilevel"/>
    <w:tmpl w:val="93A6E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5A4771"/>
    <w:multiLevelType w:val="hybridMultilevel"/>
    <w:tmpl w:val="E50225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7C022B"/>
    <w:multiLevelType w:val="hybridMultilevel"/>
    <w:tmpl w:val="8F6E1C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362C94"/>
    <w:multiLevelType w:val="hybridMultilevel"/>
    <w:tmpl w:val="D700C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ctiveWritingStyle w:appName="MSWord" w:lang="en-GB" w:vendorID="64" w:dllVersion="0" w:nlCheck="1" w:checkStyle="0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C47"/>
    <w:rsid w:val="000131AD"/>
    <w:rsid w:val="00023AD2"/>
    <w:rsid w:val="00033C62"/>
    <w:rsid w:val="00040011"/>
    <w:rsid w:val="000509CF"/>
    <w:rsid w:val="00062565"/>
    <w:rsid w:val="00077314"/>
    <w:rsid w:val="00081F5B"/>
    <w:rsid w:val="000A3D78"/>
    <w:rsid w:val="000A62C2"/>
    <w:rsid w:val="000D4860"/>
    <w:rsid w:val="000F1E45"/>
    <w:rsid w:val="000F4756"/>
    <w:rsid w:val="00121894"/>
    <w:rsid w:val="00126EA9"/>
    <w:rsid w:val="00130009"/>
    <w:rsid w:val="001433D3"/>
    <w:rsid w:val="00153BED"/>
    <w:rsid w:val="00177006"/>
    <w:rsid w:val="00184D87"/>
    <w:rsid w:val="001935D9"/>
    <w:rsid w:val="001A0AEE"/>
    <w:rsid w:val="001A7A55"/>
    <w:rsid w:val="00202C7D"/>
    <w:rsid w:val="00216360"/>
    <w:rsid w:val="00224DF1"/>
    <w:rsid w:val="002450D5"/>
    <w:rsid w:val="00261CD3"/>
    <w:rsid w:val="002663D8"/>
    <w:rsid w:val="00272D55"/>
    <w:rsid w:val="002A64EF"/>
    <w:rsid w:val="002D2DE6"/>
    <w:rsid w:val="002E2AAF"/>
    <w:rsid w:val="002F1A44"/>
    <w:rsid w:val="003072FB"/>
    <w:rsid w:val="00314717"/>
    <w:rsid w:val="00381F5A"/>
    <w:rsid w:val="0039182A"/>
    <w:rsid w:val="003D4BC4"/>
    <w:rsid w:val="003E0F3C"/>
    <w:rsid w:val="00422097"/>
    <w:rsid w:val="00433424"/>
    <w:rsid w:val="00447606"/>
    <w:rsid w:val="00465D94"/>
    <w:rsid w:val="004811F1"/>
    <w:rsid w:val="00492505"/>
    <w:rsid w:val="00493FAA"/>
    <w:rsid w:val="004D2C41"/>
    <w:rsid w:val="004E074B"/>
    <w:rsid w:val="004E158E"/>
    <w:rsid w:val="004E1CF3"/>
    <w:rsid w:val="004E378D"/>
    <w:rsid w:val="00504623"/>
    <w:rsid w:val="005331A4"/>
    <w:rsid w:val="005669F7"/>
    <w:rsid w:val="00572247"/>
    <w:rsid w:val="00594150"/>
    <w:rsid w:val="005A1F71"/>
    <w:rsid w:val="005C2C70"/>
    <w:rsid w:val="005C460C"/>
    <w:rsid w:val="005F2E94"/>
    <w:rsid w:val="006049BD"/>
    <w:rsid w:val="00645B8F"/>
    <w:rsid w:val="006504F3"/>
    <w:rsid w:val="006532B8"/>
    <w:rsid w:val="00654A9F"/>
    <w:rsid w:val="00666620"/>
    <w:rsid w:val="006707F0"/>
    <w:rsid w:val="00694335"/>
    <w:rsid w:val="006B51AA"/>
    <w:rsid w:val="006C7D6C"/>
    <w:rsid w:val="007140D8"/>
    <w:rsid w:val="00717D0C"/>
    <w:rsid w:val="00732739"/>
    <w:rsid w:val="00765BB9"/>
    <w:rsid w:val="00793F06"/>
    <w:rsid w:val="007B6AE2"/>
    <w:rsid w:val="007F7744"/>
    <w:rsid w:val="00802AB6"/>
    <w:rsid w:val="00840E5D"/>
    <w:rsid w:val="0088266B"/>
    <w:rsid w:val="00884F2B"/>
    <w:rsid w:val="008917E1"/>
    <w:rsid w:val="00897410"/>
    <w:rsid w:val="008A00B8"/>
    <w:rsid w:val="008C1A2B"/>
    <w:rsid w:val="008C2C47"/>
    <w:rsid w:val="008E0970"/>
    <w:rsid w:val="008E141D"/>
    <w:rsid w:val="00924006"/>
    <w:rsid w:val="00925694"/>
    <w:rsid w:val="00925971"/>
    <w:rsid w:val="00987121"/>
    <w:rsid w:val="009F6CBC"/>
    <w:rsid w:val="00A569E7"/>
    <w:rsid w:val="00A87B7B"/>
    <w:rsid w:val="00AC0859"/>
    <w:rsid w:val="00AD35C5"/>
    <w:rsid w:val="00AD4D1D"/>
    <w:rsid w:val="00AE10CE"/>
    <w:rsid w:val="00AE1BD5"/>
    <w:rsid w:val="00AE4CFF"/>
    <w:rsid w:val="00AF6CA2"/>
    <w:rsid w:val="00B32E88"/>
    <w:rsid w:val="00B35573"/>
    <w:rsid w:val="00B61A15"/>
    <w:rsid w:val="00B62508"/>
    <w:rsid w:val="00B66005"/>
    <w:rsid w:val="00B831D3"/>
    <w:rsid w:val="00B871E0"/>
    <w:rsid w:val="00B87880"/>
    <w:rsid w:val="00BA0678"/>
    <w:rsid w:val="00BC6CA2"/>
    <w:rsid w:val="00BD40E3"/>
    <w:rsid w:val="00BF14CA"/>
    <w:rsid w:val="00C20123"/>
    <w:rsid w:val="00C4034C"/>
    <w:rsid w:val="00C95A01"/>
    <w:rsid w:val="00C963C7"/>
    <w:rsid w:val="00CA2352"/>
    <w:rsid w:val="00CB4332"/>
    <w:rsid w:val="00CB7801"/>
    <w:rsid w:val="00CC47EB"/>
    <w:rsid w:val="00CD2CE2"/>
    <w:rsid w:val="00CD5F0D"/>
    <w:rsid w:val="00CF62A0"/>
    <w:rsid w:val="00CF6E40"/>
    <w:rsid w:val="00D27922"/>
    <w:rsid w:val="00D37E4E"/>
    <w:rsid w:val="00D42445"/>
    <w:rsid w:val="00D449FD"/>
    <w:rsid w:val="00D50D16"/>
    <w:rsid w:val="00D63998"/>
    <w:rsid w:val="00D7338D"/>
    <w:rsid w:val="00D87FE0"/>
    <w:rsid w:val="00D930EF"/>
    <w:rsid w:val="00D96328"/>
    <w:rsid w:val="00D96DBF"/>
    <w:rsid w:val="00DA6D8B"/>
    <w:rsid w:val="00DA7405"/>
    <w:rsid w:val="00DB4893"/>
    <w:rsid w:val="00DC3FF9"/>
    <w:rsid w:val="00DD447A"/>
    <w:rsid w:val="00DE447A"/>
    <w:rsid w:val="00DF1D87"/>
    <w:rsid w:val="00DF6291"/>
    <w:rsid w:val="00E00A61"/>
    <w:rsid w:val="00E0701A"/>
    <w:rsid w:val="00E15F96"/>
    <w:rsid w:val="00E15FC3"/>
    <w:rsid w:val="00E32EEC"/>
    <w:rsid w:val="00E6745E"/>
    <w:rsid w:val="00E73296"/>
    <w:rsid w:val="00EA4CF6"/>
    <w:rsid w:val="00EA5678"/>
    <w:rsid w:val="00EA7C31"/>
    <w:rsid w:val="00EB2DE8"/>
    <w:rsid w:val="00EB697F"/>
    <w:rsid w:val="00ED222E"/>
    <w:rsid w:val="00EE1420"/>
    <w:rsid w:val="00EF5491"/>
    <w:rsid w:val="00F00851"/>
    <w:rsid w:val="00F074BC"/>
    <w:rsid w:val="00F32A44"/>
    <w:rsid w:val="00F44D48"/>
    <w:rsid w:val="00F671DD"/>
    <w:rsid w:val="00FA3DED"/>
    <w:rsid w:val="00FA7410"/>
    <w:rsid w:val="00FB68BE"/>
    <w:rsid w:val="00FC6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8F6E6D5"/>
  <w15:chartTrackingRefBased/>
  <w15:docId w15:val="{3B2574BA-CF84-4E25-AF8B-BB7B5EFB4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B2DE8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E14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8E141D"/>
    <w:pPr>
      <w:jc w:val="center"/>
    </w:pPr>
    <w:rPr>
      <w:rFonts w:ascii="Calibri" w:hAnsi="Calibri"/>
      <w:b/>
      <w:color w:val="000000" w:themeColor="text1"/>
      <w:sz w:val="22"/>
      <w:lang w:val="en-US"/>
    </w:rPr>
  </w:style>
  <w:style w:type="character" w:customStyle="1" w:styleId="3FHeadingChar">
    <w:name w:val="3FHeading Char"/>
    <w:basedOn w:val="DefaultParagraphFont"/>
    <w:link w:val="3FHeading"/>
    <w:rsid w:val="008E141D"/>
    <w:rPr>
      <w:rFonts w:ascii="Calibri" w:eastAsiaTheme="majorEastAsia" w:hAnsi="Calibri" w:cstheme="majorBidi"/>
      <w:b/>
      <w:color w:val="000000" w:themeColor="text1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E1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925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97F"/>
  </w:style>
  <w:style w:type="paragraph" w:styleId="Footer">
    <w:name w:val="footer"/>
    <w:basedOn w:val="Normal"/>
    <w:link w:val="Foot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97F"/>
  </w:style>
  <w:style w:type="paragraph" w:styleId="BalloonText">
    <w:name w:val="Balloon Text"/>
    <w:basedOn w:val="Normal"/>
    <w:link w:val="BalloonTextChar"/>
    <w:uiPriority w:val="99"/>
    <w:semiHidden/>
    <w:unhideWhenUsed/>
    <w:rsid w:val="00B660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0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rsid w:val="002A6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00A61"/>
    <w:rPr>
      <w:color w:val="808080"/>
    </w:rPr>
  </w:style>
  <w:style w:type="paragraph" w:customStyle="1" w:styleId="Connectbodytext">
    <w:name w:val="Connect body text"/>
    <w:basedOn w:val="Normal"/>
    <w:qFormat/>
    <w:rsid w:val="00840E5D"/>
    <w:pPr>
      <w:tabs>
        <w:tab w:val="right" w:pos="14601"/>
      </w:tabs>
      <w:spacing w:before="240" w:line="240" w:lineRule="auto"/>
    </w:pPr>
    <w:rPr>
      <w:color w:val="F07D00"/>
      <w:szCs w:val="2"/>
    </w:rPr>
  </w:style>
  <w:style w:type="paragraph" w:customStyle="1" w:styleId="Wonderbodytext">
    <w:name w:val="Wonder body text"/>
    <w:basedOn w:val="Connectbodytext"/>
    <w:qFormat/>
    <w:rsid w:val="007B6AE2"/>
    <w:rPr>
      <w:color w:val="3AAA35"/>
    </w:rPr>
  </w:style>
  <w:style w:type="paragraph" w:customStyle="1" w:styleId="Investigatebodytext">
    <w:name w:val="Investigate body text"/>
    <w:basedOn w:val="Connectbodytext"/>
    <w:qFormat/>
    <w:rsid w:val="007B6AE2"/>
    <w:rPr>
      <w:color w:val="D80C31"/>
    </w:rPr>
  </w:style>
  <w:style w:type="paragraph" w:customStyle="1" w:styleId="Constructbodytext">
    <w:name w:val="Construct body text"/>
    <w:basedOn w:val="Connectbodytext"/>
    <w:qFormat/>
    <w:rsid w:val="007B6AE2"/>
    <w:rPr>
      <w:color w:val="009FE3"/>
    </w:rPr>
  </w:style>
  <w:style w:type="paragraph" w:customStyle="1" w:styleId="Expressbodytext">
    <w:name w:val="Express body text"/>
    <w:basedOn w:val="Connectbodytext"/>
    <w:qFormat/>
    <w:rsid w:val="007B6AE2"/>
    <w:rPr>
      <w:color w:val="EC899F"/>
    </w:rPr>
  </w:style>
  <w:style w:type="paragraph" w:customStyle="1" w:styleId="Reflectbodytext">
    <w:name w:val="Reflect body text"/>
    <w:basedOn w:val="Connectbodytext"/>
    <w:qFormat/>
    <w:rsid w:val="007B6AE2"/>
    <w:rPr>
      <w:color w:val="662483"/>
    </w:rPr>
  </w:style>
  <w:style w:type="paragraph" w:customStyle="1" w:styleId="Default">
    <w:name w:val="Default"/>
    <w:rsid w:val="00272D55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F62A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F62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fosil.org.uk/resources/" TargetMode="External"/><Relationship Id="rId21" Type="http://schemas.openxmlformats.org/officeDocument/2006/relationships/hyperlink" Target="http://www.oakham.rutland.sch.uk/" TargetMode="External"/><Relationship Id="rId22" Type="http://schemas.openxmlformats.org/officeDocument/2006/relationships/hyperlink" Target="http://creativecommons.org/licenses/by-nc-sa/4.0/" TargetMode="External"/><Relationship Id="rId23" Type="http://schemas.openxmlformats.org/officeDocument/2006/relationships/hyperlink" Target="http://library.lsco.edu/help/web-page-rubric.pdf" TargetMode="External"/><Relationship Id="rId24" Type="http://schemas.openxmlformats.org/officeDocument/2006/relationships/hyperlink" Target="http://library.lsco.edu/" TargetMode="External"/><Relationship Id="rId25" Type="http://schemas.openxmlformats.org/officeDocument/2006/relationships/hyperlink" Target="https://www.csuchico.edu/lins/handouts/eval_websites.pdf" TargetMode="External"/><Relationship Id="rId26" Type="http://schemas.openxmlformats.org/officeDocument/2006/relationships/hyperlink" Target="https://library.csuchico.edu/" TargetMode="External"/><Relationship Id="rId27" Type="http://schemas.openxmlformats.org/officeDocument/2006/relationships/hyperlink" Target="http://www.fosil.org.uk/resources/" TargetMode="External"/><Relationship Id="rId28" Type="http://schemas.openxmlformats.org/officeDocument/2006/relationships/hyperlink" Target="http://www.oakham.rutland.sch.uk/" TargetMode="External"/><Relationship Id="rId29" Type="http://schemas.openxmlformats.org/officeDocument/2006/relationships/hyperlink" Target="http://creativecommons.org/licenses/by-nc-sa/4.0/" TargetMode="Externa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30" Type="http://schemas.openxmlformats.org/officeDocument/2006/relationships/hyperlink" Target="http://library.lsco.edu/help/web-page-rubric.pdf" TargetMode="External"/><Relationship Id="rId31" Type="http://schemas.openxmlformats.org/officeDocument/2006/relationships/hyperlink" Target="http://library.lsco.edu/" TargetMode="External"/><Relationship Id="rId32" Type="http://schemas.openxmlformats.org/officeDocument/2006/relationships/hyperlink" Target="https://www.csuchico.edu/lins/handouts/eval_websites.pdf" TargetMode="External"/><Relationship Id="rId9" Type="http://schemas.openxmlformats.org/officeDocument/2006/relationships/footnotes" Target="footnotes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33" Type="http://schemas.openxmlformats.org/officeDocument/2006/relationships/hyperlink" Target="https://library.csuchico.edu/" TargetMode="External"/><Relationship Id="rId34" Type="http://schemas.openxmlformats.org/officeDocument/2006/relationships/header" Target="header3.xml"/><Relationship Id="rId35" Type="http://schemas.openxmlformats.org/officeDocument/2006/relationships/footer" Target="footer3.xm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1" Type="http://schemas.openxmlformats.org/officeDocument/2006/relationships/hyperlink" Target="http://guides.libs.uga.edu/factchecknews" TargetMode="External"/><Relationship Id="rId12" Type="http://schemas.openxmlformats.org/officeDocument/2006/relationships/hyperlink" Target="https://fullfact.org/" TargetMode="External"/><Relationship Id="rId13" Type="http://schemas.openxmlformats.org/officeDocument/2006/relationships/hyperlink" Target="https://mediabiasfactcheck.com/" TargetMode="External"/><Relationship Id="rId14" Type="http://schemas.openxmlformats.org/officeDocument/2006/relationships/hyperlink" Target="https://www.computerhope.com/jargon/num/domains.htm" TargetMode="External"/><Relationship Id="rId15" Type="http://schemas.openxmlformats.org/officeDocument/2006/relationships/hyperlink" Target="https://mediabiasfactcheck.com/" TargetMode="External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header" Target="header2.xml"/><Relationship Id="rId19" Type="http://schemas.openxmlformats.org/officeDocument/2006/relationships/footer" Target="footer2.xml"/><Relationship Id="rId3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80.png"/><Relationship Id="rId32" Type="http://schemas.openxmlformats.org/officeDocument/2006/relationships/image" Target="media/image90.png"/><Relationship Id="rId33" Type="http://schemas.openxmlformats.org/officeDocument/2006/relationships/image" Target="media/image100.png"/><Relationship Id="rId34" Type="http://schemas.openxmlformats.org/officeDocument/2006/relationships/image" Target="media/image110.png"/><Relationship Id="rId35" Type="http://schemas.openxmlformats.org/officeDocument/2006/relationships/image" Target="media/image120.png"/><Relationship Id="rId36" Type="http://schemas.openxmlformats.org/officeDocument/2006/relationships/image" Target="media/image130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37" Type="http://schemas.openxmlformats.org/officeDocument/2006/relationships/image" Target="media/image14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Relationship Id="rId2" Type="http://schemas.openxmlformats.org/officeDocument/2006/relationships/image" Target="media/image26.jpeg"/></Relationships>
</file>

<file path=word/_rels/footer3.xml.rels><?xml version="1.0" encoding="UTF-8" standalone="yes"?>
<Relationships xmlns="http://schemas.openxmlformats.org/package/2006/relationships"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Z:\Library\1%20FOSIL\2%20Generic%20resource%20development\Landscape-FOSIL-Resource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991DDD1665494885924BE521D662DE" ma:contentTypeVersion="10" ma:contentTypeDescription="Create a new document." ma:contentTypeScope="" ma:versionID="11939de5c53a610b59fbd718a8a5d723">
  <xsd:schema xmlns:xsd="http://www.w3.org/2001/XMLSchema" xmlns:xs="http://www.w3.org/2001/XMLSchema" xmlns:p="http://schemas.microsoft.com/office/2006/metadata/properties" xmlns:ns2="26b7df82-a823-4d13-8b29-b7a472194905" xmlns:ns3="9d5bb9e4-64b4-4b13-b3bb-1b3dfc98d525" targetNamespace="http://schemas.microsoft.com/office/2006/metadata/properties" ma:root="true" ma:fieldsID="3086c930fe43891dc275c3b0139ef6b6" ns2:_="" ns3:_="">
    <xsd:import namespace="26b7df82-a823-4d13-8b29-b7a472194905"/>
    <xsd:import namespace="9d5bb9e4-64b4-4b13-b3bb-1b3dfc98d5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b7df82-a823-4d13-8b29-b7a4721949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bb9e4-64b4-4b13-b3bb-1b3dfc98d52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27982-ABBE-4080-B69A-E802FCBB30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b7df82-a823-4d13-8b29-b7a472194905"/>
    <ds:schemaRef ds:uri="9d5bb9e4-64b4-4b13-b3bb-1b3dfc98d5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C0F47B-0610-4E4C-9BA7-2AEB1141FAB8}">
  <ds:schemaRefs>
    <ds:schemaRef ds:uri="http://purl.org/dc/elements/1.1/"/>
    <ds:schemaRef ds:uri="http://schemas.microsoft.com/office/2006/documentManagement/types"/>
    <ds:schemaRef ds:uri="http://www.w3.org/XML/1998/namespace"/>
    <ds:schemaRef ds:uri="http://purl.org/dc/terms/"/>
    <ds:schemaRef ds:uri="26b7df82-a823-4d13-8b29-b7a472194905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9d5bb9e4-64b4-4b13-b3bb-1b3dfc98d525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512D0A3-CAEF-4C68-9C3A-0C55E1D66E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595876-6634-9E48-9973-2150F4739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Z:\Library\1 FOSIL\2 Generic resource development\Landscape-FOSIL-Resource-Template.dotx</Template>
  <TotalTime>11</TotalTime>
  <Pages>2</Pages>
  <Words>999</Words>
  <Characters>5695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Toerien</dc:creator>
  <cp:keywords/>
  <dc:description/>
  <cp:lastModifiedBy>Jennifer Toerien</cp:lastModifiedBy>
  <cp:revision>4</cp:revision>
  <cp:lastPrinted>2019-03-21T17:15:00Z</cp:lastPrinted>
  <dcterms:created xsi:type="dcterms:W3CDTF">2019-04-12T11:54:00Z</dcterms:created>
  <dcterms:modified xsi:type="dcterms:W3CDTF">2019-04-12T12:10:00Z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0x01010045991DDD1665494885924BE521D662DE</vt:lpwstr>
  </property>
  <property fmtid="{D5CDD505-2E9C-101B-9397-08002B2CF9AE}" pid="3" name="Order">
    <vt:r8>117721300</vt:r8>
  </property>
</Properties>
</file>