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2.xml" ContentType="application/vnd.openxmlformats-officedocument.wordprocessingml.head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header4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7C40FD" w14:textId="77777777" w:rsidR="0041206C" w:rsidRDefault="008C7C1D" w:rsidP="00683B44">
      <w:pPr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0530C643" wp14:editId="3B32B21C">
                <wp:extent cx="6182139" cy="457200"/>
                <wp:effectExtent l="0" t="0" r="28575" b="19050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2139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2D4E2E" w14:textId="77777777" w:rsidR="00405BE5" w:rsidRDefault="00405BE5" w:rsidP="007F4E0C">
                            <w:pPr>
                              <w:tabs>
                                <w:tab w:val="left" w:pos="7371"/>
                              </w:tabs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ab/>
                              <w:t>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530C643"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width:486.8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" fillcolor="white [3201]" strokeweight=".5pt">
                <v:textbox>
                  <w:txbxContent>
                    <w:p w14:paraId="432D4E2E" w14:textId="77777777" w:rsidR="00405BE5" w:rsidRDefault="00405BE5" w:rsidP="007F4E0C">
                      <w:pPr>
                        <w:tabs>
                          <w:tab w:val="left" w:pos="7371"/>
                        </w:tabs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ab/>
                        <w:t>Class: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5D6295D" w14:textId="77777777" w:rsidR="0041206C" w:rsidRPr="0041206C" w:rsidRDefault="0041206C" w:rsidP="00DA2DEF">
      <w:pPr>
        <w:tabs>
          <w:tab w:val="left" w:pos="4536"/>
        </w:tabs>
        <w:spacing w:before="120"/>
        <w:jc w:val="center"/>
        <w:rPr>
          <w:b/>
          <w:color w:val="000000" w:themeColor="text1"/>
          <w:sz w:val="28"/>
          <w:szCs w:val="28"/>
        </w:rPr>
      </w:pPr>
      <w:r w:rsidRPr="00A80CFE">
        <w:rPr>
          <w:b/>
          <w:color w:val="000000" w:themeColor="text1"/>
          <w:sz w:val="28"/>
          <w:szCs w:val="28"/>
        </w:rPr>
        <w:t>Science Fictional Writing: Contents page</w:t>
      </w:r>
    </w:p>
    <w:p w14:paraId="33FDC481" w14:textId="77777777" w:rsidR="00A80CFE" w:rsidRPr="00A80CFE" w:rsidRDefault="00A80CFE" w:rsidP="00081466">
      <w:pPr>
        <w:jc w:val="center"/>
        <w:rPr>
          <w:i/>
          <w:color w:val="000000" w:themeColor="text1"/>
        </w:rPr>
      </w:pPr>
      <w:r w:rsidRPr="00A80CFE">
        <w:rPr>
          <w:i/>
          <w:color w:val="000000" w:themeColor="text1"/>
        </w:rPr>
        <w:t>Your completed inquiry booklet should contain these pages</w:t>
      </w:r>
      <w:r w:rsidR="0041206C">
        <w:rPr>
          <w:i/>
          <w:color w:val="000000" w:themeColor="text1"/>
        </w:rPr>
        <w:t xml:space="preserve"> in this order</w:t>
      </w:r>
      <w:r w:rsidRPr="00A80CFE">
        <w:rPr>
          <w:i/>
          <w:color w:val="000000" w:themeColor="text1"/>
        </w:rPr>
        <w:t>. Find them/ print them off and staple them together</w:t>
      </w:r>
      <w:r>
        <w:rPr>
          <w:i/>
          <w:color w:val="000000" w:themeColor="text1"/>
        </w:rPr>
        <w:t>, with this page on the front,</w:t>
      </w:r>
      <w:r w:rsidRPr="00A80CFE">
        <w:rPr>
          <w:i/>
          <w:color w:val="000000" w:themeColor="text1"/>
        </w:rPr>
        <w:t xml:space="preserve"> to hand in. Don’t forget to put your name on this page!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4819"/>
        <w:gridCol w:w="2522"/>
      </w:tblGrid>
      <w:tr w:rsidR="00683B44" w:rsidRPr="00287E75" w14:paraId="5A743745" w14:textId="77777777" w:rsidTr="00213775">
        <w:trPr>
          <w:trHeight w:val="1671"/>
        </w:trPr>
        <w:tc>
          <w:tcPr>
            <w:tcW w:w="1236" w:type="pct"/>
            <w:vAlign w:val="center"/>
          </w:tcPr>
          <w:p w14:paraId="29685C1C" w14:textId="77777777" w:rsidR="0041206C" w:rsidRPr="00287E75" w:rsidRDefault="0041206C" w:rsidP="00085A25">
            <w:pPr>
              <w:rPr>
                <w:b/>
                <w:color w:val="000000" w:themeColor="text1"/>
                <w:sz w:val="28"/>
                <w:szCs w:val="28"/>
              </w:rPr>
            </w:pPr>
            <w:r w:rsidRPr="00287E75">
              <w:rPr>
                <w:noProof/>
                <w:color w:val="000000" w:themeColor="text1"/>
                <w:lang w:eastAsia="en-GB"/>
              </w:rPr>
              <w:drawing>
                <wp:inline distT="0" distB="0" distL="0" distR="0" wp14:anchorId="22E7B7BD" wp14:editId="2E807FCA">
                  <wp:extent cx="1266825" cy="777736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942" cy="791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  <w:vAlign w:val="center"/>
          </w:tcPr>
          <w:p w14:paraId="23A27072" w14:textId="77777777" w:rsidR="0041206C" w:rsidRPr="0041206C" w:rsidRDefault="0041206C" w:rsidP="0041206C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</w:rPr>
            </w:pPr>
            <w:r w:rsidRPr="0041206C">
              <w:rPr>
                <w:color w:val="000000" w:themeColor="text1"/>
              </w:rPr>
              <w:t>Identifying questions to guide my investigation</w:t>
            </w:r>
            <w:r w:rsidRPr="0041206C">
              <w:rPr>
                <w:color w:val="000000" w:themeColor="text1"/>
              </w:rPr>
              <w:br/>
              <w:t>(if you have a copy of this – don’t worry if you don’t)</w:t>
            </w:r>
          </w:p>
        </w:tc>
        <w:tc>
          <w:tcPr>
            <w:tcW w:w="1293" w:type="pct"/>
            <w:vAlign w:val="center"/>
          </w:tcPr>
          <w:p w14:paraId="29C089D3" w14:textId="77777777" w:rsidR="0041206C" w:rsidRPr="0041206C" w:rsidRDefault="0041206C" w:rsidP="0041206C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inline distT="0" distB="0" distL="0" distR="0" wp14:anchorId="12B32FB8" wp14:editId="7F3A5652">
                      <wp:extent cx="250466" cy="250466"/>
                      <wp:effectExtent l="0" t="0" r="16510" b="16510"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466" cy="2504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7FE95F31" id="Rectangle 7" o:spid="_x0000_s1026" style="width:19.7pt;height:1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" filled="f" strokecolor="black [3213]" strokeweight="1pt">
                      <w10:anchorlock/>
                    </v:rect>
                  </w:pict>
                </mc:Fallback>
              </mc:AlternateContent>
            </w:r>
          </w:p>
        </w:tc>
      </w:tr>
      <w:tr w:rsidR="00683B44" w:rsidRPr="00287E75" w14:paraId="569260F0" w14:textId="77777777" w:rsidTr="00213775">
        <w:trPr>
          <w:trHeight w:val="1397"/>
        </w:trPr>
        <w:tc>
          <w:tcPr>
            <w:tcW w:w="1236" w:type="pct"/>
            <w:vAlign w:val="center"/>
          </w:tcPr>
          <w:p w14:paraId="3779472E" w14:textId="77777777" w:rsidR="0041206C" w:rsidRPr="00287E75" w:rsidRDefault="0041206C" w:rsidP="00085A25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C0E75A1" wp14:editId="51C3ACC7">
                  <wp:extent cx="1285875" cy="81527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62" cy="83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  <w:vAlign w:val="center"/>
          </w:tcPr>
          <w:p w14:paraId="42AC85E1" w14:textId="77777777" w:rsidR="0041206C" w:rsidRPr="0041206C" w:rsidRDefault="0041206C" w:rsidP="00085A25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</w:rPr>
            </w:pPr>
            <w:r w:rsidRPr="0041206C">
              <w:rPr>
                <w:color w:val="000000" w:themeColor="text1"/>
              </w:rPr>
              <w:t>Your investigative journal pages</w:t>
            </w:r>
            <w:r w:rsidR="004E3E15">
              <w:rPr>
                <w:color w:val="000000" w:themeColor="text1"/>
              </w:rPr>
              <w:br/>
            </w:r>
            <w:r w:rsidR="00683B44">
              <w:rPr>
                <w:i/>
                <w:color w:val="000000" w:themeColor="text1"/>
              </w:rPr>
              <w:t>If you are printing these out, b</w:t>
            </w:r>
            <w:r w:rsidR="004E3E15">
              <w:rPr>
                <w:i/>
                <w:color w:val="000000" w:themeColor="text1"/>
              </w:rPr>
              <w:t>e careful NOT to print any extra ‘blank’ journal pages after the ones you filled in!</w:t>
            </w:r>
          </w:p>
        </w:tc>
        <w:tc>
          <w:tcPr>
            <w:tcW w:w="1293" w:type="pct"/>
            <w:vAlign w:val="center"/>
          </w:tcPr>
          <w:p w14:paraId="6F98DE3B" w14:textId="77777777" w:rsidR="0041206C" w:rsidRPr="0041206C" w:rsidRDefault="0041206C" w:rsidP="0041206C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inline distT="0" distB="0" distL="0" distR="0" wp14:anchorId="5AC841E8" wp14:editId="4F954589">
                      <wp:extent cx="250466" cy="250466"/>
                      <wp:effectExtent l="0" t="0" r="16510" b="16510"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466" cy="2504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AAE9469" id="Rectangle 8" o:spid="_x0000_s1026" style="width:19.7pt;height:1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" filled="f" strokecolor="black [3213]" strokeweight="1pt">
                      <w10:anchorlock/>
                    </v:rect>
                  </w:pict>
                </mc:Fallback>
              </mc:AlternateContent>
            </w:r>
          </w:p>
        </w:tc>
      </w:tr>
      <w:tr w:rsidR="00683B44" w:rsidRPr="00287E75" w14:paraId="21B73F73" w14:textId="77777777" w:rsidTr="00213775">
        <w:tc>
          <w:tcPr>
            <w:tcW w:w="1236" w:type="pct"/>
            <w:vAlign w:val="center"/>
          </w:tcPr>
          <w:p w14:paraId="489DB96B" w14:textId="77777777" w:rsidR="0041206C" w:rsidRPr="00287E75" w:rsidRDefault="0041206C" w:rsidP="00085A25">
            <w:pPr>
              <w:spacing w:before="120" w:after="12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9973F5" wp14:editId="16025A05">
                  <wp:extent cx="647700" cy="95321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326" cy="97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  <w:vAlign w:val="center"/>
          </w:tcPr>
          <w:p w14:paraId="65DF1CBA" w14:textId="77777777" w:rsidR="0041206C" w:rsidRPr="00287E75" w:rsidRDefault="0041206C" w:rsidP="00085A25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Constructing my toolkit</w:t>
            </w:r>
          </w:p>
        </w:tc>
        <w:tc>
          <w:tcPr>
            <w:tcW w:w="1293" w:type="pct"/>
            <w:vAlign w:val="center"/>
          </w:tcPr>
          <w:p w14:paraId="3B5E0A20" w14:textId="77777777" w:rsidR="0041206C" w:rsidRPr="0041206C" w:rsidRDefault="0041206C" w:rsidP="0041206C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inline distT="0" distB="0" distL="0" distR="0" wp14:anchorId="73442763" wp14:editId="18A7FC4D">
                      <wp:extent cx="250466" cy="250466"/>
                      <wp:effectExtent l="0" t="0" r="16510" b="16510"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466" cy="2504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7B7F99D" id="Rectangle 9" o:spid="_x0000_s1026" style="width:19.7pt;height:1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" filled="f" strokecolor="black [3213]" strokeweight="1pt">
                      <w10:anchorlock/>
                    </v:rect>
                  </w:pict>
                </mc:Fallback>
              </mc:AlternateContent>
            </w:r>
          </w:p>
        </w:tc>
      </w:tr>
      <w:tr w:rsidR="00683B44" w:rsidRPr="00287E75" w14:paraId="71DC835D" w14:textId="77777777" w:rsidTr="00213775">
        <w:tc>
          <w:tcPr>
            <w:tcW w:w="1236" w:type="pct"/>
            <w:vAlign w:val="center"/>
          </w:tcPr>
          <w:p w14:paraId="0E09DFBE" w14:textId="77777777" w:rsidR="0041206C" w:rsidRPr="00287E75" w:rsidRDefault="0041206C" w:rsidP="00085A25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86C8D8" wp14:editId="70D4137B">
                  <wp:extent cx="685800" cy="9774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562" cy="1005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  <w:vAlign w:val="center"/>
          </w:tcPr>
          <w:p w14:paraId="2BD94202" w14:textId="77777777" w:rsidR="0041206C" w:rsidRPr="00287E75" w:rsidRDefault="0041206C" w:rsidP="00085A25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Constructing my world</w:t>
            </w:r>
          </w:p>
        </w:tc>
        <w:tc>
          <w:tcPr>
            <w:tcW w:w="1293" w:type="pct"/>
            <w:vAlign w:val="center"/>
          </w:tcPr>
          <w:p w14:paraId="48C6133A" w14:textId="77777777" w:rsidR="0041206C" w:rsidRPr="0041206C" w:rsidRDefault="0041206C" w:rsidP="0041206C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inline distT="0" distB="0" distL="0" distR="0" wp14:anchorId="12FC5032" wp14:editId="749D410A">
                      <wp:extent cx="250466" cy="250466"/>
                      <wp:effectExtent l="0" t="0" r="16510" b="16510"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466" cy="2504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3E9C2ACE" id="Rectangle 10" o:spid="_x0000_s1026" style="width:19.7pt;height:1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" filled="f" strokecolor="black [3213]" strokeweight="1pt">
                      <w10:anchorlock/>
                    </v:rect>
                  </w:pict>
                </mc:Fallback>
              </mc:AlternateContent>
            </w:r>
          </w:p>
        </w:tc>
      </w:tr>
      <w:tr w:rsidR="00683B44" w:rsidRPr="00287E75" w14:paraId="476C7BC9" w14:textId="77777777" w:rsidTr="00213775">
        <w:trPr>
          <w:trHeight w:val="1333"/>
        </w:trPr>
        <w:tc>
          <w:tcPr>
            <w:tcW w:w="1236" w:type="pct"/>
            <w:vAlign w:val="center"/>
          </w:tcPr>
          <w:p w14:paraId="33A88B2F" w14:textId="77777777" w:rsidR="0041206C" w:rsidRPr="00287E75" w:rsidRDefault="00683B44" w:rsidP="00683B4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D50349" wp14:editId="39EBDBAA">
                  <wp:extent cx="698400" cy="572400"/>
                  <wp:effectExtent l="19050" t="19050" r="26035" b="184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572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FEFE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  <w:vAlign w:val="center"/>
          </w:tcPr>
          <w:p w14:paraId="63F0626A" w14:textId="77777777" w:rsidR="0041206C" w:rsidRPr="00A80CFE" w:rsidRDefault="0041206C" w:rsidP="00085A25">
            <w:pPr>
              <w:pStyle w:val="ListParagraph"/>
              <w:numPr>
                <w:ilvl w:val="0"/>
                <w:numId w:val="2"/>
              </w:numPr>
              <w:rPr>
                <w:b/>
                <w:color w:val="000000" w:themeColor="text1"/>
              </w:rPr>
            </w:pPr>
            <w:r w:rsidRPr="00A80CFE">
              <w:rPr>
                <w:b/>
                <w:color w:val="000000" w:themeColor="text1"/>
              </w:rPr>
              <w:t xml:space="preserve">First draft of your </w:t>
            </w:r>
            <w:r>
              <w:rPr>
                <w:b/>
                <w:color w:val="000000" w:themeColor="text1"/>
              </w:rPr>
              <w:t>opening</w:t>
            </w:r>
            <w:r w:rsidR="00DA2DEF">
              <w:rPr>
                <w:b/>
                <w:color w:val="000000" w:themeColor="text1"/>
              </w:rPr>
              <w:br/>
            </w:r>
            <w:r w:rsidR="00DA2DEF">
              <w:rPr>
                <w:color w:val="000000" w:themeColor="text1"/>
              </w:rPr>
              <w:t>(if you remembered to save one)</w:t>
            </w:r>
          </w:p>
        </w:tc>
        <w:tc>
          <w:tcPr>
            <w:tcW w:w="1293" w:type="pct"/>
            <w:vAlign w:val="center"/>
          </w:tcPr>
          <w:p w14:paraId="17FC5C45" w14:textId="77777777" w:rsidR="0041206C" w:rsidRPr="0041206C" w:rsidRDefault="0041206C" w:rsidP="0041206C">
            <w:pPr>
              <w:rPr>
                <w:b/>
                <w:color w:val="000000" w:themeColor="text1"/>
              </w:rPr>
            </w:pPr>
            <w:r>
              <w:rPr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inline distT="0" distB="0" distL="0" distR="0" wp14:anchorId="2856E1ED" wp14:editId="2825FA6B">
                      <wp:extent cx="250466" cy="250466"/>
                      <wp:effectExtent l="0" t="0" r="16510" b="16510"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466" cy="2504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4D940169" id="Rectangle 11" o:spid="_x0000_s1026" style="width:19.7pt;height:1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" filled="f" strokecolor="black [3213]" strokeweight="1pt">
                      <w10:anchorlock/>
                    </v:rect>
                  </w:pict>
                </mc:Fallback>
              </mc:AlternateContent>
            </w:r>
          </w:p>
        </w:tc>
      </w:tr>
      <w:tr w:rsidR="00683B44" w:rsidRPr="00287E75" w14:paraId="026DE703" w14:textId="77777777" w:rsidTr="00213775">
        <w:tc>
          <w:tcPr>
            <w:tcW w:w="1236" w:type="pct"/>
            <w:vAlign w:val="center"/>
          </w:tcPr>
          <w:p w14:paraId="27D5BB1E" w14:textId="77777777" w:rsidR="0041206C" w:rsidRPr="00287E75" w:rsidRDefault="0041206C" w:rsidP="00085A25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04B2FC" wp14:editId="53535EC3">
                  <wp:extent cx="700126" cy="1009349"/>
                  <wp:effectExtent l="0" t="0" r="508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15" cy="104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  <w:vAlign w:val="center"/>
          </w:tcPr>
          <w:p w14:paraId="4D78335B" w14:textId="77777777" w:rsidR="0041206C" w:rsidRDefault="0041206C" w:rsidP="00085A25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Redrafting: using the literary techniques I have learnt this term in my writing</w:t>
            </w:r>
          </w:p>
        </w:tc>
        <w:tc>
          <w:tcPr>
            <w:tcW w:w="1293" w:type="pct"/>
            <w:vAlign w:val="center"/>
          </w:tcPr>
          <w:p w14:paraId="17571283" w14:textId="77777777" w:rsidR="0041206C" w:rsidRPr="0041206C" w:rsidRDefault="0041206C" w:rsidP="0041206C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inline distT="0" distB="0" distL="0" distR="0" wp14:anchorId="40674A4A" wp14:editId="5599BE7D">
                      <wp:extent cx="250466" cy="250466"/>
                      <wp:effectExtent l="0" t="0" r="16510" b="16510"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466" cy="2504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69BA931B" id="Rectangle 12" o:spid="_x0000_s1026" style="width:19.7pt;height:1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" filled="f" strokecolor="black [3213]" strokeweight="1pt">
                      <w10:anchorlock/>
                    </v:rect>
                  </w:pict>
                </mc:Fallback>
              </mc:AlternateContent>
            </w:r>
          </w:p>
        </w:tc>
      </w:tr>
      <w:tr w:rsidR="00683B44" w:rsidRPr="00287E75" w14:paraId="1572E7FD" w14:textId="77777777" w:rsidTr="00213775">
        <w:trPr>
          <w:trHeight w:val="1503"/>
        </w:trPr>
        <w:tc>
          <w:tcPr>
            <w:tcW w:w="1236" w:type="pct"/>
            <w:vAlign w:val="center"/>
          </w:tcPr>
          <w:p w14:paraId="4D441323" w14:textId="77777777" w:rsidR="0041206C" w:rsidRPr="00287E75" w:rsidRDefault="00DA2DEF" w:rsidP="00DA2DEF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2DB7CD" wp14:editId="22F0E6A7">
                  <wp:extent cx="698400" cy="615600"/>
                  <wp:effectExtent l="19050" t="19050" r="26035" b="133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" cy="615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FEFEF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  <w:vAlign w:val="center"/>
          </w:tcPr>
          <w:p w14:paraId="479F16A2" w14:textId="77777777" w:rsidR="0041206C" w:rsidRPr="00A80CFE" w:rsidRDefault="0041206C" w:rsidP="00085A25">
            <w:pPr>
              <w:pStyle w:val="ListParagraph"/>
              <w:numPr>
                <w:ilvl w:val="0"/>
                <w:numId w:val="2"/>
              </w:numPr>
              <w:rPr>
                <w:b/>
                <w:color w:val="000000" w:themeColor="text1"/>
              </w:rPr>
            </w:pPr>
            <w:r w:rsidRPr="00A80CFE">
              <w:rPr>
                <w:b/>
                <w:color w:val="000000" w:themeColor="text1"/>
              </w:rPr>
              <w:t xml:space="preserve">Second draft of your </w:t>
            </w:r>
            <w:r>
              <w:rPr>
                <w:b/>
                <w:color w:val="000000" w:themeColor="text1"/>
              </w:rPr>
              <w:t>opening</w:t>
            </w:r>
          </w:p>
        </w:tc>
        <w:tc>
          <w:tcPr>
            <w:tcW w:w="1293" w:type="pct"/>
            <w:vAlign w:val="center"/>
          </w:tcPr>
          <w:p w14:paraId="3D342B6E" w14:textId="77777777" w:rsidR="0041206C" w:rsidRPr="0041206C" w:rsidRDefault="0041206C" w:rsidP="0041206C">
            <w:pPr>
              <w:rPr>
                <w:b/>
                <w:color w:val="000000" w:themeColor="text1"/>
              </w:rPr>
            </w:pPr>
            <w:r>
              <w:rPr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inline distT="0" distB="0" distL="0" distR="0" wp14:anchorId="0ECD4A78" wp14:editId="74AEA11A">
                      <wp:extent cx="250466" cy="250466"/>
                      <wp:effectExtent l="0" t="0" r="16510" b="16510"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466" cy="2504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60D51145" id="Rectangle 13" o:spid="_x0000_s1026" style="width:19.7pt;height:1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" filled="f" strokecolor="black [3213]" strokeweight="1pt">
                      <w10:anchorlock/>
                    </v:rect>
                  </w:pict>
                </mc:Fallback>
              </mc:AlternateContent>
            </w:r>
          </w:p>
        </w:tc>
      </w:tr>
      <w:tr w:rsidR="00683B44" w:rsidRPr="00287E75" w14:paraId="2E6288B5" w14:textId="77777777" w:rsidTr="00213775">
        <w:tc>
          <w:tcPr>
            <w:tcW w:w="1236" w:type="pct"/>
            <w:vAlign w:val="center"/>
          </w:tcPr>
          <w:p w14:paraId="743AA442" w14:textId="77777777" w:rsidR="0041206C" w:rsidRPr="00287E75" w:rsidRDefault="0041206C" w:rsidP="00085A25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675588" wp14:editId="1949429C">
                  <wp:extent cx="758432" cy="110998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56" cy="114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pct"/>
            <w:vAlign w:val="center"/>
          </w:tcPr>
          <w:p w14:paraId="08BC5F88" w14:textId="77777777" w:rsidR="0041206C" w:rsidRDefault="0041206C" w:rsidP="0041206C">
            <w:pPr>
              <w:pStyle w:val="ListParagraph"/>
              <w:numPr>
                <w:ilvl w:val="0"/>
                <w:numId w:val="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Reflection on the unit</w:t>
            </w:r>
          </w:p>
        </w:tc>
        <w:tc>
          <w:tcPr>
            <w:tcW w:w="1293" w:type="pct"/>
            <w:vAlign w:val="center"/>
          </w:tcPr>
          <w:p w14:paraId="3DA99915" w14:textId="77777777" w:rsidR="0041206C" w:rsidRPr="0041206C" w:rsidRDefault="0041206C" w:rsidP="0041206C">
            <w:pPr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en-GB"/>
              </w:rPr>
              <mc:AlternateContent>
                <mc:Choice Requires="wps">
                  <w:drawing>
                    <wp:inline distT="0" distB="0" distL="0" distR="0" wp14:anchorId="2A8D2C58" wp14:editId="04EB055D">
                      <wp:extent cx="250466" cy="250466"/>
                      <wp:effectExtent l="0" t="0" r="16510" b="16510"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466" cy="2504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rect w14:anchorId="0EED0912" id="Rectangle 14" o:spid="_x0000_s1026" style="width:19.7pt;height:1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" filled="f" strokecolor="black [3213]" strokeweight="1pt">
                      <w10:anchorlock/>
                    </v:rect>
                  </w:pict>
                </mc:Fallback>
              </mc:AlternateContent>
            </w:r>
          </w:p>
        </w:tc>
      </w:tr>
    </w:tbl>
    <w:p w14:paraId="225D37E1" w14:textId="77777777" w:rsidR="001E3A2D" w:rsidRDefault="001E3A2D" w:rsidP="007F4E0C">
      <w:pPr>
        <w:rPr>
          <w:sz w:val="16"/>
          <w:szCs w:val="16"/>
        </w:rPr>
        <w:sectPr w:rsidR="001E3A2D" w:rsidSect="001D10EF">
          <w:headerReference w:type="default" r:id="rId19"/>
          <w:footerReference w:type="default" r:id="rId20"/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</w:p>
    <w:p w14:paraId="2806ED98" w14:textId="77777777" w:rsidR="00480DC8" w:rsidRDefault="00480DC8" w:rsidP="00480DC8">
      <w:pPr>
        <w:jc w:val="center"/>
        <w:rPr>
          <w:b/>
          <w:color w:val="008000"/>
          <w:sz w:val="28"/>
          <w:szCs w:val="28"/>
        </w:rPr>
      </w:pPr>
      <w:r w:rsidRPr="00395EAE">
        <w:rPr>
          <w:b/>
          <w:color w:val="3AAA35"/>
          <w:sz w:val="28"/>
          <w:szCs w:val="28"/>
        </w:rPr>
        <w:lastRenderedPageBreak/>
        <w:t>Identifying questions to guide my investigation</w:t>
      </w:r>
    </w:p>
    <w:p w14:paraId="2CD5B4D0" w14:textId="77777777" w:rsidR="00480DC8" w:rsidRDefault="00480DC8" w:rsidP="00480DC8">
      <w:pPr>
        <w:jc w:val="center"/>
        <w:rPr>
          <w:b/>
          <w:color w:val="00800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19C68190" wp14:editId="6F65284F">
            <wp:simplePos x="0" y="0"/>
            <wp:positionH relativeFrom="column">
              <wp:posOffset>1840865</wp:posOffset>
            </wp:positionH>
            <wp:positionV relativeFrom="paragraph">
              <wp:posOffset>12065</wp:posOffset>
            </wp:positionV>
            <wp:extent cx="1173235" cy="790575"/>
            <wp:effectExtent l="0" t="0" r="0" b="0"/>
            <wp:wrapNone/>
            <wp:docPr id="216" name="Picture 216" descr="https://fsckorea.files.wordpress.com/2010/08/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ckorea.files.wordpress.com/2010/08/pi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68"/>
                    <a:stretch/>
                  </pic:blipFill>
                  <pic:spPr bwMode="auto">
                    <a:xfrm>
                      <a:off x="0" y="0"/>
                      <a:ext cx="1176237" cy="7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16C844FB" wp14:editId="1C0B026A">
            <wp:simplePos x="0" y="0"/>
            <wp:positionH relativeFrom="column">
              <wp:posOffset>6917690</wp:posOffset>
            </wp:positionH>
            <wp:positionV relativeFrom="paragraph">
              <wp:posOffset>139065</wp:posOffset>
            </wp:positionV>
            <wp:extent cx="647700" cy="647700"/>
            <wp:effectExtent l="0" t="0" r="0" b="0"/>
            <wp:wrapNone/>
            <wp:docPr id="217" name="Picture 217" descr="https://i.pinimg.com/736x/f4/83/d3/f483d396f7b0cba7c622eccdf5445a51--question-mark-stick-fig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f4/83/d3/f483d396f7b0cba7c622eccdf5445a51--question-mark-stick-figur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6C2D" w14:textId="77777777" w:rsidR="00480DC8" w:rsidRDefault="00480DC8" w:rsidP="00480DC8">
      <w:pPr>
        <w:jc w:val="center"/>
        <w:rPr>
          <w:b/>
          <w:color w:val="008000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685CF2" wp14:editId="57C291D8">
                <wp:simplePos x="0" y="0"/>
                <wp:positionH relativeFrom="column">
                  <wp:posOffset>4518660</wp:posOffset>
                </wp:positionH>
                <wp:positionV relativeFrom="paragraph">
                  <wp:posOffset>27940</wp:posOffset>
                </wp:positionV>
                <wp:extent cx="589915" cy="323850"/>
                <wp:effectExtent l="0" t="19050" r="38735" b="38100"/>
                <wp:wrapNone/>
                <wp:docPr id="243" name="Right Arrow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" cy="323850"/>
                        </a:xfrm>
                        <a:prstGeom prst="rightArrow">
                          <a:avLst/>
                        </a:prstGeom>
                        <a:solidFill>
                          <a:srgbClr val="DAEACF"/>
                        </a:solidFill>
                        <a:ln>
                          <a:solidFill>
                            <a:srgbClr val="3AAA3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DE5AC7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43" o:spid="_x0000_s1026" type="#_x0000_t13" style="position:absolute;margin-left:355.8pt;margin-top:2.2pt;width:46.45pt;height:2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" adj="15671" fillcolor="#daeacf" strokecolor="#3aaa35" strokeweight="1pt"/>
            </w:pict>
          </mc:Fallback>
        </mc:AlternateContent>
      </w:r>
    </w:p>
    <w:p w14:paraId="48F0C14E" w14:textId="77777777" w:rsidR="00480DC8" w:rsidRDefault="00480DC8" w:rsidP="00480DC8">
      <w:pPr>
        <w:jc w:val="center"/>
        <w:rPr>
          <w:b/>
          <w:color w:val="008000"/>
          <w:sz w:val="28"/>
          <w:szCs w:val="28"/>
        </w:rPr>
      </w:pPr>
    </w:p>
    <w:p w14:paraId="5734A7B3" w14:textId="77777777" w:rsidR="00480DC8" w:rsidRPr="00050B8A" w:rsidRDefault="00480DC8" w:rsidP="00480DC8">
      <w:pPr>
        <w:jc w:val="center"/>
        <w:rPr>
          <w:b/>
          <w:color w:val="008000"/>
          <w:sz w:val="28"/>
          <w:szCs w:val="28"/>
        </w:rPr>
      </w:pPr>
    </w:p>
    <w:tbl>
      <w:tblPr>
        <w:tblStyle w:val="TableGrid"/>
        <w:tblW w:w="5003" w:type="pct"/>
        <w:jc w:val="center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7567"/>
        <w:gridCol w:w="7568"/>
      </w:tblGrid>
      <w:tr w:rsidR="00480DC8" w:rsidRPr="00FE4674" w14:paraId="29FCD8E6" w14:textId="77777777" w:rsidTr="00C84E71">
        <w:trPr>
          <w:jc w:val="center"/>
        </w:trPr>
        <w:tc>
          <w:tcPr>
            <w:tcW w:w="2500" w:type="pct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5A5A5F"/>
            </w:tcBorders>
            <w:shd w:val="clear" w:color="auto" w:fill="FDE1C6"/>
          </w:tcPr>
          <w:p w14:paraId="1A125A1E" w14:textId="77777777" w:rsidR="00480DC8" w:rsidRPr="00FE4674" w:rsidRDefault="00480DC8" w:rsidP="00C84E71">
            <w:pPr>
              <w:jc w:val="center"/>
              <w:rPr>
                <w:color w:val="FFFFFF" w:themeColor="background1"/>
              </w:rPr>
            </w:pPr>
            <w:r w:rsidRPr="00EA47A0">
              <w:rPr>
                <w:color w:val="F07D00"/>
              </w:rPr>
              <w:t>I already know</w:t>
            </w:r>
          </w:p>
        </w:tc>
        <w:tc>
          <w:tcPr>
            <w:tcW w:w="2500" w:type="pct"/>
            <w:tcBorders>
              <w:top w:val="single" w:sz="4" w:space="0" w:color="3AAA35"/>
              <w:left w:val="single" w:sz="4" w:space="0" w:color="5A5A5F"/>
              <w:bottom w:val="single" w:sz="4" w:space="0" w:color="3AAA35"/>
              <w:right w:val="single" w:sz="4" w:space="0" w:color="3AAA35"/>
            </w:tcBorders>
            <w:shd w:val="clear" w:color="auto" w:fill="DAEACF"/>
          </w:tcPr>
          <w:p w14:paraId="4D17ED71" w14:textId="77777777" w:rsidR="00480DC8" w:rsidRPr="00782A9A" w:rsidRDefault="00480DC8" w:rsidP="00C84E71">
            <w:pPr>
              <w:jc w:val="center"/>
              <w:rPr>
                <w:color w:val="3AAA35"/>
              </w:rPr>
            </w:pPr>
            <w:r w:rsidRPr="00782A9A">
              <w:rPr>
                <w:color w:val="3AAA35"/>
              </w:rPr>
              <w:t>I wonder</w:t>
            </w:r>
          </w:p>
        </w:tc>
      </w:tr>
      <w:tr w:rsidR="00480DC8" w14:paraId="0BBE2CBA" w14:textId="77777777" w:rsidTr="00C84E71">
        <w:trPr>
          <w:trHeight w:val="7036"/>
          <w:jc w:val="center"/>
        </w:trPr>
        <w:tc>
          <w:tcPr>
            <w:tcW w:w="2500" w:type="pct"/>
            <w:tcBorders>
              <w:top w:val="single" w:sz="4" w:space="0" w:color="F07D00"/>
              <w:left w:val="single" w:sz="4" w:space="0" w:color="F07D00"/>
              <w:bottom w:val="single" w:sz="4" w:space="0" w:color="F07D00"/>
              <w:right w:val="single" w:sz="4" w:space="0" w:color="5A5A5F"/>
            </w:tcBorders>
          </w:tcPr>
          <w:p w14:paraId="6419C904" w14:textId="77777777" w:rsidR="00480DC8" w:rsidRDefault="00480DC8" w:rsidP="00C84E71">
            <w:pPr>
              <w:jc w:val="center"/>
            </w:pPr>
          </w:p>
        </w:tc>
        <w:tc>
          <w:tcPr>
            <w:tcW w:w="2500" w:type="pct"/>
            <w:tcBorders>
              <w:top w:val="single" w:sz="4" w:space="0" w:color="3AAA35"/>
              <w:left w:val="single" w:sz="4" w:space="0" w:color="5A5A5F"/>
              <w:bottom w:val="single" w:sz="4" w:space="0" w:color="3AAA35"/>
              <w:right w:val="single" w:sz="4" w:space="0" w:color="3AAA35"/>
            </w:tcBorders>
          </w:tcPr>
          <w:p w14:paraId="4C419A02" w14:textId="77777777" w:rsidR="00480DC8" w:rsidRPr="00782A9A" w:rsidRDefault="00480DC8" w:rsidP="00C84E71">
            <w:pPr>
              <w:jc w:val="center"/>
              <w:rPr>
                <w:color w:val="F07D00"/>
              </w:rPr>
            </w:pPr>
          </w:p>
        </w:tc>
        <w:bookmarkStart w:id="0" w:name="_GoBack"/>
        <w:bookmarkEnd w:id="0"/>
      </w:tr>
    </w:tbl>
    <w:p w14:paraId="3E082E3F" w14:textId="77777777" w:rsidR="00405BE5" w:rsidRDefault="00405BE5" w:rsidP="007F4E0C">
      <w:pPr>
        <w:rPr>
          <w:sz w:val="16"/>
          <w:szCs w:val="16"/>
        </w:rPr>
        <w:sectPr w:rsidR="00405BE5" w:rsidSect="00480DC8">
          <w:footerReference w:type="default" r:id="rId23"/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</w:p>
    <w:p w14:paraId="64BE5DBE" w14:textId="77777777" w:rsidR="00405BE5" w:rsidRPr="00405BE5" w:rsidRDefault="00405BE5" w:rsidP="00405BE5">
      <w:pPr>
        <w:keepNext/>
        <w:keepLines/>
        <w:spacing w:line="240" w:lineRule="auto"/>
        <w:jc w:val="center"/>
        <w:outlineLvl w:val="1"/>
        <w:rPr>
          <w:rFonts w:asciiTheme="majorHAnsi" w:eastAsiaTheme="majorEastAsia" w:hAnsiTheme="majorHAnsi" w:cstheme="majorBidi"/>
          <w:color w:val="D80C31"/>
          <w:sz w:val="32"/>
          <w:szCs w:val="32"/>
        </w:rPr>
      </w:pPr>
      <w:r w:rsidRPr="00405BE5">
        <w:rPr>
          <w:rFonts w:asciiTheme="majorHAnsi" w:eastAsiaTheme="majorEastAsia" w:hAnsiTheme="majorHAnsi" w:cstheme="majorBidi"/>
          <w:b/>
          <w:noProof/>
          <w:color w:val="D80C31"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8CC1E88" wp14:editId="09BC0A3F">
                <wp:simplePos x="0" y="0"/>
                <wp:positionH relativeFrom="margin">
                  <wp:posOffset>-57785</wp:posOffset>
                </wp:positionH>
                <wp:positionV relativeFrom="paragraph">
                  <wp:posOffset>618490</wp:posOffset>
                </wp:positionV>
                <wp:extent cx="6473825" cy="914400"/>
                <wp:effectExtent l="0" t="0" r="22225" b="19050"/>
                <wp:wrapTopAndBottom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825" cy="914400"/>
                          <a:chOff x="0" y="0"/>
                          <a:chExt cx="6473825" cy="914400"/>
                        </a:xfrm>
                      </wpg:grpSpPr>
                      <wps:wsp>
                        <wps:cNvPr id="148" name="Rounded Rectangle 148"/>
                        <wps:cNvSpPr/>
                        <wps:spPr>
                          <a:xfrm>
                            <a:off x="0" y="0"/>
                            <a:ext cx="6473825" cy="914400"/>
                          </a:xfrm>
                          <a:prstGeom prst="roundRect">
                            <a:avLst/>
                          </a:prstGeom>
                          <a:solidFill>
                            <a:srgbClr val="F7D5CD"/>
                          </a:solidFill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B87C09F" w14:textId="77777777" w:rsidR="00405BE5" w:rsidRDefault="00405BE5" w:rsidP="00405BE5">
                              <w:pPr>
                                <w:spacing w:after="60"/>
                                <w:rPr>
                                  <w:color w:val="D80C31"/>
                                </w:rPr>
                              </w:pPr>
                              <w:r>
                                <w:rPr>
                                  <w:color w:val="D80C31"/>
                                </w:rPr>
                                <w:t xml:space="preserve">1. </w:t>
                              </w:r>
                              <w:r w:rsidRPr="00DC5EB8">
                                <w:rPr>
                                  <w:color w:val="D80C31"/>
                                </w:rPr>
                                <w:t>The Day “Index” page mu</w:t>
                              </w:r>
                              <w:r>
                                <w:rPr>
                                  <w:color w:val="D80C31"/>
                                </w:rPr>
                                <w:t xml:space="preserve">st be open before some </w:t>
                              </w:r>
                              <w:r w:rsidRPr="00DC5EB8">
                                <w:rPr>
                                  <w:color w:val="D80C31"/>
                                </w:rPr>
                                <w:t xml:space="preserve">links will take you directly to the article. If a link does not take you to the article you expect, leave the </w:t>
                              </w:r>
                              <w:r>
                                <w:rPr>
                                  <w:color w:val="D80C31"/>
                                </w:rPr>
                                <w:t xml:space="preserve">web </w:t>
                              </w:r>
                              <w:r w:rsidRPr="00DC5EB8">
                                <w:rPr>
                                  <w:color w:val="D80C31"/>
                                </w:rPr>
                                <w:t>browser open and click the link a</w:t>
                              </w:r>
                              <w:r>
                                <w:rPr>
                                  <w:color w:val="D80C31"/>
                                </w:rPr>
                                <w:t>gain.</w:t>
                              </w:r>
                            </w:p>
                            <w:p w14:paraId="61F56116" w14:textId="77777777" w:rsidR="00405BE5" w:rsidRPr="00DC5EB8" w:rsidRDefault="00405BE5" w:rsidP="00405BE5">
                              <w:pPr>
                                <w:rPr>
                                  <w:i/>
                                  <w:color w:val="D80C31"/>
                                </w:rPr>
                              </w:pPr>
                              <w:r w:rsidRPr="00DC5EB8">
                                <w:rPr>
                                  <w:i/>
                                  <w:color w:val="D80C31"/>
                                </w:rPr>
                                <w:t xml:space="preserve">2. </w:t>
                              </w:r>
                              <w:r w:rsidRPr="00DC5EB8">
                                <w:rPr>
                                  <w:b/>
                                  <w:i/>
                                  <w:color w:val="D80C31"/>
                                </w:rPr>
                                <w:t>Do not</w:t>
                              </w:r>
                              <w:r w:rsidRPr="00DC5EB8">
                                <w:rPr>
                                  <w:i/>
                                  <w:color w:val="D80C31"/>
                                </w:rPr>
                                <w:t xml:space="preserve"> read </w:t>
                              </w:r>
                              <w:r w:rsidRPr="00DC5EB8">
                                <w:rPr>
                                  <w:b/>
                                  <w:i/>
                                  <w:color w:val="D80C31"/>
                                </w:rPr>
                                <w:t>all</w:t>
                              </w:r>
                              <w:r w:rsidRPr="00DC5EB8">
                                <w:rPr>
                                  <w:i/>
                                  <w:color w:val="D80C31"/>
                                </w:rPr>
                                <w:t xml:space="preserve"> the articles </w:t>
                              </w:r>
                              <w:r>
                                <w:rPr>
                                  <w:i/>
                                  <w:color w:val="D80C31"/>
                                </w:rPr>
                                <w:t>– choose a few</w:t>
                              </w:r>
                              <w:r w:rsidRPr="00DC5EB8">
                                <w:rPr>
                                  <w:i/>
                                  <w:color w:val="D80C31"/>
                                </w:rPr>
                                <w:t xml:space="preserve">. Start with the articles from </w:t>
                              </w:r>
                              <w:r w:rsidRPr="00957093">
                                <w:rPr>
                                  <w:i/>
                                  <w:color w:val="0563C1"/>
                                </w:rPr>
                                <w:t xml:space="preserve">The Day </w:t>
                              </w:r>
                              <w:r w:rsidRPr="00DC5EB8">
                                <w:rPr>
                                  <w:i/>
                                  <w:color w:val="D80C31"/>
                                </w:rPr>
                                <w:t xml:space="preserve">but if you find these difficult, the articles from </w:t>
                              </w:r>
                              <w:r w:rsidRPr="00957093">
                                <w:rPr>
                                  <w:i/>
                                  <w:color w:val="00B050"/>
                                </w:rPr>
                                <w:t xml:space="preserve">The Day Explorer </w:t>
                              </w:r>
                              <w:r w:rsidRPr="00DC5EB8">
                                <w:rPr>
                                  <w:i/>
                                  <w:color w:val="D80C31"/>
                                </w:rPr>
                                <w:t>are designed to be shorter and easier to read.</w:t>
                              </w:r>
                            </w:p>
                            <w:p w14:paraId="1D9A7438" w14:textId="77777777" w:rsidR="00405BE5" w:rsidRPr="00DC5EB8" w:rsidRDefault="00405BE5" w:rsidP="00405BE5">
                              <w:pPr>
                                <w:jc w:val="center"/>
                                <w:rPr>
                                  <w:color w:val="D80C31"/>
                                </w:rPr>
                              </w:pPr>
                            </w:p>
                            <w:p w14:paraId="4969390C" w14:textId="77777777" w:rsidR="00405BE5" w:rsidRDefault="00405BE5" w:rsidP="00405BE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54000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9" name="Group 149"/>
                        <wpg:cNvGrpSpPr/>
                        <wpg:grpSpPr>
                          <a:xfrm>
                            <a:off x="73152" y="234087"/>
                            <a:ext cx="445770" cy="445043"/>
                            <a:chOff x="0" y="0"/>
                            <a:chExt cx="445770" cy="445770"/>
                          </a:xfrm>
                        </wpg:grpSpPr>
                        <wps:wsp>
                          <wps:cNvPr id="150" name="Oval 150"/>
                          <wps:cNvSpPr/>
                          <wps:spPr>
                            <a:xfrm>
                              <a:off x="0" y="0"/>
                              <a:ext cx="445770" cy="44577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D80C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" name="Picture 1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891" y="43891"/>
                              <a:ext cx="353060" cy="3530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C1E88" id="Group 147" o:spid="_x0000_s1027" style="position:absolute;left:0;text-align:left;margin-left:-4.55pt;margin-top:48.7pt;width:509.75pt;height:1in;z-index:251669504;mso-position-horizontal-relative:margin;mso-position-vertical-relative:text" coordsize="6473825,914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">
                <v:roundrect id="Rounded Rectangle 148" o:spid="_x0000_s1028" style="position:absolute;width:6473825;height:9144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1OJNxQAA&#10;ANwAAAAPAAAAZHJzL2Rvd25yZXYueG1sRI9BT8MwDIXvSPyHyEjcWNoxTVCWTjAJ1ElcNvgBVmKa&#10;QuNUTdg6fv18mMTN1nt+7/NqPYVeHWhMXWQD5awARWyj67g18PnxevcAKmVkh31kMnCiBOv6+mqF&#10;lYtH3tFhn1slIZwqNOBzHiqtk/UUMM3iQCzaVxwDZlnHVrsRjxIeej0viqUO2LE0eBxo48n+7H+D&#10;gS2VnX1v7tNi+31qHou/lze79Mbc3kzPT6AyTfnffLlunOAvhFaekQl0fQY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7U4k3FAAAA3AAAAA8AAAAAAAAAAAAAAAAAlwIAAGRycy9k&#10;b3ducmV2LnhtbFBLBQYAAAAABAAEAPUAAACJAwAAAAA=&#10;" fillcolor="#f7d5cd" strokecolor="#d80c31" strokeweight="1pt">
                  <v:stroke joinstyle="miter"/>
                  <v:textbox inset="15mm,0,,0">
                    <w:txbxContent>
                      <w:p w14:paraId="3B87C09F" w14:textId="77777777" w:rsidR="00405BE5" w:rsidRDefault="00405BE5" w:rsidP="00405BE5">
                        <w:pPr>
                          <w:spacing w:after="60"/>
                          <w:rPr>
                            <w:color w:val="D80C31"/>
                          </w:rPr>
                        </w:pPr>
                        <w:r>
                          <w:rPr>
                            <w:color w:val="D80C31"/>
                          </w:rPr>
                          <w:t xml:space="preserve">1. </w:t>
                        </w:r>
                        <w:r w:rsidRPr="00DC5EB8">
                          <w:rPr>
                            <w:color w:val="D80C31"/>
                          </w:rPr>
                          <w:t>The Day “Index” page mu</w:t>
                        </w:r>
                        <w:r>
                          <w:rPr>
                            <w:color w:val="D80C31"/>
                          </w:rPr>
                          <w:t xml:space="preserve">st be open before some </w:t>
                        </w:r>
                        <w:r w:rsidRPr="00DC5EB8">
                          <w:rPr>
                            <w:color w:val="D80C31"/>
                          </w:rPr>
                          <w:t xml:space="preserve">links will take you directly to the article. If a link does not take you to the article you expect, leave the </w:t>
                        </w:r>
                        <w:r>
                          <w:rPr>
                            <w:color w:val="D80C31"/>
                          </w:rPr>
                          <w:t xml:space="preserve">web </w:t>
                        </w:r>
                        <w:r w:rsidRPr="00DC5EB8">
                          <w:rPr>
                            <w:color w:val="D80C31"/>
                          </w:rPr>
                          <w:t>browser open and click the link a</w:t>
                        </w:r>
                        <w:r>
                          <w:rPr>
                            <w:color w:val="D80C31"/>
                          </w:rPr>
                          <w:t>gain.</w:t>
                        </w:r>
                      </w:p>
                      <w:p w14:paraId="61F56116" w14:textId="77777777" w:rsidR="00405BE5" w:rsidRPr="00DC5EB8" w:rsidRDefault="00405BE5" w:rsidP="00405BE5">
                        <w:pPr>
                          <w:rPr>
                            <w:i/>
                            <w:color w:val="D80C31"/>
                          </w:rPr>
                        </w:pPr>
                        <w:r w:rsidRPr="00DC5EB8">
                          <w:rPr>
                            <w:i/>
                            <w:color w:val="D80C31"/>
                          </w:rPr>
                          <w:t xml:space="preserve">2. </w:t>
                        </w:r>
                        <w:r w:rsidRPr="00DC5EB8">
                          <w:rPr>
                            <w:b/>
                            <w:i/>
                            <w:color w:val="D80C31"/>
                          </w:rPr>
                          <w:t>Do not</w:t>
                        </w:r>
                        <w:r w:rsidRPr="00DC5EB8">
                          <w:rPr>
                            <w:i/>
                            <w:color w:val="D80C31"/>
                          </w:rPr>
                          <w:t xml:space="preserve"> read </w:t>
                        </w:r>
                        <w:r w:rsidRPr="00DC5EB8">
                          <w:rPr>
                            <w:b/>
                            <w:i/>
                            <w:color w:val="D80C31"/>
                          </w:rPr>
                          <w:t>all</w:t>
                        </w:r>
                        <w:r w:rsidRPr="00DC5EB8">
                          <w:rPr>
                            <w:i/>
                            <w:color w:val="D80C31"/>
                          </w:rPr>
                          <w:t xml:space="preserve"> the articles </w:t>
                        </w:r>
                        <w:r>
                          <w:rPr>
                            <w:i/>
                            <w:color w:val="D80C31"/>
                          </w:rPr>
                          <w:t>– choose a few</w:t>
                        </w:r>
                        <w:r w:rsidRPr="00DC5EB8">
                          <w:rPr>
                            <w:i/>
                            <w:color w:val="D80C31"/>
                          </w:rPr>
                          <w:t xml:space="preserve">. Start with the articles from </w:t>
                        </w:r>
                        <w:r w:rsidRPr="00957093">
                          <w:rPr>
                            <w:i/>
                            <w:color w:val="0563C1"/>
                          </w:rPr>
                          <w:t xml:space="preserve">The Day </w:t>
                        </w:r>
                        <w:r w:rsidRPr="00DC5EB8">
                          <w:rPr>
                            <w:i/>
                            <w:color w:val="D80C31"/>
                          </w:rPr>
                          <w:t xml:space="preserve">but if you find these difficult, the articles from </w:t>
                        </w:r>
                        <w:r w:rsidRPr="00957093">
                          <w:rPr>
                            <w:i/>
                            <w:color w:val="00B050"/>
                          </w:rPr>
                          <w:t xml:space="preserve">The Day Explorer </w:t>
                        </w:r>
                        <w:r w:rsidRPr="00DC5EB8">
                          <w:rPr>
                            <w:i/>
                            <w:color w:val="D80C31"/>
                          </w:rPr>
                          <w:t>are designed to be shorter and easier to read.</w:t>
                        </w:r>
                      </w:p>
                      <w:p w14:paraId="1D9A7438" w14:textId="77777777" w:rsidR="00405BE5" w:rsidRPr="00DC5EB8" w:rsidRDefault="00405BE5" w:rsidP="00405BE5">
                        <w:pPr>
                          <w:jc w:val="center"/>
                          <w:rPr>
                            <w:color w:val="D80C31"/>
                          </w:rPr>
                        </w:pPr>
                      </w:p>
                      <w:p w14:paraId="4969390C" w14:textId="77777777" w:rsidR="00405BE5" w:rsidRDefault="00405BE5" w:rsidP="00405BE5">
                        <w:pPr>
                          <w:jc w:val="center"/>
                        </w:pPr>
                      </w:p>
                    </w:txbxContent>
                  </v:textbox>
                </v:roundrect>
                <v:group id="Group 149" o:spid="_x0000_s1029" style="position:absolute;left:73152;top:234087;width:445770;height:445043" coordsize="445770,4457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lIoBxAAAANwAAAAPAAAAZHJzL2Rvd25yZXYueG1sRE9La8JAEL4X/A/LCL3V&#10;TWwrGrOKiC09iOADxNuQnTwwOxuy2yT++26h0Nt8fM9J14OpRUetqywriCcRCOLM6ooLBZfzx8sc&#10;hPPIGmvLpOBBDtar0VOKibY9H6k7+UKEEHYJKii9bxIpXVaSQTexDXHgctsa9AG2hdQt9iHc1HIa&#10;RTNpsOLQUGJD25Ky++nbKPjssd+8xrtuf8+3j9v5/XDdx6TU83jYLEF4Gvy/+M/9pcP8twX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MlIoBxAAAANwAAAAP&#10;AAAAAAAAAAAAAAAAAKkCAABkcnMvZG93bnJldi54bWxQSwUGAAAAAAQABAD6AAAAmgMAAAAA&#10;">
                  <v:oval id="Oval 150" o:spid="_x0000_s1030" style="position:absolute;width:445770;height:4457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DLpVxwAA&#10;ANwAAAAPAAAAZHJzL2Rvd25yZXYueG1sRI9Ba8JAEIXvBf/DMkJvdaNQKdFVRFpsD6U1EdTbkB2T&#10;YHY2ZLca++s7h4K3Gd6b976ZL3vXqAt1ofZsYDxKQBEX3tZcGtjlb08voEJEtth4JgM3CrBcDB7m&#10;mFp/5S1dslgqCeGQooEqxjbVOhQVOQwj3xKLdvKdwyhrV2rb4VXCXaMnSTLVDmuWhgpbWldUnLMf&#10;Z+AwTcabz/z7t+Cv48f+tbntfJ4Z8zjsVzNQkfp4N/9fv1vBfxZ8eUYm0I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Ygy6VccAAADcAAAADwAAAAAAAAAAAAAAAACXAgAAZHJz&#10;L2Rvd25yZXYueG1sUEsFBgAAAAAEAAQA9QAAAIsDAAAAAA==&#10;" fillcolor="window" strokecolor="#d80c31" strokeweight="1pt">
                    <v:stroke joinstyle="miter"/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1" o:spid="_x0000_s1031" type="#_x0000_t75" style="position:absolute;left:43891;top:43891;width:353060;height:3530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K&#10;ZR/AAAAA3AAAAA8AAABkcnMvZG93bnJldi54bWxET9tqAjEQfS/4D2EE32pW0SJboxRREKQULx8w&#10;TSZ76WaybKKuf98Ihb7N4Vxnue5dI27Uhcqzgsk4A0Gsvam4UHA5714XIEJENth4JgUPCrBeDV6W&#10;mBt/5yPdTrEQKYRDjgrKGNtcyqBLchjGviVOnPWdw5hgV0jT4T2Fu0ZOs+xNOqw4NZTY0qYk/XO6&#10;OgUzZ/Uhq+uKPmVv6+231fb4pdRo2H+8g4jUx3/xn3tv0vz5BJ7PpAvk6h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UplH8AAAADcAAAADwAAAAAAAAAAAAAAAACcAgAAZHJz&#10;L2Rvd25yZXYueG1sUEsFBgAAAAAEAAQA9wAAAIkDAAAAAA==&#10;">
                    <v:imagedata r:id="rId25" o:title=""/>
                    <v:path arrowok="t"/>
                  </v:shape>
                </v:group>
                <w10:wrap type="topAndBottom" anchorx="margin"/>
              </v:group>
            </w:pict>
          </mc:Fallback>
        </mc:AlternateContent>
      </w:r>
      <w:r w:rsidRPr="00405BE5">
        <w:rPr>
          <w:rFonts w:asciiTheme="majorHAnsi" w:eastAsiaTheme="majorEastAsia" w:hAnsiTheme="majorHAnsi" w:cstheme="majorBidi"/>
          <w:b/>
          <w:color w:val="D80C31"/>
          <w:sz w:val="32"/>
          <w:szCs w:val="32"/>
        </w:rPr>
        <w:t>1. Going places:</w:t>
      </w:r>
      <w:r w:rsidRPr="00405BE5">
        <w:rPr>
          <w:rFonts w:asciiTheme="majorHAnsi" w:eastAsiaTheme="majorEastAsia" w:hAnsiTheme="majorHAnsi" w:cstheme="majorBidi"/>
          <w:b/>
          <w:color w:val="D80C31"/>
          <w:sz w:val="32"/>
          <w:szCs w:val="32"/>
        </w:rPr>
        <w:br/>
      </w:r>
      <w:r w:rsidRPr="00405BE5">
        <w:rPr>
          <w:rFonts w:asciiTheme="majorHAnsi" w:eastAsiaTheme="majorEastAsia" w:hAnsiTheme="majorHAnsi" w:cstheme="majorBidi"/>
          <w:color w:val="D80C31"/>
          <w:sz w:val="32"/>
          <w:szCs w:val="32"/>
        </w:rPr>
        <w:t>How technological developments in the way we travel could shape the future</w:t>
      </w:r>
    </w:p>
    <w:p w14:paraId="761F40CD" w14:textId="77777777" w:rsidR="00405BE5" w:rsidRPr="00405BE5" w:rsidRDefault="00405BE5" w:rsidP="00405BE5"/>
    <w:tbl>
      <w:tblPr>
        <w:tblStyle w:val="TableGrid"/>
        <w:tblW w:w="989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0"/>
        <w:gridCol w:w="1276"/>
        <w:gridCol w:w="4223"/>
      </w:tblGrid>
      <w:tr w:rsidR="00405BE5" w:rsidRPr="00405BE5" w14:paraId="681523ED" w14:textId="77777777" w:rsidTr="00405BE5">
        <w:trPr>
          <w:jc w:val="center"/>
        </w:trPr>
        <w:tc>
          <w:tcPr>
            <w:tcW w:w="4400" w:type="dxa"/>
            <w:tcBorders>
              <w:top w:val="single" w:sz="4" w:space="0" w:color="D80C31"/>
              <w:left w:val="single" w:sz="4" w:space="0" w:color="D80C31"/>
              <w:right w:val="single" w:sz="4" w:space="0" w:color="D80C31"/>
            </w:tcBorders>
            <w:shd w:val="clear" w:color="auto" w:fill="F7D5CD"/>
          </w:tcPr>
          <w:p w14:paraId="2805DF33" w14:textId="77777777" w:rsidR="00405BE5" w:rsidRPr="00405BE5" w:rsidRDefault="00405BE5" w:rsidP="00405BE5">
            <w:pPr>
              <w:keepNext/>
              <w:keepLines/>
              <w:outlineLvl w:val="2"/>
              <w:rPr>
                <w:rFonts w:asciiTheme="majorHAnsi" w:eastAsiaTheme="majorEastAsia" w:hAnsiTheme="majorHAnsi" w:cstheme="majorBidi"/>
                <w:b/>
                <w:i/>
                <w:color w:val="0563C1" w:themeColor="hyperlink"/>
                <w:sz w:val="24"/>
                <w:szCs w:val="24"/>
                <w:u w:val="single"/>
              </w:rPr>
            </w:pPr>
            <w:r w:rsidRPr="00405BE5">
              <w:rPr>
                <w:rFonts w:asciiTheme="majorHAnsi" w:eastAsiaTheme="majorEastAsia" w:hAnsiTheme="majorHAnsi" w:cstheme="majorBidi"/>
                <w:b/>
                <w:i/>
                <w:color w:val="D80C31"/>
                <w:sz w:val="24"/>
                <w:szCs w:val="24"/>
              </w:rPr>
              <w:t>Self-driving cars</w:t>
            </w:r>
          </w:p>
        </w:tc>
        <w:tc>
          <w:tcPr>
            <w:tcW w:w="1276" w:type="dxa"/>
            <w:tcBorders>
              <w:left w:val="single" w:sz="4" w:space="0" w:color="D80C31"/>
              <w:right w:val="single" w:sz="4" w:space="0" w:color="D80C31"/>
            </w:tcBorders>
            <w:vAlign w:val="center"/>
          </w:tcPr>
          <w:p w14:paraId="04508292" w14:textId="77777777" w:rsidR="00405BE5" w:rsidRPr="00405BE5" w:rsidRDefault="00405BE5" w:rsidP="00405BE5"/>
        </w:tc>
        <w:tc>
          <w:tcPr>
            <w:tcW w:w="4223" w:type="dxa"/>
            <w:tcBorders>
              <w:top w:val="single" w:sz="4" w:space="0" w:color="D80C31"/>
              <w:left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1FADC2C1" w14:textId="77777777" w:rsidR="00405BE5" w:rsidRPr="00405BE5" w:rsidRDefault="00405BE5" w:rsidP="00405BE5">
            <w:pPr>
              <w:keepNext/>
              <w:keepLines/>
              <w:outlineLvl w:val="2"/>
              <w:rPr>
                <w:rFonts w:asciiTheme="majorHAnsi" w:eastAsiaTheme="majorEastAsia" w:hAnsiTheme="majorHAnsi" w:cstheme="majorBidi"/>
                <w:b/>
                <w:i/>
                <w:color w:val="000000" w:themeColor="text1"/>
                <w:sz w:val="24"/>
                <w:szCs w:val="24"/>
              </w:rPr>
            </w:pPr>
            <w:r w:rsidRPr="00405BE5">
              <w:rPr>
                <w:rFonts w:asciiTheme="majorHAnsi" w:eastAsiaTheme="majorEastAsia" w:hAnsiTheme="majorHAnsi" w:cstheme="majorBidi"/>
                <w:b/>
                <w:i/>
                <w:color w:val="D80C31"/>
                <w:sz w:val="24"/>
                <w:szCs w:val="24"/>
              </w:rPr>
              <w:t>Other transport on Earth</w:t>
            </w:r>
          </w:p>
        </w:tc>
      </w:tr>
      <w:tr w:rsidR="00405BE5" w:rsidRPr="00405BE5" w14:paraId="341FFEC6" w14:textId="77777777" w:rsidTr="00405BE5">
        <w:trPr>
          <w:jc w:val="center"/>
        </w:trPr>
        <w:tc>
          <w:tcPr>
            <w:tcW w:w="4400" w:type="dxa"/>
            <w:tcBorders>
              <w:left w:val="single" w:sz="4" w:space="0" w:color="D80C31"/>
              <w:right w:val="single" w:sz="4" w:space="0" w:color="D80C31"/>
            </w:tcBorders>
            <w:shd w:val="clear" w:color="auto" w:fill="FFFFFF" w:themeFill="background1"/>
            <w:vAlign w:val="center"/>
          </w:tcPr>
          <w:p w14:paraId="0E1035AF" w14:textId="77777777" w:rsidR="00405BE5" w:rsidRPr="00405BE5" w:rsidRDefault="00405BE5" w:rsidP="00405BE5">
            <w:hyperlink r:id="rId26" w:history="1">
              <w:r w:rsidRPr="00405BE5">
                <w:rPr>
                  <w:color w:val="0563C1" w:themeColor="hyperlink"/>
                  <w:u w:val="single"/>
                </w:rPr>
                <w:t>Driverless cars ponder who should die first</w:t>
              </w:r>
            </w:hyperlink>
            <w:r w:rsidRPr="00405BE5">
              <w:t xml:space="preserve"> </w:t>
            </w:r>
          </w:p>
          <w:p w14:paraId="1EE83459" w14:textId="77777777" w:rsidR="00405BE5" w:rsidRPr="00405BE5" w:rsidRDefault="00405BE5" w:rsidP="00405BE5">
            <w:hyperlink r:id="rId27" w:history="1">
              <w:r w:rsidRPr="00405BE5">
                <w:rPr>
                  <w:color w:val="0563C1" w:themeColor="hyperlink"/>
                  <w:u w:val="single"/>
                </w:rPr>
                <w:t>Uber self-driving car kills US pedestrian</w:t>
              </w:r>
            </w:hyperlink>
            <w:r w:rsidRPr="00405BE5">
              <w:t xml:space="preserve"> </w:t>
            </w:r>
          </w:p>
          <w:p w14:paraId="4D2CEF88" w14:textId="77777777" w:rsidR="00405BE5" w:rsidRPr="00405BE5" w:rsidRDefault="00405BE5" w:rsidP="00405BE5">
            <w:pPr>
              <w:spacing w:after="120"/>
            </w:pPr>
            <w:hyperlink r:id="rId28" w:history="1">
              <w:r w:rsidRPr="00405BE5">
                <w:rPr>
                  <w:color w:val="0563C1" w:themeColor="hyperlink"/>
                  <w:u w:val="single"/>
                </w:rPr>
                <w:t>Google takes giant leap in self-driving cars</w:t>
              </w:r>
            </w:hyperlink>
            <w:r w:rsidRPr="00405BE5">
              <w:t xml:space="preserve"> </w:t>
            </w:r>
          </w:p>
          <w:p w14:paraId="4FEE0CE5" w14:textId="77777777" w:rsidR="00405BE5" w:rsidRPr="00405BE5" w:rsidRDefault="00405BE5" w:rsidP="00405BE5">
            <w:pPr>
              <w:spacing w:after="120"/>
            </w:pPr>
          </w:p>
        </w:tc>
        <w:tc>
          <w:tcPr>
            <w:tcW w:w="1276" w:type="dxa"/>
            <w:tcBorders>
              <w:left w:val="single" w:sz="4" w:space="0" w:color="D80C31"/>
              <w:right w:val="single" w:sz="4" w:space="0" w:color="D80C31"/>
            </w:tcBorders>
            <w:vAlign w:val="center"/>
          </w:tcPr>
          <w:p w14:paraId="7A719AE2" w14:textId="77777777" w:rsidR="00405BE5" w:rsidRPr="00405BE5" w:rsidRDefault="00405BE5" w:rsidP="00405BE5">
            <w:pPr>
              <w:spacing w:before="60" w:after="60"/>
              <w:jc w:val="center"/>
            </w:pPr>
            <w:r w:rsidRPr="00405BE5">
              <w:rPr>
                <w:noProof/>
                <w:lang w:eastAsia="en-GB"/>
              </w:rPr>
              <w:drawing>
                <wp:inline distT="0" distB="0" distL="0" distR="0" wp14:anchorId="0DE1C744" wp14:editId="29A62DE8">
                  <wp:extent cx="709574" cy="259801"/>
                  <wp:effectExtent l="0" t="0" r="0" b="6985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71" cy="26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tcBorders>
              <w:left w:val="single" w:sz="4" w:space="0" w:color="D80C31"/>
              <w:right w:val="single" w:sz="4" w:space="0" w:color="D80C31"/>
            </w:tcBorders>
            <w:shd w:val="clear" w:color="auto" w:fill="FFFFFF" w:themeFill="background1"/>
            <w:vAlign w:val="center"/>
          </w:tcPr>
          <w:p w14:paraId="734FCD4E" w14:textId="77777777" w:rsidR="00405BE5" w:rsidRPr="00405BE5" w:rsidRDefault="00405BE5" w:rsidP="00405BE5">
            <w:hyperlink r:id="rId30" w:history="1">
              <w:r w:rsidRPr="00405BE5">
                <w:rPr>
                  <w:color w:val="0563C1" w:themeColor="hyperlink"/>
                  <w:u w:val="single"/>
                </w:rPr>
                <w:t>Flying cars lift off in fight for the future</w:t>
              </w:r>
            </w:hyperlink>
            <w:r w:rsidRPr="00405BE5">
              <w:t xml:space="preserve"> </w:t>
            </w:r>
          </w:p>
          <w:p w14:paraId="57841741" w14:textId="77777777" w:rsidR="00405BE5" w:rsidRPr="00405BE5" w:rsidRDefault="00405BE5" w:rsidP="00405BE5">
            <w:hyperlink r:id="rId31" w:history="1">
              <w:r w:rsidRPr="00405BE5">
                <w:rPr>
                  <w:color w:val="0563C1" w:themeColor="hyperlink"/>
                  <w:u w:val="single"/>
                </w:rPr>
                <w:t>Worldwide rocket travel is another mad idea</w:t>
              </w:r>
            </w:hyperlink>
            <w:r w:rsidRPr="00405BE5">
              <w:t xml:space="preserve"> </w:t>
            </w:r>
          </w:p>
          <w:p w14:paraId="017D0470" w14:textId="77777777" w:rsidR="00405BE5" w:rsidRPr="00405BE5" w:rsidRDefault="00405BE5" w:rsidP="00405BE5">
            <w:pPr>
              <w:spacing w:after="120"/>
            </w:pPr>
            <w:hyperlink r:id="rId32" w:history="1">
              <w:r w:rsidRPr="00405BE5">
                <w:rPr>
                  <w:color w:val="0563C1" w:themeColor="hyperlink"/>
                  <w:u w:val="single"/>
                </w:rPr>
                <w:t>Cynics ridicule Uber's plan for flying cars</w:t>
              </w:r>
            </w:hyperlink>
          </w:p>
        </w:tc>
      </w:tr>
      <w:tr w:rsidR="00405BE5" w:rsidRPr="00405BE5" w14:paraId="5D9D414F" w14:textId="77777777" w:rsidTr="00405BE5">
        <w:trPr>
          <w:jc w:val="center"/>
        </w:trPr>
        <w:tc>
          <w:tcPr>
            <w:tcW w:w="4400" w:type="dxa"/>
            <w:tcBorders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FFFFF" w:themeFill="background1"/>
            <w:vAlign w:val="center"/>
          </w:tcPr>
          <w:p w14:paraId="4A7DD3B6" w14:textId="77777777" w:rsidR="00405BE5" w:rsidRPr="00405BE5" w:rsidRDefault="00405BE5" w:rsidP="00405BE5">
            <w:pPr>
              <w:rPr>
                <w:color w:val="00B050"/>
              </w:rPr>
            </w:pPr>
            <w:hyperlink r:id="rId33" w:history="1">
              <w:r w:rsidRPr="00405BE5">
                <w:rPr>
                  <w:color w:val="00B050"/>
                  <w:u w:val="single"/>
                </w:rPr>
                <w:t>Why driverless cars will be the end of an era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582FD408" w14:textId="77777777" w:rsidR="00405BE5" w:rsidRPr="00405BE5" w:rsidRDefault="00405BE5" w:rsidP="00405BE5">
            <w:pPr>
              <w:rPr>
                <w:color w:val="00B050"/>
              </w:rPr>
            </w:pPr>
            <w:hyperlink r:id="rId34" w:history="1">
              <w:r w:rsidRPr="00405BE5">
                <w:rPr>
                  <w:color w:val="00B050"/>
                  <w:u w:val="single"/>
                </w:rPr>
                <w:t>Briefing: self-driving-cars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3DE61012" w14:textId="77777777" w:rsidR="00405BE5" w:rsidRPr="00405BE5" w:rsidRDefault="00405BE5" w:rsidP="00405BE5">
            <w:pPr>
              <w:rPr>
                <w:color w:val="0563C1" w:themeColor="hyperlink"/>
                <w:u w:val="single"/>
              </w:rPr>
            </w:pPr>
            <w:hyperlink r:id="rId35" w:history="1">
              <w:r w:rsidRPr="00405BE5">
                <w:rPr>
                  <w:color w:val="00B050"/>
                  <w:u w:val="single"/>
                </w:rPr>
                <w:t>Google car crash casts doubt on robot powers</w:t>
              </w:r>
            </w:hyperlink>
            <w:r w:rsidRPr="00405BE5">
              <w:rPr>
                <w:color w:val="00B050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D80C31"/>
              <w:right w:val="single" w:sz="4" w:space="0" w:color="D80C31"/>
            </w:tcBorders>
            <w:vAlign w:val="center"/>
          </w:tcPr>
          <w:p w14:paraId="3E036239" w14:textId="77777777" w:rsidR="00405BE5" w:rsidRPr="00405BE5" w:rsidRDefault="00405BE5" w:rsidP="00405BE5">
            <w:pPr>
              <w:spacing w:before="60" w:after="60"/>
              <w:jc w:val="center"/>
            </w:pPr>
            <w:r w:rsidRPr="00405BE5">
              <w:rPr>
                <w:noProof/>
                <w:lang w:eastAsia="en-GB"/>
              </w:rPr>
              <w:drawing>
                <wp:inline distT="0" distB="0" distL="0" distR="0" wp14:anchorId="673BEB94" wp14:editId="00C985DB">
                  <wp:extent cx="720299" cy="431596"/>
                  <wp:effectExtent l="0" t="0" r="3810" b="6985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22" cy="46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tcBorders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FFFFF" w:themeFill="background1"/>
            <w:vAlign w:val="center"/>
          </w:tcPr>
          <w:p w14:paraId="22DBFCD3" w14:textId="77777777" w:rsidR="00405BE5" w:rsidRPr="00405BE5" w:rsidRDefault="00405BE5" w:rsidP="00405BE5">
            <w:pPr>
              <w:rPr>
                <w:color w:val="00B050"/>
              </w:rPr>
            </w:pPr>
            <w:hyperlink r:id="rId37" w:history="1">
              <w:r w:rsidRPr="00405BE5">
                <w:rPr>
                  <w:color w:val="00B050"/>
                  <w:u w:val="single"/>
                </w:rPr>
                <w:t>Google secretly tests electric flying taxis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6C7EF581" w14:textId="77777777" w:rsidR="00405BE5" w:rsidRPr="00405BE5" w:rsidRDefault="00405BE5" w:rsidP="00405BE5">
            <w:pPr>
              <w:spacing w:before="60" w:after="60"/>
            </w:pPr>
            <w:hyperlink r:id="rId38" w:history="1">
              <w:r w:rsidRPr="00405BE5">
                <w:rPr>
                  <w:color w:val="00B050"/>
                  <w:u w:val="single"/>
                </w:rPr>
                <w:t>The Hyperloop</w:t>
              </w:r>
            </w:hyperlink>
          </w:p>
        </w:tc>
      </w:tr>
    </w:tbl>
    <w:p w14:paraId="74DF5FD1" w14:textId="77777777" w:rsidR="00405BE5" w:rsidRPr="00405BE5" w:rsidRDefault="00405BE5" w:rsidP="00405BE5"/>
    <w:tbl>
      <w:tblPr>
        <w:tblStyle w:val="TableGrid"/>
        <w:tblW w:w="9736" w:type="dxa"/>
        <w:tblInd w:w="1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5205"/>
      </w:tblGrid>
      <w:tr w:rsidR="00405BE5" w:rsidRPr="00405BE5" w14:paraId="189DC084" w14:textId="77777777" w:rsidTr="00405BE5">
        <w:tc>
          <w:tcPr>
            <w:tcW w:w="4531" w:type="dxa"/>
            <w:tcBorders>
              <w:top w:val="single" w:sz="4" w:space="0" w:color="D80C31"/>
              <w:left w:val="single" w:sz="4" w:space="0" w:color="D80C31"/>
              <w:right w:val="single" w:sz="4" w:space="0" w:color="D80C31"/>
            </w:tcBorders>
            <w:shd w:val="clear" w:color="auto" w:fill="F7D5CD"/>
          </w:tcPr>
          <w:p w14:paraId="386BD940" w14:textId="77777777" w:rsidR="00405BE5" w:rsidRPr="00405BE5" w:rsidRDefault="00405BE5" w:rsidP="00405BE5">
            <w:pPr>
              <w:keepNext/>
              <w:keepLines/>
              <w:outlineLvl w:val="2"/>
              <w:rPr>
                <w:rFonts w:asciiTheme="majorHAnsi" w:eastAsiaTheme="majorEastAsia" w:hAnsiTheme="majorHAnsi" w:cstheme="majorBidi"/>
                <w:b/>
                <w:i/>
                <w:color w:val="0563C1" w:themeColor="hyperlink"/>
                <w:sz w:val="24"/>
                <w:szCs w:val="24"/>
                <w:u w:val="single"/>
              </w:rPr>
            </w:pPr>
            <w:r w:rsidRPr="00405BE5">
              <w:rPr>
                <w:rFonts w:asciiTheme="majorHAnsi" w:eastAsiaTheme="majorEastAsia" w:hAnsiTheme="majorHAnsi" w:cstheme="majorBidi"/>
                <w:b/>
                <w:i/>
                <w:color w:val="D80C31"/>
                <w:sz w:val="24"/>
                <w:szCs w:val="24"/>
              </w:rPr>
              <w:t>Space travel</w:t>
            </w:r>
          </w:p>
        </w:tc>
        <w:tc>
          <w:tcPr>
            <w:tcW w:w="5205" w:type="dxa"/>
            <w:tcBorders>
              <w:left w:val="single" w:sz="4" w:space="0" w:color="D80C31"/>
            </w:tcBorders>
          </w:tcPr>
          <w:p w14:paraId="1C7A3DB3" w14:textId="77777777" w:rsidR="00405BE5" w:rsidRPr="00405BE5" w:rsidRDefault="00405BE5" w:rsidP="00405BE5"/>
        </w:tc>
      </w:tr>
      <w:tr w:rsidR="00405BE5" w:rsidRPr="00405BE5" w14:paraId="3283C0A9" w14:textId="77777777" w:rsidTr="00405BE5">
        <w:tc>
          <w:tcPr>
            <w:tcW w:w="4531" w:type="dxa"/>
            <w:tcBorders>
              <w:left w:val="single" w:sz="4" w:space="0" w:color="D80C31"/>
              <w:right w:val="single" w:sz="4" w:space="0" w:color="D80C31"/>
            </w:tcBorders>
            <w:shd w:val="clear" w:color="auto" w:fill="FFFFFF" w:themeFill="background1"/>
          </w:tcPr>
          <w:p w14:paraId="76EF3C2D" w14:textId="77777777" w:rsidR="00405BE5" w:rsidRPr="00405BE5" w:rsidRDefault="00405BE5" w:rsidP="00405BE5">
            <w:hyperlink r:id="rId39" w:history="1">
              <w:r w:rsidRPr="00405BE5">
                <w:rPr>
                  <w:color w:val="0563C1" w:themeColor="hyperlink"/>
                  <w:u w:val="single"/>
                </w:rPr>
                <w:t>World's most powerful rocket set for lift off</w:t>
              </w:r>
            </w:hyperlink>
            <w:r w:rsidRPr="00405BE5">
              <w:t xml:space="preserve"> </w:t>
            </w:r>
          </w:p>
          <w:p w14:paraId="52E47B57" w14:textId="77777777" w:rsidR="00405BE5" w:rsidRPr="00405BE5" w:rsidRDefault="00405BE5" w:rsidP="00405BE5">
            <w:hyperlink r:id="rId40" w:history="1">
              <w:r w:rsidRPr="00405BE5">
                <w:rPr>
                  <w:color w:val="0563C1" w:themeColor="hyperlink"/>
                  <w:u w:val="single"/>
                </w:rPr>
                <w:t>Two tourists to fly around the moon in 2018</w:t>
              </w:r>
            </w:hyperlink>
            <w:r w:rsidRPr="00405BE5">
              <w:t xml:space="preserve">   </w:t>
            </w:r>
          </w:p>
          <w:p w14:paraId="225C8F26" w14:textId="77777777" w:rsidR="00405BE5" w:rsidRPr="00405BE5" w:rsidRDefault="00405BE5" w:rsidP="00405BE5">
            <w:hyperlink r:id="rId41" w:history="1">
              <w:r w:rsidRPr="00405BE5">
                <w:rPr>
                  <w:color w:val="0563C1" w:themeColor="hyperlink"/>
                  <w:u w:val="single"/>
                </w:rPr>
                <w:t>Race to make Moon Earth's eighth continent</w:t>
              </w:r>
            </w:hyperlink>
            <w:r w:rsidRPr="00405BE5">
              <w:t xml:space="preserve"> </w:t>
            </w:r>
          </w:p>
          <w:p w14:paraId="53EC76C6" w14:textId="77777777" w:rsidR="00405BE5" w:rsidRPr="00405BE5" w:rsidRDefault="00405BE5" w:rsidP="00405BE5">
            <w:hyperlink r:id="rId42" w:history="1">
              <w:r w:rsidRPr="00405BE5">
                <w:rPr>
                  <w:color w:val="0563C1" w:themeColor="hyperlink"/>
                  <w:u w:val="single"/>
                </w:rPr>
                <w:t>Sputnik is 60 as new space race beckons</w:t>
              </w:r>
            </w:hyperlink>
            <w:r w:rsidRPr="00405BE5">
              <w:t xml:space="preserve"> </w:t>
            </w:r>
          </w:p>
          <w:p w14:paraId="31957F32" w14:textId="77777777" w:rsidR="00405BE5" w:rsidRPr="00405BE5" w:rsidRDefault="00405BE5" w:rsidP="00405BE5">
            <w:hyperlink r:id="rId43" w:history="1">
              <w:r w:rsidRPr="00405BE5">
                <w:rPr>
                  <w:color w:val="0563C1" w:themeColor="hyperlink"/>
                  <w:u w:val="single"/>
                </w:rPr>
                <w:t>Take asteroid threat seriously say scientists</w:t>
              </w:r>
            </w:hyperlink>
          </w:p>
          <w:p w14:paraId="4F3D5EE8" w14:textId="77777777" w:rsidR="00405BE5" w:rsidRPr="00405BE5" w:rsidRDefault="00405BE5" w:rsidP="00405BE5">
            <w:pPr>
              <w:spacing w:after="120"/>
            </w:pPr>
            <w:hyperlink r:id="rId44" w:history="1">
              <w:r w:rsidRPr="00405BE5">
                <w:rPr>
                  <w:color w:val="0563C1" w:themeColor="hyperlink"/>
                  <w:u w:val="single"/>
                </w:rPr>
                <w:t>Meet Space Force, Trump's new military branch</w:t>
              </w:r>
            </w:hyperlink>
            <w:r w:rsidRPr="00405BE5">
              <w:t xml:space="preserve"> </w:t>
            </w:r>
          </w:p>
        </w:tc>
        <w:tc>
          <w:tcPr>
            <w:tcW w:w="5205" w:type="dxa"/>
            <w:tcBorders>
              <w:left w:val="single" w:sz="4" w:space="0" w:color="D80C31"/>
            </w:tcBorders>
            <w:vAlign w:val="center"/>
          </w:tcPr>
          <w:p w14:paraId="006EB789" w14:textId="77777777" w:rsidR="00405BE5" w:rsidRPr="00405BE5" w:rsidRDefault="00405BE5" w:rsidP="00405BE5">
            <w:r w:rsidRPr="00405BE5">
              <w:rPr>
                <w:noProof/>
                <w:lang w:eastAsia="en-GB"/>
              </w:rPr>
              <w:drawing>
                <wp:inline distT="0" distB="0" distL="0" distR="0" wp14:anchorId="4E20C40D" wp14:editId="5A0E07FB">
                  <wp:extent cx="709574" cy="259801"/>
                  <wp:effectExtent l="0" t="0" r="0" b="6985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71" cy="26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BE5" w:rsidRPr="00405BE5" w14:paraId="4163207C" w14:textId="77777777" w:rsidTr="00405BE5">
        <w:tc>
          <w:tcPr>
            <w:tcW w:w="4531" w:type="dxa"/>
            <w:tcBorders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FFFFF" w:themeFill="background1"/>
          </w:tcPr>
          <w:p w14:paraId="0382EE96" w14:textId="77777777" w:rsidR="00405BE5" w:rsidRPr="00405BE5" w:rsidRDefault="00405BE5" w:rsidP="00405BE5">
            <w:pPr>
              <w:rPr>
                <w:color w:val="00B050"/>
              </w:rPr>
            </w:pPr>
            <w:hyperlink r:id="rId45" w:history="1">
              <w:r w:rsidRPr="00405BE5">
                <w:rPr>
                  <w:color w:val="00B050"/>
                  <w:u w:val="single"/>
                </w:rPr>
                <w:t>Moon or Mars: choosing humanity's new home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5107B1A4" w14:textId="77777777" w:rsidR="00405BE5" w:rsidRPr="00405BE5" w:rsidRDefault="00405BE5" w:rsidP="00405BE5">
            <w:pPr>
              <w:rPr>
                <w:color w:val="00B050"/>
              </w:rPr>
            </w:pPr>
            <w:hyperlink r:id="rId46" w:history="1">
              <w:r w:rsidRPr="00405BE5">
                <w:rPr>
                  <w:color w:val="00B050"/>
                  <w:u w:val="single"/>
                </w:rPr>
                <w:t>The new satellite: on the hunt for alien planets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2F36CB2A" w14:textId="77777777" w:rsidR="00405BE5" w:rsidRPr="00405BE5" w:rsidRDefault="00405BE5" w:rsidP="00405BE5">
            <w:pPr>
              <w:rPr>
                <w:color w:val="00B050"/>
              </w:rPr>
            </w:pPr>
            <w:hyperlink r:id="rId47" w:history="1">
              <w:r w:rsidRPr="00405BE5">
                <w:rPr>
                  <w:color w:val="00B050"/>
                  <w:u w:val="single"/>
                </w:rPr>
                <w:t>First luxury space hotel due to open in 2022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641CDFAD" w14:textId="77777777" w:rsidR="00405BE5" w:rsidRPr="00405BE5" w:rsidRDefault="00405BE5" w:rsidP="00405BE5">
            <w:pPr>
              <w:rPr>
                <w:color w:val="00B050"/>
              </w:rPr>
            </w:pPr>
            <w:hyperlink r:id="rId48" w:history="1">
              <w:r w:rsidRPr="00405BE5">
                <w:rPr>
                  <w:color w:val="00B050"/>
                  <w:u w:val="single"/>
                </w:rPr>
                <w:t>The bright red car drifting through space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42BDCC62" w14:textId="77777777" w:rsidR="00405BE5" w:rsidRPr="00405BE5" w:rsidRDefault="00405BE5" w:rsidP="00405BE5">
            <w:pPr>
              <w:rPr>
                <w:color w:val="00B050"/>
              </w:rPr>
            </w:pPr>
            <w:hyperlink r:id="rId49" w:history="1">
              <w:r w:rsidRPr="00405BE5">
                <w:rPr>
                  <w:color w:val="00B050"/>
                  <w:u w:val="single"/>
                </w:rPr>
                <w:t>All aboard the new mission to the moon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0656B1F5" w14:textId="77777777" w:rsidR="00405BE5" w:rsidRPr="00405BE5" w:rsidRDefault="00405BE5" w:rsidP="00405BE5">
            <w:pPr>
              <w:rPr>
                <w:color w:val="00B050"/>
              </w:rPr>
            </w:pPr>
            <w:hyperlink r:id="rId50" w:history="1">
              <w:r w:rsidRPr="00405BE5">
                <w:rPr>
                  <w:color w:val="00B050"/>
                  <w:u w:val="single"/>
                </w:rPr>
                <w:t>The real truth about daily life in Outer Space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46F5BC20" w14:textId="77777777" w:rsidR="00405BE5" w:rsidRPr="00405BE5" w:rsidRDefault="00405BE5" w:rsidP="00405BE5">
            <w:pPr>
              <w:rPr>
                <w:color w:val="00B050"/>
              </w:rPr>
            </w:pPr>
            <w:hyperlink r:id="rId51" w:history="1">
              <w:r w:rsidRPr="00405BE5">
                <w:rPr>
                  <w:color w:val="00B050"/>
                  <w:u w:val="single"/>
                </w:rPr>
                <w:t>What life on Mars might really be like?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5C3EF356" w14:textId="77777777" w:rsidR="00405BE5" w:rsidRPr="00405BE5" w:rsidRDefault="00405BE5" w:rsidP="00405BE5">
            <w:pPr>
              <w:rPr>
                <w:color w:val="00B050"/>
              </w:rPr>
            </w:pPr>
            <w:hyperlink r:id="rId52" w:history="1">
              <w:r w:rsidRPr="00405BE5">
                <w:rPr>
                  <w:color w:val="00B050"/>
                  <w:u w:val="single"/>
                </w:rPr>
                <w:t>Liquid water found on Mars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760A10AB" w14:textId="77777777" w:rsidR="00405BE5" w:rsidRPr="00405BE5" w:rsidRDefault="00405BE5" w:rsidP="00405BE5">
            <w:pPr>
              <w:rPr>
                <w:color w:val="00B050"/>
              </w:rPr>
            </w:pPr>
            <w:hyperlink r:id="rId53" w:history="1">
              <w:r w:rsidRPr="00405BE5">
                <w:rPr>
                  <w:color w:val="00B050"/>
                  <w:u w:val="single"/>
                </w:rPr>
                <w:t>India joins space elite with mission to Mars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7B2E5592" w14:textId="77777777" w:rsidR="00405BE5" w:rsidRPr="00405BE5" w:rsidRDefault="00405BE5" w:rsidP="00405BE5">
            <w:pPr>
              <w:rPr>
                <w:color w:val="00B050"/>
              </w:rPr>
            </w:pPr>
            <w:hyperlink r:id="rId54" w:history="1">
              <w:r w:rsidRPr="00405BE5">
                <w:rPr>
                  <w:color w:val="00B050"/>
                  <w:u w:val="single"/>
                </w:rPr>
                <w:t>Chinese robot lands on the Moon</w:t>
              </w:r>
            </w:hyperlink>
            <w:r w:rsidRPr="00405BE5">
              <w:rPr>
                <w:color w:val="00B050"/>
              </w:rPr>
              <w:t xml:space="preserve">  </w:t>
            </w:r>
          </w:p>
          <w:p w14:paraId="3B95C025" w14:textId="77777777" w:rsidR="00405BE5" w:rsidRPr="00405BE5" w:rsidRDefault="00405BE5" w:rsidP="00405BE5">
            <w:pPr>
              <w:rPr>
                <w:color w:val="0563C1" w:themeColor="hyperlink"/>
                <w:u w:val="single"/>
              </w:rPr>
            </w:pPr>
            <w:hyperlink r:id="rId55" w:history="1">
              <w:r w:rsidRPr="00405BE5">
                <w:rPr>
                  <w:color w:val="00B050"/>
                  <w:u w:val="single"/>
                </w:rPr>
                <w:t>Two tourists to fly around the Moon in 2018</w:t>
              </w:r>
            </w:hyperlink>
          </w:p>
        </w:tc>
        <w:tc>
          <w:tcPr>
            <w:tcW w:w="5205" w:type="dxa"/>
            <w:tcBorders>
              <w:left w:val="single" w:sz="4" w:space="0" w:color="D80C31"/>
            </w:tcBorders>
            <w:vAlign w:val="center"/>
          </w:tcPr>
          <w:p w14:paraId="7AF919E3" w14:textId="77777777" w:rsidR="00405BE5" w:rsidRPr="00405BE5" w:rsidRDefault="00405BE5" w:rsidP="00405BE5">
            <w:pPr>
              <w:spacing w:before="60" w:after="60"/>
            </w:pPr>
            <w:r w:rsidRPr="00405BE5">
              <w:rPr>
                <w:noProof/>
                <w:lang w:eastAsia="en-GB"/>
              </w:rPr>
              <w:drawing>
                <wp:inline distT="0" distB="0" distL="0" distR="0" wp14:anchorId="675504A5" wp14:editId="43A00D53">
                  <wp:extent cx="720299" cy="431596"/>
                  <wp:effectExtent l="0" t="0" r="3810" b="6985"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22" cy="46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E21B2D" w14:textId="77777777" w:rsidR="00405BE5" w:rsidRPr="00405BE5" w:rsidRDefault="00405BE5" w:rsidP="00405BE5"/>
    <w:tbl>
      <w:tblPr>
        <w:tblStyle w:val="TableGrid"/>
        <w:tblW w:w="6379" w:type="dxa"/>
        <w:tblInd w:w="2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961"/>
      </w:tblGrid>
      <w:tr w:rsidR="00405BE5" w:rsidRPr="00405BE5" w14:paraId="56353F49" w14:textId="77777777" w:rsidTr="00405BE5">
        <w:tc>
          <w:tcPr>
            <w:tcW w:w="1418" w:type="dxa"/>
            <w:tcBorders>
              <w:right w:val="single" w:sz="4" w:space="0" w:color="D80C31"/>
            </w:tcBorders>
            <w:tcMar>
              <w:left w:w="0" w:type="dxa"/>
              <w:right w:w="0" w:type="dxa"/>
            </w:tcMar>
            <w:vAlign w:val="center"/>
          </w:tcPr>
          <w:p w14:paraId="073956EE" w14:textId="77777777" w:rsidR="00405BE5" w:rsidRPr="00405BE5" w:rsidRDefault="00405BE5" w:rsidP="00405BE5">
            <w:pPr>
              <w:spacing w:line="259" w:lineRule="auto"/>
              <w:rPr>
                <w:color w:val="00B050"/>
              </w:rPr>
            </w:pPr>
            <w:r w:rsidRPr="00405BE5">
              <w:rPr>
                <w:color w:val="00B050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D80C31"/>
              <w:left w:val="single" w:sz="4" w:space="0" w:color="D80C31"/>
              <w:right w:val="single" w:sz="4" w:space="0" w:color="D80C31"/>
            </w:tcBorders>
            <w:shd w:val="clear" w:color="auto" w:fill="F7D5CD"/>
          </w:tcPr>
          <w:p w14:paraId="3DC8AA2C" w14:textId="77777777" w:rsidR="00405BE5" w:rsidRPr="00405BE5" w:rsidRDefault="00405BE5" w:rsidP="00405BE5">
            <w:pPr>
              <w:keepNext/>
              <w:keepLines/>
              <w:outlineLvl w:val="2"/>
              <w:rPr>
                <w:rFonts w:asciiTheme="majorHAnsi" w:eastAsiaTheme="majorEastAsia" w:hAnsiTheme="majorHAnsi" w:cstheme="majorBidi"/>
                <w:b/>
                <w:i/>
                <w:color w:val="00B050"/>
                <w:sz w:val="24"/>
                <w:szCs w:val="24"/>
                <w:u w:val="single"/>
              </w:rPr>
            </w:pPr>
            <w:r w:rsidRPr="00405BE5">
              <w:rPr>
                <w:rFonts w:asciiTheme="majorHAnsi" w:eastAsiaTheme="majorEastAsia" w:hAnsiTheme="majorHAnsi" w:cstheme="majorBidi"/>
                <w:b/>
                <w:i/>
                <w:color w:val="D80C31"/>
                <w:sz w:val="24"/>
                <w:szCs w:val="24"/>
              </w:rPr>
              <w:t>Alien life (as a consequence of Space exploration)</w:t>
            </w:r>
          </w:p>
        </w:tc>
      </w:tr>
      <w:tr w:rsidR="00405BE5" w:rsidRPr="00405BE5" w14:paraId="5036BFE6" w14:textId="77777777" w:rsidTr="00405BE5">
        <w:tc>
          <w:tcPr>
            <w:tcW w:w="1418" w:type="dxa"/>
            <w:tcBorders>
              <w:right w:val="single" w:sz="4" w:space="0" w:color="D80C31"/>
            </w:tcBorders>
            <w:tcMar>
              <w:left w:w="0" w:type="dxa"/>
              <w:right w:w="0" w:type="dxa"/>
            </w:tcMar>
            <w:vAlign w:val="center"/>
          </w:tcPr>
          <w:p w14:paraId="53C9C389" w14:textId="77777777" w:rsidR="00405BE5" w:rsidRPr="00405BE5" w:rsidRDefault="00405BE5" w:rsidP="00405BE5">
            <w:pPr>
              <w:spacing w:line="259" w:lineRule="auto"/>
              <w:jc w:val="right"/>
              <w:rPr>
                <w:color w:val="00B050"/>
              </w:rPr>
            </w:pPr>
            <w:r w:rsidRPr="00405BE5">
              <w:rPr>
                <w:noProof/>
                <w:lang w:eastAsia="en-GB"/>
              </w:rPr>
              <w:drawing>
                <wp:inline distT="0" distB="0" distL="0" distR="0" wp14:anchorId="6E2C0BC1" wp14:editId="2ACBECD1">
                  <wp:extent cx="709574" cy="259801"/>
                  <wp:effectExtent l="0" t="0" r="0" b="6985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71" cy="26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left w:val="single" w:sz="4" w:space="0" w:color="D80C31"/>
              <w:right w:val="single" w:sz="4" w:space="0" w:color="D80C31"/>
            </w:tcBorders>
            <w:shd w:val="clear" w:color="auto" w:fill="FFFFFF" w:themeFill="background1"/>
            <w:vAlign w:val="center"/>
          </w:tcPr>
          <w:p w14:paraId="7E5F4DCF" w14:textId="77777777" w:rsidR="00405BE5" w:rsidRPr="00405BE5" w:rsidRDefault="00405BE5" w:rsidP="00405BE5">
            <w:hyperlink r:id="rId56" w:history="1">
              <w:r w:rsidRPr="00405BE5">
                <w:rPr>
                  <w:color w:val="0563C1" w:themeColor="hyperlink"/>
                  <w:u w:val="single"/>
                </w:rPr>
                <w:t>America's secret UFO research unit revealed</w:t>
              </w:r>
            </w:hyperlink>
            <w:r w:rsidRPr="00405BE5">
              <w:t xml:space="preserve"> </w:t>
            </w:r>
          </w:p>
          <w:p w14:paraId="293905BF" w14:textId="77777777" w:rsidR="00405BE5" w:rsidRPr="00405BE5" w:rsidRDefault="00405BE5" w:rsidP="00405BE5">
            <w:pPr>
              <w:tabs>
                <w:tab w:val="right" w:pos="9752"/>
              </w:tabs>
            </w:pPr>
            <w:hyperlink r:id="rId57" w:history="1">
              <w:r w:rsidRPr="00405BE5">
                <w:rPr>
                  <w:color w:val="0563C1" w:themeColor="hyperlink"/>
                  <w:u w:val="single"/>
                </w:rPr>
                <w:t>Not that far: a planet where life is likely</w:t>
              </w:r>
            </w:hyperlink>
            <w:r w:rsidRPr="00405BE5">
              <w:t xml:space="preserve"> </w:t>
            </w:r>
            <w:r w:rsidRPr="00405BE5">
              <w:tab/>
            </w:r>
          </w:p>
          <w:p w14:paraId="0B9E3A7F" w14:textId="77777777" w:rsidR="00405BE5" w:rsidRPr="00405BE5" w:rsidRDefault="00405BE5" w:rsidP="00405BE5">
            <w:pPr>
              <w:spacing w:after="120"/>
              <w:rPr>
                <w:color w:val="00B050"/>
              </w:rPr>
            </w:pPr>
            <w:hyperlink r:id="rId58" w:history="1">
              <w:r w:rsidRPr="00405BE5">
                <w:rPr>
                  <w:color w:val="0563C1" w:themeColor="hyperlink"/>
                  <w:u w:val="single"/>
                </w:rPr>
                <w:t>How to talk to aliens without being killed</w:t>
              </w:r>
            </w:hyperlink>
            <w:r w:rsidRPr="00405BE5">
              <w:t xml:space="preserve"> </w:t>
            </w:r>
          </w:p>
        </w:tc>
      </w:tr>
      <w:tr w:rsidR="00405BE5" w:rsidRPr="00405BE5" w14:paraId="267A3190" w14:textId="77777777" w:rsidTr="00405BE5">
        <w:tc>
          <w:tcPr>
            <w:tcW w:w="1418" w:type="dxa"/>
            <w:tcBorders>
              <w:right w:val="single" w:sz="4" w:space="0" w:color="D80C31"/>
            </w:tcBorders>
            <w:tcMar>
              <w:left w:w="0" w:type="dxa"/>
              <w:right w:w="0" w:type="dxa"/>
            </w:tcMar>
            <w:vAlign w:val="center"/>
          </w:tcPr>
          <w:p w14:paraId="5F6CC95F" w14:textId="77777777" w:rsidR="00405BE5" w:rsidRPr="00405BE5" w:rsidRDefault="00405BE5" w:rsidP="00405BE5">
            <w:pPr>
              <w:spacing w:line="259" w:lineRule="auto"/>
              <w:jc w:val="right"/>
              <w:rPr>
                <w:color w:val="00B050"/>
              </w:rPr>
            </w:pPr>
            <w:r w:rsidRPr="00405BE5">
              <w:rPr>
                <w:noProof/>
                <w:lang w:eastAsia="en-GB"/>
              </w:rPr>
              <w:drawing>
                <wp:inline distT="0" distB="0" distL="0" distR="0" wp14:anchorId="6C48D195" wp14:editId="409D4228">
                  <wp:extent cx="720299" cy="431596"/>
                  <wp:effectExtent l="0" t="0" r="3810" b="6985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22" cy="46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FFFFF" w:themeFill="background1"/>
            <w:vAlign w:val="center"/>
          </w:tcPr>
          <w:p w14:paraId="6B763426" w14:textId="77777777" w:rsidR="00405BE5" w:rsidRPr="00405BE5" w:rsidRDefault="00405BE5" w:rsidP="00405BE5">
            <w:pPr>
              <w:rPr>
                <w:color w:val="00B050"/>
              </w:rPr>
            </w:pPr>
            <w:hyperlink r:id="rId59" w:history="1">
              <w:r w:rsidRPr="00405BE5">
                <w:rPr>
                  <w:color w:val="00B050"/>
                  <w:u w:val="single"/>
                </w:rPr>
                <w:t>Alien hunting telescope runs out of fuel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30BB9290" w14:textId="77777777" w:rsidR="00405BE5" w:rsidRPr="00405BE5" w:rsidRDefault="00405BE5" w:rsidP="00405BE5">
            <w:pPr>
              <w:rPr>
                <w:color w:val="00B050"/>
              </w:rPr>
            </w:pPr>
            <w:hyperlink r:id="rId60" w:history="1">
              <w:r w:rsidRPr="00405BE5">
                <w:rPr>
                  <w:color w:val="00B050"/>
                  <w:u w:val="single"/>
                </w:rPr>
                <w:t>Weird space object could come from aliens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26F2626D" w14:textId="77777777" w:rsidR="00405BE5" w:rsidRPr="00405BE5" w:rsidRDefault="00405BE5" w:rsidP="00405BE5">
            <w:pPr>
              <w:rPr>
                <w:color w:val="00B050"/>
              </w:rPr>
            </w:pPr>
            <w:hyperlink r:id="rId61" w:history="1">
              <w:r w:rsidRPr="00405BE5">
                <w:rPr>
                  <w:color w:val="00B050"/>
                  <w:u w:val="single"/>
                </w:rPr>
                <w:t>The new planet that could support alien life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3BB6A758" w14:textId="77777777" w:rsidR="00405BE5" w:rsidRPr="00405BE5" w:rsidRDefault="00405BE5" w:rsidP="00405BE5">
            <w:pPr>
              <w:rPr>
                <w:color w:val="00B050"/>
              </w:rPr>
            </w:pPr>
            <w:hyperlink r:id="rId62" w:history="1">
              <w:r w:rsidRPr="00405BE5">
                <w:rPr>
                  <w:color w:val="00B050"/>
                  <w:u w:val="single"/>
                </w:rPr>
                <w:t>Seven beautiful earth sized planets found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693EBA33" w14:textId="77777777" w:rsidR="00405BE5" w:rsidRPr="00405BE5" w:rsidRDefault="00405BE5" w:rsidP="00405BE5">
            <w:pPr>
              <w:rPr>
                <w:color w:val="00B050"/>
                <w:u w:val="single"/>
              </w:rPr>
            </w:pPr>
            <w:hyperlink r:id="rId63" w:history="1">
              <w:proofErr w:type="spellStart"/>
              <w:r w:rsidRPr="00405BE5">
                <w:rPr>
                  <w:color w:val="00B050"/>
                  <w:u w:val="single"/>
                </w:rPr>
                <w:t>Exomars</w:t>
              </w:r>
              <w:proofErr w:type="spellEnd"/>
              <w:r w:rsidRPr="00405BE5">
                <w:rPr>
                  <w:color w:val="00B050"/>
                  <w:u w:val="single"/>
                </w:rPr>
                <w:t xml:space="preserve"> blasts off in search of alien life</w:t>
              </w:r>
            </w:hyperlink>
            <w:r w:rsidRPr="00405BE5">
              <w:rPr>
                <w:color w:val="00B050"/>
              </w:rPr>
              <w:t xml:space="preserve"> </w:t>
            </w:r>
          </w:p>
        </w:tc>
      </w:tr>
    </w:tbl>
    <w:p w14:paraId="02A296AD" w14:textId="4EFFE626" w:rsidR="00405BE5" w:rsidRDefault="00405BE5" w:rsidP="007F4E0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09BB263" w14:textId="77777777" w:rsidR="00405BE5" w:rsidRPr="00405BE5" w:rsidRDefault="00405BE5" w:rsidP="00405BE5">
      <w:pPr>
        <w:keepNext/>
        <w:keepLines/>
        <w:spacing w:before="120" w:line="240" w:lineRule="auto"/>
        <w:ind w:left="357"/>
        <w:jc w:val="center"/>
        <w:outlineLvl w:val="1"/>
        <w:rPr>
          <w:rFonts w:asciiTheme="majorHAnsi" w:eastAsiaTheme="majorEastAsia" w:hAnsiTheme="majorHAnsi" w:cstheme="majorBidi"/>
          <w:b/>
          <w:color w:val="D80C31"/>
          <w:sz w:val="32"/>
          <w:szCs w:val="32"/>
        </w:rPr>
      </w:pPr>
      <w:r w:rsidRPr="00405BE5">
        <w:rPr>
          <w:rFonts w:asciiTheme="majorHAnsi" w:eastAsiaTheme="majorEastAsia" w:hAnsiTheme="majorHAnsi" w:cstheme="majorBidi"/>
          <w:b/>
          <w:noProof/>
          <w:color w:val="D80C31"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35C87F9" wp14:editId="7FD927BB">
                <wp:simplePos x="0" y="0"/>
                <wp:positionH relativeFrom="margin">
                  <wp:align>center</wp:align>
                </wp:positionH>
                <wp:positionV relativeFrom="paragraph">
                  <wp:posOffset>1060844</wp:posOffset>
                </wp:positionV>
                <wp:extent cx="6473825" cy="914400"/>
                <wp:effectExtent l="0" t="0" r="22225" b="19050"/>
                <wp:wrapTopAndBottom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825" cy="914400"/>
                          <a:chOff x="0" y="0"/>
                          <a:chExt cx="6473825" cy="914400"/>
                        </a:xfrm>
                      </wpg:grpSpPr>
                      <wps:wsp>
                        <wps:cNvPr id="170" name="Rounded Rectangle 170"/>
                        <wps:cNvSpPr/>
                        <wps:spPr>
                          <a:xfrm>
                            <a:off x="0" y="0"/>
                            <a:ext cx="6473825" cy="914400"/>
                          </a:xfrm>
                          <a:prstGeom prst="roundRect">
                            <a:avLst/>
                          </a:prstGeom>
                          <a:solidFill>
                            <a:srgbClr val="F7D5CD"/>
                          </a:solidFill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64E29C8" w14:textId="77777777" w:rsidR="00405BE5" w:rsidRDefault="00405BE5" w:rsidP="00405BE5">
                              <w:pPr>
                                <w:spacing w:after="60"/>
                                <w:rPr>
                                  <w:color w:val="D80C31"/>
                                </w:rPr>
                              </w:pPr>
                              <w:r>
                                <w:rPr>
                                  <w:color w:val="D80C31"/>
                                </w:rPr>
                                <w:t xml:space="preserve">1. </w:t>
                              </w:r>
                              <w:r w:rsidRPr="00DC5EB8">
                                <w:rPr>
                                  <w:color w:val="D80C31"/>
                                </w:rPr>
                                <w:t>The Day “Index” page mu</w:t>
                              </w:r>
                              <w:r>
                                <w:rPr>
                                  <w:color w:val="D80C31"/>
                                </w:rPr>
                                <w:t xml:space="preserve">st be open before some </w:t>
                              </w:r>
                              <w:r w:rsidRPr="00DC5EB8">
                                <w:rPr>
                                  <w:color w:val="D80C31"/>
                                </w:rPr>
                                <w:t xml:space="preserve">links will take you directly to the article. If a link does not take you to the article you expect, leave the </w:t>
                              </w:r>
                              <w:r>
                                <w:rPr>
                                  <w:color w:val="D80C31"/>
                                </w:rPr>
                                <w:t xml:space="preserve">web </w:t>
                              </w:r>
                              <w:r w:rsidRPr="00DC5EB8">
                                <w:rPr>
                                  <w:color w:val="D80C31"/>
                                </w:rPr>
                                <w:t>browser open and click the link a</w:t>
                              </w:r>
                              <w:r>
                                <w:rPr>
                                  <w:color w:val="D80C31"/>
                                </w:rPr>
                                <w:t>gain.</w:t>
                              </w:r>
                            </w:p>
                            <w:p w14:paraId="3FA5B506" w14:textId="77777777" w:rsidR="00405BE5" w:rsidRPr="00DC5EB8" w:rsidRDefault="00405BE5" w:rsidP="00405BE5">
                              <w:pPr>
                                <w:rPr>
                                  <w:i/>
                                  <w:color w:val="D80C31"/>
                                </w:rPr>
                              </w:pPr>
                              <w:r w:rsidRPr="00DC5EB8">
                                <w:rPr>
                                  <w:i/>
                                  <w:color w:val="D80C31"/>
                                </w:rPr>
                                <w:t xml:space="preserve">2. </w:t>
                              </w:r>
                              <w:r w:rsidRPr="00DC5EB8">
                                <w:rPr>
                                  <w:b/>
                                  <w:i/>
                                  <w:color w:val="D80C31"/>
                                </w:rPr>
                                <w:t>Do not</w:t>
                              </w:r>
                              <w:r w:rsidRPr="00DC5EB8">
                                <w:rPr>
                                  <w:i/>
                                  <w:color w:val="D80C31"/>
                                </w:rPr>
                                <w:t xml:space="preserve"> read </w:t>
                              </w:r>
                              <w:r w:rsidRPr="00DC5EB8">
                                <w:rPr>
                                  <w:b/>
                                  <w:i/>
                                  <w:color w:val="D80C31"/>
                                </w:rPr>
                                <w:t>all</w:t>
                              </w:r>
                              <w:r w:rsidRPr="00DC5EB8">
                                <w:rPr>
                                  <w:i/>
                                  <w:color w:val="D80C31"/>
                                </w:rPr>
                                <w:t xml:space="preserve"> the articles </w:t>
                              </w:r>
                              <w:r>
                                <w:rPr>
                                  <w:i/>
                                  <w:color w:val="D80C31"/>
                                </w:rPr>
                                <w:t>– choose a few</w:t>
                              </w:r>
                              <w:r w:rsidRPr="00DC5EB8">
                                <w:rPr>
                                  <w:i/>
                                  <w:color w:val="D80C31"/>
                                </w:rPr>
                                <w:t xml:space="preserve">. Start with the articles from </w:t>
                              </w:r>
                              <w:r w:rsidRPr="00957093">
                                <w:rPr>
                                  <w:i/>
                                  <w:color w:val="0563C1"/>
                                </w:rPr>
                                <w:t xml:space="preserve">The Day </w:t>
                              </w:r>
                              <w:r w:rsidRPr="00DC5EB8">
                                <w:rPr>
                                  <w:i/>
                                  <w:color w:val="D80C31"/>
                                </w:rPr>
                                <w:t xml:space="preserve">but if you find these difficult, the articles from </w:t>
                              </w:r>
                              <w:r w:rsidRPr="00957093">
                                <w:rPr>
                                  <w:i/>
                                  <w:color w:val="00B050"/>
                                </w:rPr>
                                <w:t xml:space="preserve">The Day Explorer </w:t>
                              </w:r>
                              <w:r w:rsidRPr="00DC5EB8">
                                <w:rPr>
                                  <w:i/>
                                  <w:color w:val="D80C31"/>
                                </w:rPr>
                                <w:t>are designed to be shorter and easier to read.</w:t>
                              </w:r>
                            </w:p>
                            <w:p w14:paraId="531E7913" w14:textId="77777777" w:rsidR="00405BE5" w:rsidRPr="00DC5EB8" w:rsidRDefault="00405BE5" w:rsidP="00405BE5">
                              <w:pPr>
                                <w:jc w:val="center"/>
                                <w:rPr>
                                  <w:color w:val="D80C31"/>
                                </w:rPr>
                              </w:pPr>
                            </w:p>
                            <w:p w14:paraId="5317BC32" w14:textId="77777777" w:rsidR="00405BE5" w:rsidRDefault="00405BE5" w:rsidP="00405BE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54000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1" name="Group 171"/>
                        <wpg:cNvGrpSpPr/>
                        <wpg:grpSpPr>
                          <a:xfrm>
                            <a:off x="73152" y="234087"/>
                            <a:ext cx="445770" cy="445043"/>
                            <a:chOff x="0" y="0"/>
                            <a:chExt cx="445770" cy="445770"/>
                          </a:xfrm>
                        </wpg:grpSpPr>
                        <wps:wsp>
                          <wps:cNvPr id="172" name="Oval 172"/>
                          <wps:cNvSpPr/>
                          <wps:spPr>
                            <a:xfrm>
                              <a:off x="0" y="0"/>
                              <a:ext cx="445770" cy="44577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D80C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" name="Picture 1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891" y="43891"/>
                              <a:ext cx="353060" cy="3530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5C87F9" id="Group 169" o:spid="_x0000_s1032" style="position:absolute;left:0;text-align:left;margin-left:0;margin-top:83.55pt;width:509.75pt;height:1in;z-index:251671552;mso-position-horizontal:center;mso-position-horizontal-relative:margin;mso-position-vertical-relative:text" coordsize="6473825,914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">
                <v:roundrect id="Rounded Rectangle 170" o:spid="_x0000_s1033" style="position:absolute;width:6473825;height:9144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ziT2xQAA&#10;ANwAAAAPAAAAZHJzL2Rvd25yZXYueG1sRI9BT8MwDIXvSPyHyEi7sXSABpRlFUMa6qRdGPwAKzFN&#10;oXGqJls7fj0+IHGz9Z7f+7yqptCpEw2pjWxgMS9AEdvoWm4MfLxvrx9ApYzssItMBs6UoFpfXqyw&#10;dHHkNzodcqMkhFOJBnzOfal1sp4CpnnsiUX7jEPALOvQaDfgKOGh0zdFsdQBW5YGjz29eLLfh2Mw&#10;sKNFa/f1bbrbfZ3rx+Jn82qX3pjZ1fT8BCrTlP/Nf9e1E/x7wZdnZAK9/g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7OJPbFAAAA3AAAAA8AAAAAAAAAAAAAAAAAlwIAAGRycy9k&#10;b3ducmV2LnhtbFBLBQYAAAAABAAEAPUAAACJAwAAAAA=&#10;" fillcolor="#f7d5cd" strokecolor="#d80c31" strokeweight="1pt">
                  <v:stroke joinstyle="miter"/>
                  <v:textbox inset="15mm,0,,0">
                    <w:txbxContent>
                      <w:p w14:paraId="464E29C8" w14:textId="77777777" w:rsidR="00405BE5" w:rsidRDefault="00405BE5" w:rsidP="00405BE5">
                        <w:pPr>
                          <w:spacing w:after="60"/>
                          <w:rPr>
                            <w:color w:val="D80C31"/>
                          </w:rPr>
                        </w:pPr>
                        <w:r>
                          <w:rPr>
                            <w:color w:val="D80C31"/>
                          </w:rPr>
                          <w:t xml:space="preserve">1. </w:t>
                        </w:r>
                        <w:r w:rsidRPr="00DC5EB8">
                          <w:rPr>
                            <w:color w:val="D80C31"/>
                          </w:rPr>
                          <w:t>The Day “Index” page mu</w:t>
                        </w:r>
                        <w:r>
                          <w:rPr>
                            <w:color w:val="D80C31"/>
                          </w:rPr>
                          <w:t xml:space="preserve">st be open before some </w:t>
                        </w:r>
                        <w:r w:rsidRPr="00DC5EB8">
                          <w:rPr>
                            <w:color w:val="D80C31"/>
                          </w:rPr>
                          <w:t xml:space="preserve">links will take you directly to the article. If a link does not take you to the article you expect, leave the </w:t>
                        </w:r>
                        <w:r>
                          <w:rPr>
                            <w:color w:val="D80C31"/>
                          </w:rPr>
                          <w:t xml:space="preserve">web </w:t>
                        </w:r>
                        <w:r w:rsidRPr="00DC5EB8">
                          <w:rPr>
                            <w:color w:val="D80C31"/>
                          </w:rPr>
                          <w:t>browser open and click the link a</w:t>
                        </w:r>
                        <w:r>
                          <w:rPr>
                            <w:color w:val="D80C31"/>
                          </w:rPr>
                          <w:t>gain.</w:t>
                        </w:r>
                      </w:p>
                      <w:p w14:paraId="3FA5B506" w14:textId="77777777" w:rsidR="00405BE5" w:rsidRPr="00DC5EB8" w:rsidRDefault="00405BE5" w:rsidP="00405BE5">
                        <w:pPr>
                          <w:rPr>
                            <w:i/>
                            <w:color w:val="D80C31"/>
                          </w:rPr>
                        </w:pPr>
                        <w:r w:rsidRPr="00DC5EB8">
                          <w:rPr>
                            <w:i/>
                            <w:color w:val="D80C31"/>
                          </w:rPr>
                          <w:t xml:space="preserve">2. </w:t>
                        </w:r>
                        <w:r w:rsidRPr="00DC5EB8">
                          <w:rPr>
                            <w:b/>
                            <w:i/>
                            <w:color w:val="D80C31"/>
                          </w:rPr>
                          <w:t>Do not</w:t>
                        </w:r>
                        <w:r w:rsidRPr="00DC5EB8">
                          <w:rPr>
                            <w:i/>
                            <w:color w:val="D80C31"/>
                          </w:rPr>
                          <w:t xml:space="preserve"> read </w:t>
                        </w:r>
                        <w:r w:rsidRPr="00DC5EB8">
                          <w:rPr>
                            <w:b/>
                            <w:i/>
                            <w:color w:val="D80C31"/>
                          </w:rPr>
                          <w:t>all</w:t>
                        </w:r>
                        <w:r w:rsidRPr="00DC5EB8">
                          <w:rPr>
                            <w:i/>
                            <w:color w:val="D80C31"/>
                          </w:rPr>
                          <w:t xml:space="preserve"> the articles </w:t>
                        </w:r>
                        <w:r>
                          <w:rPr>
                            <w:i/>
                            <w:color w:val="D80C31"/>
                          </w:rPr>
                          <w:t>– choose a few</w:t>
                        </w:r>
                        <w:r w:rsidRPr="00DC5EB8">
                          <w:rPr>
                            <w:i/>
                            <w:color w:val="D80C31"/>
                          </w:rPr>
                          <w:t xml:space="preserve">. Start with the articles from </w:t>
                        </w:r>
                        <w:r w:rsidRPr="00957093">
                          <w:rPr>
                            <w:i/>
                            <w:color w:val="0563C1"/>
                          </w:rPr>
                          <w:t xml:space="preserve">The Day </w:t>
                        </w:r>
                        <w:r w:rsidRPr="00DC5EB8">
                          <w:rPr>
                            <w:i/>
                            <w:color w:val="D80C31"/>
                          </w:rPr>
                          <w:t xml:space="preserve">but if you find these difficult, the articles from </w:t>
                        </w:r>
                        <w:r w:rsidRPr="00957093">
                          <w:rPr>
                            <w:i/>
                            <w:color w:val="00B050"/>
                          </w:rPr>
                          <w:t xml:space="preserve">The Day Explorer </w:t>
                        </w:r>
                        <w:r w:rsidRPr="00DC5EB8">
                          <w:rPr>
                            <w:i/>
                            <w:color w:val="D80C31"/>
                          </w:rPr>
                          <w:t>are designed to be shorter and easier to read.</w:t>
                        </w:r>
                      </w:p>
                      <w:p w14:paraId="531E7913" w14:textId="77777777" w:rsidR="00405BE5" w:rsidRPr="00DC5EB8" w:rsidRDefault="00405BE5" w:rsidP="00405BE5">
                        <w:pPr>
                          <w:jc w:val="center"/>
                          <w:rPr>
                            <w:color w:val="D80C31"/>
                          </w:rPr>
                        </w:pPr>
                      </w:p>
                      <w:p w14:paraId="5317BC32" w14:textId="77777777" w:rsidR="00405BE5" w:rsidRDefault="00405BE5" w:rsidP="00405BE5">
                        <w:pPr>
                          <w:jc w:val="center"/>
                        </w:pPr>
                      </w:p>
                    </w:txbxContent>
                  </v:textbox>
                </v:roundrect>
                <v:group id="Group 171" o:spid="_x0000_s1034" style="position:absolute;left:73152;top:234087;width:445770;height:445043" coordsize="445770,4457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jky6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rwn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8jky6xAAAANwAAAAP&#10;AAAAAAAAAAAAAAAAAKkCAABkcnMvZG93bnJldi54bWxQSwUGAAAAAAQABAD6AAAAmgMAAAAA&#10;">
                  <v:oval id="Oval 172" o:spid="_x0000_s1035" style="position:absolute;width:445770;height:4457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J93ZxAAA&#10;ANwAAAAPAAAAZHJzL2Rvd25yZXYueG1sRE9Na8JAEL0X+h+WKfRWN3qwEt0EKYr2UKqJoN6G7JiE&#10;ZmdDdquxv74rCN7m8T5nlvamEWfqXG1ZwXAQgSAurK65VLDLl28TEM4ja2wsk4IrOUiT56cZxtpe&#10;eEvnzJcihLCLUUHlfRtL6YqKDLqBbYkDd7KdQR9gV0rd4SWEm0aOomgsDdYcGips6aOi4if7NQoO&#10;42i4+so3fwV/Hz/3i+a6s3mm1OtLP5+C8NT7h/juXusw/30Et2fCBT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ifd2cQAAADcAAAADwAAAAAAAAAAAAAAAACXAgAAZHJzL2Rv&#10;d25yZXYueG1sUEsFBgAAAAAEAAQA9QAAAIgDAAAAAA==&#10;" fillcolor="window" strokecolor="#d80c31" strokeweight="1pt">
                    <v:stroke joinstyle="miter"/>
                  </v:oval>
                  <v:shape id="Picture 173" o:spid="_x0000_s1036" type="#_x0000_t75" style="position:absolute;left:43891;top:43891;width:353060;height:3530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1h&#10;ApPBAAAA3AAAAA8AAABkcnMvZG93bnJldi54bWxET9tqAjEQfS/0H8IU+lazWmnLapRSFAoixW0/&#10;YEwme3EzWTZRt39vBMG3OZzrzJeDa8WJ+lB7VjAeZSCItTc1lwr+ftcvHyBCRDbYeiYF/xRguXh8&#10;mGNu/Jl3dCpiKVIIhxwVVDF2uZRBV+QwjHxHnDjre4cxwb6UpsdzCnetnGTZm3RYc2qosKOvivSh&#10;ODoFU2f1JmuamrZysM1qb7Xd/Sj1/DR8zkBEGuJdfHN/mzT//RWuz6QL5OI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1hApPBAAAA3AAAAA8AAAAAAAAAAAAAAAAAnAIAAGRy&#10;cy9kb3ducmV2LnhtbFBLBQYAAAAABAAEAPcAAACKAwAAAAA=&#10;">
                    <v:imagedata r:id="rId25" o:title=""/>
                    <v:path arrowok="t"/>
                  </v:shape>
                </v:group>
                <w10:wrap type="topAndBottom" anchorx="margin"/>
              </v:group>
            </w:pict>
          </mc:Fallback>
        </mc:AlternateContent>
      </w:r>
      <w:r w:rsidRPr="00405BE5">
        <w:rPr>
          <w:rFonts w:asciiTheme="majorHAnsi" w:eastAsiaTheme="majorEastAsia" w:hAnsiTheme="majorHAnsi" w:cstheme="majorBidi"/>
          <w:b/>
          <w:color w:val="D80C31"/>
          <w:sz w:val="32"/>
          <w:szCs w:val="32"/>
        </w:rPr>
        <w:t>2. The Stuff of Life:</w:t>
      </w:r>
      <w:r w:rsidRPr="00405BE5">
        <w:rPr>
          <w:rFonts w:asciiTheme="majorHAnsi" w:eastAsiaTheme="majorEastAsia" w:hAnsiTheme="majorHAnsi" w:cstheme="majorBidi"/>
          <w:b/>
          <w:color w:val="D80C31"/>
          <w:sz w:val="32"/>
          <w:szCs w:val="32"/>
        </w:rPr>
        <w:br/>
      </w:r>
      <w:r w:rsidRPr="00405BE5">
        <w:rPr>
          <w:rFonts w:asciiTheme="majorHAnsi" w:eastAsiaTheme="majorEastAsia" w:hAnsiTheme="majorHAnsi" w:cstheme="majorBidi"/>
          <w:color w:val="D80C31"/>
          <w:sz w:val="32"/>
          <w:szCs w:val="32"/>
        </w:rPr>
        <w:t>How technological developments in the way we understand and modify living things could shape the future</w:t>
      </w:r>
    </w:p>
    <w:p w14:paraId="00177335" w14:textId="77777777" w:rsidR="00405BE5" w:rsidRPr="00405BE5" w:rsidRDefault="00405BE5" w:rsidP="00405BE5">
      <w:pPr>
        <w:keepNext/>
        <w:keepLines/>
        <w:spacing w:before="120" w:line="240" w:lineRule="auto"/>
        <w:outlineLvl w:val="2"/>
        <w:rPr>
          <w:rFonts w:asciiTheme="majorHAnsi" w:eastAsiaTheme="majorEastAsia" w:hAnsiTheme="majorHAnsi" w:cstheme="majorBidi"/>
          <w:b/>
          <w:i/>
          <w:color w:val="000000" w:themeColor="text1"/>
          <w:sz w:val="24"/>
          <w:szCs w:val="24"/>
        </w:rPr>
      </w:pPr>
    </w:p>
    <w:tbl>
      <w:tblPr>
        <w:tblStyle w:val="TableGrid"/>
        <w:tblW w:w="9736" w:type="dxa"/>
        <w:tblInd w:w="1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64"/>
        <w:gridCol w:w="4972"/>
      </w:tblGrid>
      <w:tr w:rsidR="00405BE5" w:rsidRPr="00405BE5" w14:paraId="1FA32F00" w14:textId="77777777" w:rsidTr="00405BE5">
        <w:tc>
          <w:tcPr>
            <w:tcW w:w="4764" w:type="dxa"/>
            <w:tcBorders>
              <w:top w:val="single" w:sz="4" w:space="0" w:color="D80C31"/>
              <w:left w:val="single" w:sz="4" w:space="0" w:color="D80C31"/>
              <w:right w:val="single" w:sz="4" w:space="0" w:color="D80C31"/>
            </w:tcBorders>
            <w:shd w:val="clear" w:color="auto" w:fill="F7D5CD"/>
          </w:tcPr>
          <w:p w14:paraId="1EAB79AB" w14:textId="77777777" w:rsidR="00405BE5" w:rsidRPr="00405BE5" w:rsidRDefault="00405BE5" w:rsidP="00405BE5">
            <w:pPr>
              <w:keepNext/>
              <w:keepLines/>
              <w:tabs>
                <w:tab w:val="center" w:pos="4513"/>
                <w:tab w:val="right" w:pos="9026"/>
              </w:tabs>
              <w:outlineLvl w:val="2"/>
              <w:rPr>
                <w:rFonts w:asciiTheme="majorHAnsi" w:eastAsiaTheme="majorEastAsia" w:hAnsiTheme="majorHAnsi" w:cstheme="majorBidi"/>
                <w:b/>
                <w:i/>
                <w:color w:val="0563C1" w:themeColor="hyperlink"/>
                <w:sz w:val="24"/>
                <w:szCs w:val="24"/>
                <w:u w:val="single"/>
              </w:rPr>
            </w:pPr>
            <w:r w:rsidRPr="00405BE5">
              <w:rPr>
                <w:rFonts w:asciiTheme="majorHAnsi" w:eastAsiaTheme="majorEastAsia" w:hAnsiTheme="majorHAnsi" w:cstheme="majorBidi"/>
                <w:b/>
                <w:i/>
                <w:color w:val="D80C31"/>
                <w:sz w:val="24"/>
                <w:szCs w:val="24"/>
              </w:rPr>
              <w:t>Human genetic modification</w:t>
            </w:r>
          </w:p>
        </w:tc>
        <w:tc>
          <w:tcPr>
            <w:tcW w:w="4972" w:type="dxa"/>
            <w:tcBorders>
              <w:left w:val="single" w:sz="4" w:space="0" w:color="D80C31"/>
            </w:tcBorders>
          </w:tcPr>
          <w:p w14:paraId="33675E8E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</w:pPr>
          </w:p>
        </w:tc>
      </w:tr>
      <w:tr w:rsidR="00405BE5" w:rsidRPr="00405BE5" w14:paraId="2801DF8A" w14:textId="77777777" w:rsidTr="00405BE5">
        <w:tc>
          <w:tcPr>
            <w:tcW w:w="4764" w:type="dxa"/>
            <w:tcBorders>
              <w:left w:val="single" w:sz="4" w:space="0" w:color="D80C31"/>
              <w:right w:val="single" w:sz="4" w:space="0" w:color="D80C31"/>
            </w:tcBorders>
            <w:shd w:val="clear" w:color="auto" w:fill="FFFFFF" w:themeFill="background1"/>
          </w:tcPr>
          <w:p w14:paraId="524EDC6E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before="60"/>
            </w:pPr>
            <w:r w:rsidRPr="00405BE5">
              <w:t xml:space="preserve"> </w:t>
            </w:r>
            <w:hyperlink r:id="rId64" w:history="1">
              <w:r w:rsidRPr="00405BE5">
                <w:rPr>
                  <w:color w:val="0563C1" w:themeColor="hyperlink"/>
                  <w:u w:val="single"/>
                </w:rPr>
                <w:t>Fear and celebration at first edited embryo</w:t>
              </w:r>
            </w:hyperlink>
            <w:r w:rsidRPr="00405BE5">
              <w:t xml:space="preserve"> </w:t>
            </w:r>
          </w:p>
          <w:p w14:paraId="366B421A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</w:pPr>
            <w:hyperlink r:id="rId65" w:history="1">
              <w:r w:rsidRPr="00405BE5">
                <w:rPr>
                  <w:color w:val="0563C1" w:themeColor="hyperlink"/>
                  <w:u w:val="single"/>
                </w:rPr>
                <w:t>Landmark UK vote approves three person babies</w:t>
              </w:r>
            </w:hyperlink>
            <w:r w:rsidRPr="00405BE5">
              <w:rPr>
                <w:u w:val="single"/>
              </w:rPr>
              <w:t xml:space="preserve"> </w:t>
            </w:r>
            <w:r w:rsidRPr="00405BE5">
              <w:t xml:space="preserve"> </w:t>
            </w:r>
          </w:p>
          <w:p w14:paraId="4BD3A6A0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</w:pPr>
            <w:hyperlink r:id="rId66" w:history="1">
              <w:r w:rsidRPr="00405BE5">
                <w:rPr>
                  <w:color w:val="0563C1" w:themeColor="hyperlink"/>
                  <w:u w:val="single"/>
                </w:rPr>
                <w:t>Moral storm as designer babies get green light</w:t>
              </w:r>
            </w:hyperlink>
            <w:r w:rsidRPr="00405BE5">
              <w:t xml:space="preserve"> </w:t>
            </w:r>
          </w:p>
          <w:p w14:paraId="11AC3766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after="60"/>
            </w:pPr>
            <w:hyperlink r:id="rId67" w:history="1">
              <w:r w:rsidRPr="00405BE5">
                <w:rPr>
                  <w:color w:val="0563C1" w:themeColor="hyperlink"/>
                  <w:u w:val="single"/>
                </w:rPr>
                <w:t>The future: godlike elites and useless masses</w:t>
              </w:r>
            </w:hyperlink>
            <w:r w:rsidRPr="00405BE5">
              <w:t xml:space="preserve"> </w:t>
            </w:r>
          </w:p>
        </w:tc>
        <w:tc>
          <w:tcPr>
            <w:tcW w:w="4972" w:type="dxa"/>
            <w:tcBorders>
              <w:left w:val="single" w:sz="4" w:space="0" w:color="D80C31"/>
            </w:tcBorders>
            <w:vAlign w:val="center"/>
          </w:tcPr>
          <w:p w14:paraId="16D5ED6B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</w:pPr>
            <w:r w:rsidRPr="00405BE5">
              <w:rPr>
                <w:noProof/>
                <w:lang w:eastAsia="en-GB"/>
              </w:rPr>
              <w:drawing>
                <wp:inline distT="0" distB="0" distL="0" distR="0" wp14:anchorId="48D62DB0" wp14:editId="5BA3A369">
                  <wp:extent cx="709574" cy="259801"/>
                  <wp:effectExtent l="0" t="0" r="0" b="6985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71" cy="26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BE5" w:rsidRPr="00405BE5" w14:paraId="51C989FD" w14:textId="77777777" w:rsidTr="00405BE5">
        <w:tc>
          <w:tcPr>
            <w:tcW w:w="4764" w:type="dxa"/>
            <w:tcBorders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FFFFF" w:themeFill="background1"/>
            <w:vAlign w:val="center"/>
          </w:tcPr>
          <w:p w14:paraId="6AE9776A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rPr>
                <w:color w:val="0563C1" w:themeColor="hyperlink"/>
                <w:u w:val="single"/>
              </w:rPr>
            </w:pPr>
            <w:hyperlink r:id="rId68" w:history="1">
              <w:r w:rsidRPr="00405BE5">
                <w:rPr>
                  <w:color w:val="00B050"/>
                  <w:u w:val="single"/>
                </w:rPr>
                <w:t>Scientists cure diseases before birth</w:t>
              </w:r>
            </w:hyperlink>
          </w:p>
        </w:tc>
        <w:tc>
          <w:tcPr>
            <w:tcW w:w="4972" w:type="dxa"/>
            <w:tcBorders>
              <w:left w:val="single" w:sz="4" w:space="0" w:color="D80C31"/>
            </w:tcBorders>
            <w:vAlign w:val="center"/>
          </w:tcPr>
          <w:p w14:paraId="199705E3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before="60" w:after="60"/>
            </w:pPr>
            <w:r w:rsidRPr="00405BE5">
              <w:rPr>
                <w:noProof/>
                <w:lang w:eastAsia="en-GB"/>
              </w:rPr>
              <w:drawing>
                <wp:inline distT="0" distB="0" distL="0" distR="0" wp14:anchorId="2FC0D141" wp14:editId="132889DA">
                  <wp:extent cx="720299" cy="431596"/>
                  <wp:effectExtent l="0" t="0" r="3810" b="6985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22" cy="46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BF956A" w14:textId="77777777" w:rsidR="00405BE5" w:rsidRPr="00405BE5" w:rsidRDefault="00405BE5" w:rsidP="00405BE5"/>
    <w:p w14:paraId="3FD3C991" w14:textId="77777777" w:rsidR="00405BE5" w:rsidRPr="00405BE5" w:rsidRDefault="00405BE5" w:rsidP="00405BE5"/>
    <w:tbl>
      <w:tblPr>
        <w:tblStyle w:val="TableGrid"/>
        <w:tblW w:w="5964" w:type="dxa"/>
        <w:tblInd w:w="26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3"/>
        <w:gridCol w:w="4531"/>
      </w:tblGrid>
      <w:tr w:rsidR="00405BE5" w:rsidRPr="00405BE5" w14:paraId="4FE660CF" w14:textId="77777777" w:rsidTr="00405BE5">
        <w:tc>
          <w:tcPr>
            <w:tcW w:w="1433" w:type="dxa"/>
            <w:tcBorders>
              <w:right w:val="single" w:sz="4" w:space="0" w:color="D80C31"/>
            </w:tcBorders>
            <w:shd w:val="clear" w:color="auto" w:fill="auto"/>
            <w:vAlign w:val="center"/>
          </w:tcPr>
          <w:p w14:paraId="3AE89326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line="259" w:lineRule="auto"/>
            </w:pPr>
          </w:p>
        </w:tc>
        <w:tc>
          <w:tcPr>
            <w:tcW w:w="4531" w:type="dxa"/>
            <w:tcBorders>
              <w:top w:val="single" w:sz="4" w:space="0" w:color="D80C31"/>
              <w:left w:val="single" w:sz="4" w:space="0" w:color="D80C31"/>
              <w:right w:val="single" w:sz="4" w:space="0" w:color="D80C31"/>
            </w:tcBorders>
            <w:shd w:val="clear" w:color="auto" w:fill="F7D5CD"/>
          </w:tcPr>
          <w:p w14:paraId="0761D99F" w14:textId="77777777" w:rsidR="00405BE5" w:rsidRPr="00405BE5" w:rsidRDefault="00405BE5" w:rsidP="00405BE5">
            <w:pPr>
              <w:keepNext/>
              <w:keepLines/>
              <w:tabs>
                <w:tab w:val="center" w:pos="4513"/>
                <w:tab w:val="right" w:pos="9026"/>
              </w:tabs>
              <w:outlineLvl w:val="2"/>
              <w:rPr>
                <w:rFonts w:asciiTheme="majorHAnsi" w:eastAsiaTheme="majorEastAsia" w:hAnsiTheme="majorHAnsi" w:cstheme="majorBidi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405BE5">
              <w:rPr>
                <w:rFonts w:asciiTheme="majorHAnsi" w:eastAsiaTheme="majorEastAsia" w:hAnsiTheme="majorHAnsi" w:cstheme="majorBidi"/>
                <w:b/>
                <w:i/>
                <w:color w:val="D80C31"/>
                <w:sz w:val="24"/>
                <w:szCs w:val="24"/>
              </w:rPr>
              <w:t>Plant and animal genetic modification</w:t>
            </w:r>
          </w:p>
        </w:tc>
      </w:tr>
      <w:tr w:rsidR="00405BE5" w:rsidRPr="00405BE5" w14:paraId="47D515FF" w14:textId="77777777" w:rsidTr="00405BE5">
        <w:tc>
          <w:tcPr>
            <w:tcW w:w="1433" w:type="dxa"/>
            <w:tcBorders>
              <w:right w:val="single" w:sz="4" w:space="0" w:color="D80C31"/>
            </w:tcBorders>
            <w:shd w:val="clear" w:color="auto" w:fill="auto"/>
            <w:vAlign w:val="center"/>
          </w:tcPr>
          <w:p w14:paraId="541CB9F1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line="259" w:lineRule="auto"/>
            </w:pPr>
            <w:r w:rsidRPr="00405BE5">
              <w:rPr>
                <w:noProof/>
                <w:lang w:eastAsia="en-GB"/>
              </w:rPr>
              <w:drawing>
                <wp:inline distT="0" distB="0" distL="0" distR="0" wp14:anchorId="153D1E81" wp14:editId="64C7F814">
                  <wp:extent cx="709574" cy="259801"/>
                  <wp:effectExtent l="0" t="0" r="0" b="6985"/>
                  <wp:docPr id="176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71" cy="26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left w:val="single" w:sz="4" w:space="0" w:color="D80C31"/>
              <w:right w:val="single" w:sz="4" w:space="0" w:color="D80C31"/>
            </w:tcBorders>
            <w:shd w:val="clear" w:color="auto" w:fill="FFFFFF" w:themeFill="background1"/>
          </w:tcPr>
          <w:p w14:paraId="6D163D19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before="60"/>
            </w:pPr>
            <w:hyperlink r:id="rId69" w:history="1">
              <w:r w:rsidRPr="00405BE5">
                <w:rPr>
                  <w:color w:val="0563C1" w:themeColor="hyperlink"/>
                  <w:u w:val="single"/>
                </w:rPr>
                <w:t>Fears over genetically modified super fish</w:t>
              </w:r>
            </w:hyperlink>
            <w:r w:rsidRPr="00405BE5">
              <w:t xml:space="preserve"> </w:t>
            </w:r>
          </w:p>
          <w:p w14:paraId="0932CD2A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</w:pPr>
            <w:hyperlink r:id="rId70" w:history="1">
              <w:r w:rsidRPr="00405BE5">
                <w:rPr>
                  <w:color w:val="0563C1" w:themeColor="hyperlink"/>
                  <w:u w:val="single"/>
                </w:rPr>
                <w:t xml:space="preserve">Trade secrets: </w:t>
              </w:r>
              <w:proofErr w:type="spellStart"/>
              <w:r w:rsidRPr="00405BE5">
                <w:rPr>
                  <w:color w:val="0563C1" w:themeColor="hyperlink"/>
                  <w:u w:val="single"/>
                </w:rPr>
                <w:t>bananageddon</w:t>
              </w:r>
              <w:proofErr w:type="spellEnd"/>
            </w:hyperlink>
            <w:r w:rsidRPr="00405BE5">
              <w:t xml:space="preserve"> </w:t>
            </w:r>
          </w:p>
          <w:p w14:paraId="7CF57914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</w:pPr>
            <w:hyperlink r:id="rId71" w:history="1">
              <w:r w:rsidRPr="00405BE5">
                <w:rPr>
                  <w:color w:val="0563C1" w:themeColor="hyperlink"/>
                  <w:u w:val="single"/>
                </w:rPr>
                <w:t>How gene editing could destroy world's pests</w:t>
              </w:r>
            </w:hyperlink>
            <w:r w:rsidRPr="00405BE5">
              <w:t xml:space="preserve"> </w:t>
            </w:r>
          </w:p>
          <w:p w14:paraId="7032F6A3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after="60"/>
            </w:pPr>
            <w:hyperlink r:id="rId72" w:history="1">
              <w:r w:rsidRPr="00405BE5">
                <w:rPr>
                  <w:color w:val="0563C1" w:themeColor="hyperlink"/>
                  <w:u w:val="single"/>
                </w:rPr>
                <w:t>Purple mutant tomatoes headed for UK shops</w:t>
              </w:r>
            </w:hyperlink>
            <w:r w:rsidRPr="00405BE5">
              <w:t xml:space="preserve"> </w:t>
            </w:r>
          </w:p>
          <w:p w14:paraId="6E2CCD83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line="259" w:lineRule="auto"/>
            </w:pPr>
          </w:p>
        </w:tc>
      </w:tr>
      <w:tr w:rsidR="00405BE5" w:rsidRPr="00405BE5" w14:paraId="6EC8B67A" w14:textId="77777777" w:rsidTr="00405BE5">
        <w:tc>
          <w:tcPr>
            <w:tcW w:w="1433" w:type="dxa"/>
            <w:tcBorders>
              <w:right w:val="single" w:sz="4" w:space="0" w:color="D80C31"/>
            </w:tcBorders>
            <w:shd w:val="clear" w:color="auto" w:fill="auto"/>
            <w:vAlign w:val="center"/>
          </w:tcPr>
          <w:p w14:paraId="54B9B7C5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line="259" w:lineRule="auto"/>
            </w:pPr>
            <w:r w:rsidRPr="00405BE5">
              <w:rPr>
                <w:noProof/>
                <w:lang w:eastAsia="en-GB"/>
              </w:rPr>
              <w:drawing>
                <wp:inline distT="0" distB="0" distL="0" distR="0" wp14:anchorId="66850077" wp14:editId="176FAFF9">
                  <wp:extent cx="720299" cy="431596"/>
                  <wp:effectExtent l="0" t="0" r="3810" b="6985"/>
                  <wp:docPr id="177" name="Picture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22" cy="46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FFFFF" w:themeFill="background1"/>
            <w:vAlign w:val="center"/>
          </w:tcPr>
          <w:p w14:paraId="73CBDC20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rPr>
                <w:color w:val="00B0F0"/>
              </w:rPr>
            </w:pPr>
            <w:hyperlink r:id="rId73" w:history="1">
              <w:r w:rsidRPr="00405BE5">
                <w:rPr>
                  <w:color w:val="00B050"/>
                  <w:u w:val="single"/>
                </w:rPr>
                <w:t>Mammoths one step closer to re-birth</w:t>
              </w:r>
            </w:hyperlink>
            <w:r w:rsidRPr="00405BE5">
              <w:rPr>
                <w:color w:val="00B0F0"/>
              </w:rPr>
              <w:t xml:space="preserve"> </w:t>
            </w:r>
          </w:p>
        </w:tc>
      </w:tr>
    </w:tbl>
    <w:p w14:paraId="250D5418" w14:textId="77777777" w:rsidR="00405BE5" w:rsidRPr="00405BE5" w:rsidRDefault="00405BE5" w:rsidP="00405BE5"/>
    <w:p w14:paraId="0B5FD43F" w14:textId="77777777" w:rsidR="00405BE5" w:rsidRPr="00405BE5" w:rsidRDefault="00405BE5" w:rsidP="00405BE5"/>
    <w:tbl>
      <w:tblPr>
        <w:tblStyle w:val="TableGrid"/>
        <w:tblW w:w="9736" w:type="dxa"/>
        <w:tblInd w:w="1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7"/>
        <w:gridCol w:w="4689"/>
      </w:tblGrid>
      <w:tr w:rsidR="00405BE5" w:rsidRPr="00405BE5" w14:paraId="0D02479B" w14:textId="77777777" w:rsidTr="00405BE5">
        <w:tc>
          <w:tcPr>
            <w:tcW w:w="5047" w:type="dxa"/>
            <w:tcBorders>
              <w:top w:val="single" w:sz="4" w:space="0" w:color="D80C31"/>
              <w:left w:val="single" w:sz="4" w:space="0" w:color="D80C31"/>
              <w:right w:val="single" w:sz="4" w:space="0" w:color="D80C31"/>
            </w:tcBorders>
            <w:shd w:val="clear" w:color="auto" w:fill="F7D5CD"/>
          </w:tcPr>
          <w:p w14:paraId="765E18D9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line="259" w:lineRule="auto"/>
              <w:rPr>
                <w:b/>
                <w:i/>
              </w:rPr>
            </w:pPr>
            <w:r w:rsidRPr="00405BE5">
              <w:rPr>
                <w:b/>
                <w:i/>
                <w:color w:val="D80C31"/>
              </w:rPr>
              <w:t>Other genetic technologies</w:t>
            </w:r>
          </w:p>
        </w:tc>
        <w:tc>
          <w:tcPr>
            <w:tcW w:w="4689" w:type="dxa"/>
            <w:tcBorders>
              <w:left w:val="single" w:sz="4" w:space="0" w:color="D80C31"/>
            </w:tcBorders>
          </w:tcPr>
          <w:p w14:paraId="12EC443B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line="259" w:lineRule="auto"/>
            </w:pPr>
          </w:p>
        </w:tc>
      </w:tr>
      <w:tr w:rsidR="00405BE5" w:rsidRPr="00405BE5" w14:paraId="48579FDC" w14:textId="77777777" w:rsidTr="00405BE5">
        <w:tc>
          <w:tcPr>
            <w:tcW w:w="5047" w:type="dxa"/>
            <w:tcBorders>
              <w:left w:val="single" w:sz="4" w:space="0" w:color="D80C31"/>
              <w:right w:val="single" w:sz="4" w:space="0" w:color="D80C31"/>
            </w:tcBorders>
            <w:shd w:val="clear" w:color="auto" w:fill="FFFFFF" w:themeFill="background1"/>
          </w:tcPr>
          <w:p w14:paraId="2B81B351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before="60"/>
            </w:pPr>
            <w:hyperlink r:id="rId74" w:history="1">
              <w:r w:rsidRPr="00405BE5">
                <w:rPr>
                  <w:color w:val="0563C1" w:themeColor="hyperlink"/>
                  <w:u w:val="single"/>
                </w:rPr>
                <w:t xml:space="preserve">Gene scientists in secret talks on </w:t>
              </w:r>
              <w:proofErr w:type="spellStart"/>
              <w:r w:rsidRPr="00405BE5">
                <w:rPr>
                  <w:color w:val="0563C1" w:themeColor="hyperlink"/>
                  <w:u w:val="single"/>
                </w:rPr>
                <w:t>replicants</w:t>
              </w:r>
              <w:proofErr w:type="spellEnd"/>
            </w:hyperlink>
            <w:r w:rsidRPr="00405BE5">
              <w:t xml:space="preserve"> </w:t>
            </w:r>
          </w:p>
          <w:p w14:paraId="29C8F222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</w:pPr>
            <w:hyperlink r:id="rId75" w:history="1">
              <w:r w:rsidRPr="00405BE5">
                <w:rPr>
                  <w:color w:val="0563C1" w:themeColor="hyperlink"/>
                  <w:u w:val="single"/>
                </w:rPr>
                <w:t>How to find out your entire genetic make-up</w:t>
              </w:r>
            </w:hyperlink>
            <w:r w:rsidRPr="00405BE5">
              <w:rPr>
                <w:color w:val="0563C1" w:themeColor="hyperlink"/>
                <w:u w:val="single"/>
              </w:rPr>
              <w:t xml:space="preserve"> </w:t>
            </w:r>
            <w:r w:rsidRPr="00405BE5">
              <w:t xml:space="preserve"> </w:t>
            </w:r>
          </w:p>
          <w:p w14:paraId="1CFDD5AD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after="60"/>
            </w:pPr>
            <w:hyperlink r:id="rId76" w:history="1">
              <w:r w:rsidRPr="00405BE5">
                <w:rPr>
                  <w:color w:val="0563C1" w:themeColor="hyperlink"/>
                  <w:u w:val="single"/>
                </w:rPr>
                <w:t>How technology is shaping the future of love</w:t>
              </w:r>
            </w:hyperlink>
            <w:r w:rsidRPr="00405BE5">
              <w:t xml:space="preserve"> </w:t>
            </w:r>
          </w:p>
        </w:tc>
        <w:tc>
          <w:tcPr>
            <w:tcW w:w="4689" w:type="dxa"/>
            <w:tcBorders>
              <w:left w:val="single" w:sz="4" w:space="0" w:color="D80C31"/>
            </w:tcBorders>
            <w:vAlign w:val="center"/>
          </w:tcPr>
          <w:p w14:paraId="50FB00B9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line="259" w:lineRule="auto"/>
            </w:pPr>
            <w:r w:rsidRPr="00405BE5">
              <w:rPr>
                <w:noProof/>
                <w:lang w:eastAsia="en-GB"/>
              </w:rPr>
              <w:drawing>
                <wp:inline distT="0" distB="0" distL="0" distR="0" wp14:anchorId="32BE95A9" wp14:editId="548042B2">
                  <wp:extent cx="709574" cy="259801"/>
                  <wp:effectExtent l="0" t="0" r="0" b="698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71" cy="26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5BE5" w:rsidRPr="00405BE5" w14:paraId="00E2981F" w14:textId="77777777" w:rsidTr="00405BE5">
        <w:tc>
          <w:tcPr>
            <w:tcW w:w="5047" w:type="dxa"/>
            <w:tcBorders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FFFFF" w:themeFill="background1"/>
          </w:tcPr>
          <w:p w14:paraId="649C8EEA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before="60"/>
              <w:rPr>
                <w:color w:val="00B050"/>
              </w:rPr>
            </w:pPr>
            <w:hyperlink r:id="rId77" w:history="1">
              <w:r w:rsidRPr="00405BE5">
                <w:rPr>
                  <w:color w:val="00B050"/>
                  <w:u w:val="single"/>
                </w:rPr>
                <w:t>Scientists transplant memories into snails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65239899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rPr>
                <w:color w:val="00B050"/>
              </w:rPr>
            </w:pPr>
            <w:hyperlink r:id="rId78" w:history="1">
              <w:r w:rsidRPr="00405BE5">
                <w:rPr>
                  <w:color w:val="00B050"/>
                  <w:u w:val="single"/>
                </w:rPr>
                <w:t>Genetics dream: Personalised medicine for everyone</w:t>
              </w:r>
            </w:hyperlink>
            <w:r w:rsidRPr="00405BE5">
              <w:rPr>
                <w:color w:val="00B050"/>
              </w:rPr>
              <w:t xml:space="preserve"> </w:t>
            </w:r>
          </w:p>
          <w:p w14:paraId="21A20D82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after="60"/>
              <w:rPr>
                <w:color w:val="00B050"/>
              </w:rPr>
            </w:pPr>
            <w:hyperlink r:id="rId79" w:history="1">
              <w:r w:rsidRPr="00405BE5">
                <w:rPr>
                  <w:color w:val="00B050"/>
                  <w:u w:val="single"/>
                </w:rPr>
                <w:t>Introducing the world's first monkey clones</w:t>
              </w:r>
            </w:hyperlink>
            <w:r w:rsidRPr="00405BE5">
              <w:rPr>
                <w:color w:val="00B050"/>
              </w:rPr>
              <w:t xml:space="preserve"> </w:t>
            </w:r>
          </w:p>
        </w:tc>
        <w:tc>
          <w:tcPr>
            <w:tcW w:w="4689" w:type="dxa"/>
            <w:tcBorders>
              <w:left w:val="single" w:sz="4" w:space="0" w:color="D80C31"/>
            </w:tcBorders>
            <w:vAlign w:val="center"/>
          </w:tcPr>
          <w:p w14:paraId="60ED0B97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line="259" w:lineRule="auto"/>
            </w:pPr>
            <w:r w:rsidRPr="00405BE5">
              <w:rPr>
                <w:noProof/>
                <w:lang w:eastAsia="en-GB"/>
              </w:rPr>
              <w:drawing>
                <wp:inline distT="0" distB="0" distL="0" distR="0" wp14:anchorId="578B7962" wp14:editId="1CBC92D3">
                  <wp:extent cx="720299" cy="431596"/>
                  <wp:effectExtent l="0" t="0" r="3810" b="6985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22" cy="46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F27ED5" w14:textId="77777777" w:rsidR="00405BE5" w:rsidRPr="00405BE5" w:rsidRDefault="00405BE5" w:rsidP="00405BE5"/>
    <w:p w14:paraId="64F8733D" w14:textId="77777777" w:rsidR="00405BE5" w:rsidRPr="00405BE5" w:rsidRDefault="00405BE5" w:rsidP="00405BE5"/>
    <w:tbl>
      <w:tblPr>
        <w:tblStyle w:val="TableGrid"/>
        <w:tblW w:w="6509" w:type="dxa"/>
        <w:tblInd w:w="2772" w:type="dxa"/>
        <w:tblBorders>
          <w:top w:val="single" w:sz="4" w:space="0" w:color="D80C31"/>
          <w:left w:val="none" w:sz="0" w:space="0" w:color="auto"/>
          <w:bottom w:val="single" w:sz="4" w:space="0" w:color="D80C31"/>
          <w:right w:val="single" w:sz="4" w:space="0" w:color="D80C31"/>
          <w:insideH w:val="none" w:sz="0" w:space="0" w:color="auto"/>
          <w:insideV w:val="single" w:sz="4" w:space="0" w:color="D80C31"/>
        </w:tblBorders>
        <w:tblLayout w:type="fixed"/>
        <w:tblLook w:val="04A0" w:firstRow="1" w:lastRow="0" w:firstColumn="1" w:lastColumn="0" w:noHBand="0" w:noVBand="1"/>
      </w:tblPr>
      <w:tblGrid>
        <w:gridCol w:w="1604"/>
        <w:gridCol w:w="4905"/>
      </w:tblGrid>
      <w:tr w:rsidR="00405BE5" w:rsidRPr="00405BE5" w14:paraId="5AC68117" w14:textId="77777777" w:rsidTr="00405BE5">
        <w:tc>
          <w:tcPr>
            <w:tcW w:w="1604" w:type="dxa"/>
            <w:tcBorders>
              <w:top w:val="nil"/>
              <w:bottom w:val="nil"/>
            </w:tcBorders>
            <w:shd w:val="clear" w:color="auto" w:fill="auto"/>
          </w:tcPr>
          <w:p w14:paraId="2A69E9E7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line="259" w:lineRule="auto"/>
            </w:pPr>
          </w:p>
        </w:tc>
        <w:tc>
          <w:tcPr>
            <w:tcW w:w="4905" w:type="dxa"/>
            <w:shd w:val="clear" w:color="auto" w:fill="F7D5CD"/>
          </w:tcPr>
          <w:p w14:paraId="3C3F12F1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line="259" w:lineRule="auto"/>
              <w:rPr>
                <w:b/>
                <w:i/>
                <w:color w:val="D80C31"/>
              </w:rPr>
            </w:pPr>
            <w:r w:rsidRPr="00405BE5">
              <w:rPr>
                <w:b/>
                <w:i/>
                <w:color w:val="D80C31"/>
              </w:rPr>
              <w:t>Human technological modification (cyborgs)</w:t>
            </w:r>
          </w:p>
        </w:tc>
      </w:tr>
      <w:tr w:rsidR="00405BE5" w:rsidRPr="00405BE5" w14:paraId="62862308" w14:textId="77777777" w:rsidTr="00405BE5">
        <w:tc>
          <w:tcPr>
            <w:tcW w:w="160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532B85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line="259" w:lineRule="auto"/>
            </w:pPr>
            <w:r w:rsidRPr="00405BE5">
              <w:rPr>
                <w:noProof/>
                <w:lang w:eastAsia="en-GB"/>
              </w:rPr>
              <w:drawing>
                <wp:inline distT="0" distB="0" distL="0" distR="0" wp14:anchorId="0959638D" wp14:editId="454CC2DB">
                  <wp:extent cx="709574" cy="259801"/>
                  <wp:effectExtent l="0" t="0" r="0" b="6985"/>
                  <wp:docPr id="180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71" cy="26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5" w:type="dxa"/>
            <w:shd w:val="clear" w:color="auto" w:fill="FFFFFF" w:themeFill="background1"/>
          </w:tcPr>
          <w:p w14:paraId="6DB950D3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before="60"/>
            </w:pPr>
            <w:hyperlink r:id="rId80" w:history="1">
              <w:r w:rsidRPr="00405BE5">
                <w:rPr>
                  <w:color w:val="0563C1" w:themeColor="hyperlink"/>
                  <w:u w:val="single"/>
                </w:rPr>
                <w:t>How science is transforming entertainment</w:t>
              </w:r>
            </w:hyperlink>
            <w:r w:rsidRPr="00405BE5">
              <w:t xml:space="preserve"> </w:t>
            </w:r>
          </w:p>
          <w:p w14:paraId="795EA1BD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</w:pPr>
            <w:hyperlink r:id="rId81" w:history="1">
              <w:r w:rsidRPr="00405BE5">
                <w:rPr>
                  <w:color w:val="0563C1" w:themeColor="hyperlink"/>
                  <w:u w:val="single"/>
                </w:rPr>
                <w:t>Brains bionics and the future of bodies</w:t>
              </w:r>
            </w:hyperlink>
            <w:r w:rsidRPr="00405BE5">
              <w:t xml:space="preserve"> </w:t>
            </w:r>
          </w:p>
          <w:p w14:paraId="3E6FCFDD" w14:textId="77777777" w:rsidR="00405BE5" w:rsidRPr="00405BE5" w:rsidRDefault="00405BE5" w:rsidP="00405BE5">
            <w:pPr>
              <w:tabs>
                <w:tab w:val="center" w:pos="4513"/>
                <w:tab w:val="right" w:pos="9026"/>
              </w:tabs>
              <w:spacing w:after="60"/>
            </w:pPr>
            <w:hyperlink r:id="rId82" w:history="1">
              <w:r w:rsidRPr="00405BE5">
                <w:rPr>
                  <w:color w:val="0563C1" w:themeColor="hyperlink"/>
                  <w:u w:val="single"/>
                </w:rPr>
                <w:t>The plan to merge human brains with computers</w:t>
              </w:r>
            </w:hyperlink>
            <w:r w:rsidRPr="00405BE5">
              <w:t xml:space="preserve"> </w:t>
            </w:r>
          </w:p>
        </w:tc>
      </w:tr>
    </w:tbl>
    <w:p w14:paraId="4EFACA43" w14:textId="77777777" w:rsidR="00405BE5" w:rsidRPr="00405BE5" w:rsidRDefault="00405BE5" w:rsidP="00405BE5"/>
    <w:p w14:paraId="062E5CD0" w14:textId="77777777" w:rsidR="00405BE5" w:rsidRPr="00405BE5" w:rsidRDefault="00405BE5" w:rsidP="00405BE5"/>
    <w:p w14:paraId="3BAB3D54" w14:textId="77777777" w:rsidR="00405BE5" w:rsidRPr="00405BE5" w:rsidRDefault="00405BE5" w:rsidP="00405BE5"/>
    <w:p w14:paraId="4A2D306C" w14:textId="2DE53F30" w:rsidR="00405BE5" w:rsidRDefault="00405BE5" w:rsidP="007F4E0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129102F1" w14:textId="77777777" w:rsidR="00267089" w:rsidRPr="00267089" w:rsidRDefault="00267089" w:rsidP="00267089">
      <w:pPr>
        <w:keepNext/>
        <w:keepLines/>
        <w:spacing w:line="240" w:lineRule="auto"/>
        <w:jc w:val="center"/>
        <w:outlineLvl w:val="1"/>
        <w:rPr>
          <w:rFonts w:asciiTheme="majorHAnsi" w:eastAsiaTheme="majorEastAsia" w:hAnsiTheme="majorHAnsi" w:cstheme="majorBidi"/>
          <w:b/>
          <w:color w:val="D80C31"/>
          <w:sz w:val="32"/>
          <w:szCs w:val="32"/>
        </w:rPr>
      </w:pPr>
      <w:r w:rsidRPr="00267089">
        <w:rPr>
          <w:rFonts w:asciiTheme="majorHAnsi" w:eastAsiaTheme="majorEastAsia" w:hAnsiTheme="majorHAnsi" w:cstheme="majorBidi"/>
          <w:b/>
          <w:noProof/>
          <w:color w:val="D80C31"/>
          <w:sz w:val="32"/>
          <w:szCs w:val="3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BFBDEBA" wp14:editId="789C57D7">
                <wp:simplePos x="0" y="0"/>
                <wp:positionH relativeFrom="margin">
                  <wp:posOffset>0</wp:posOffset>
                </wp:positionH>
                <wp:positionV relativeFrom="paragraph">
                  <wp:posOffset>886810</wp:posOffset>
                </wp:positionV>
                <wp:extent cx="6473825" cy="914400"/>
                <wp:effectExtent l="0" t="0" r="22225" b="19050"/>
                <wp:wrapTopAndBottom/>
                <wp:docPr id="190" name="Group 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3825" cy="914400"/>
                          <a:chOff x="0" y="0"/>
                          <a:chExt cx="6473825" cy="914400"/>
                        </a:xfrm>
                      </wpg:grpSpPr>
                      <wps:wsp>
                        <wps:cNvPr id="191" name="Rounded Rectangle 191"/>
                        <wps:cNvSpPr/>
                        <wps:spPr>
                          <a:xfrm>
                            <a:off x="0" y="0"/>
                            <a:ext cx="6473825" cy="914400"/>
                          </a:xfrm>
                          <a:prstGeom prst="roundRect">
                            <a:avLst/>
                          </a:prstGeom>
                          <a:solidFill>
                            <a:srgbClr val="F7D5CD"/>
                          </a:solidFill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3441110" w14:textId="77777777" w:rsidR="00267089" w:rsidRDefault="00267089" w:rsidP="00267089">
                              <w:pPr>
                                <w:spacing w:after="60"/>
                                <w:rPr>
                                  <w:color w:val="D80C31"/>
                                </w:rPr>
                              </w:pPr>
                              <w:r>
                                <w:rPr>
                                  <w:color w:val="D80C31"/>
                                </w:rPr>
                                <w:t xml:space="preserve">1. </w:t>
                              </w:r>
                              <w:r w:rsidRPr="00DC5EB8">
                                <w:rPr>
                                  <w:color w:val="D80C31"/>
                                </w:rPr>
                                <w:t>The Day “Index” page mu</w:t>
                              </w:r>
                              <w:r>
                                <w:rPr>
                                  <w:color w:val="D80C31"/>
                                </w:rPr>
                                <w:t xml:space="preserve">st be open before some </w:t>
                              </w:r>
                              <w:r w:rsidRPr="00DC5EB8">
                                <w:rPr>
                                  <w:color w:val="D80C31"/>
                                </w:rPr>
                                <w:t xml:space="preserve">links will take you directly to the article. If a link does not take you to the article you expect, leave the </w:t>
                              </w:r>
                              <w:r>
                                <w:rPr>
                                  <w:color w:val="D80C31"/>
                                </w:rPr>
                                <w:t xml:space="preserve">web </w:t>
                              </w:r>
                              <w:r w:rsidRPr="00DC5EB8">
                                <w:rPr>
                                  <w:color w:val="D80C31"/>
                                </w:rPr>
                                <w:t>browser open and click the link a</w:t>
                              </w:r>
                              <w:r>
                                <w:rPr>
                                  <w:color w:val="D80C31"/>
                                </w:rPr>
                                <w:t>gain.</w:t>
                              </w:r>
                            </w:p>
                            <w:p w14:paraId="754F6CB9" w14:textId="77777777" w:rsidR="00267089" w:rsidRPr="00DC5EB8" w:rsidRDefault="00267089" w:rsidP="00267089">
                              <w:pPr>
                                <w:rPr>
                                  <w:i/>
                                  <w:color w:val="D80C31"/>
                                </w:rPr>
                              </w:pPr>
                              <w:r w:rsidRPr="00DC5EB8">
                                <w:rPr>
                                  <w:i/>
                                  <w:color w:val="D80C31"/>
                                </w:rPr>
                                <w:t xml:space="preserve">2. </w:t>
                              </w:r>
                              <w:r w:rsidRPr="00DC5EB8">
                                <w:rPr>
                                  <w:b/>
                                  <w:i/>
                                  <w:color w:val="D80C31"/>
                                </w:rPr>
                                <w:t>Do not</w:t>
                              </w:r>
                              <w:r w:rsidRPr="00DC5EB8">
                                <w:rPr>
                                  <w:i/>
                                  <w:color w:val="D80C31"/>
                                </w:rPr>
                                <w:t xml:space="preserve"> read </w:t>
                              </w:r>
                              <w:r w:rsidRPr="00DC5EB8">
                                <w:rPr>
                                  <w:b/>
                                  <w:i/>
                                  <w:color w:val="D80C31"/>
                                </w:rPr>
                                <w:t>all</w:t>
                              </w:r>
                              <w:r w:rsidRPr="00DC5EB8">
                                <w:rPr>
                                  <w:i/>
                                  <w:color w:val="D80C31"/>
                                </w:rPr>
                                <w:t xml:space="preserve"> the articles </w:t>
                              </w:r>
                              <w:r>
                                <w:rPr>
                                  <w:i/>
                                  <w:color w:val="D80C31"/>
                                </w:rPr>
                                <w:t>– choose a few</w:t>
                              </w:r>
                              <w:r w:rsidRPr="00DC5EB8">
                                <w:rPr>
                                  <w:i/>
                                  <w:color w:val="D80C31"/>
                                </w:rPr>
                                <w:t xml:space="preserve">. Start with the articles from </w:t>
                              </w:r>
                              <w:r w:rsidRPr="00957093">
                                <w:rPr>
                                  <w:i/>
                                  <w:color w:val="0563C1"/>
                                </w:rPr>
                                <w:t xml:space="preserve">The Day </w:t>
                              </w:r>
                              <w:r w:rsidRPr="00DC5EB8">
                                <w:rPr>
                                  <w:i/>
                                  <w:color w:val="D80C31"/>
                                </w:rPr>
                                <w:t xml:space="preserve">but if you find these difficult, the articles from </w:t>
                              </w:r>
                              <w:r w:rsidRPr="00957093">
                                <w:rPr>
                                  <w:i/>
                                  <w:color w:val="00B050"/>
                                </w:rPr>
                                <w:t xml:space="preserve">The Day Explorer </w:t>
                              </w:r>
                              <w:r w:rsidRPr="00DC5EB8">
                                <w:rPr>
                                  <w:i/>
                                  <w:color w:val="D80C31"/>
                                </w:rPr>
                                <w:t>are designed to be shorter and easier to read.</w:t>
                              </w:r>
                            </w:p>
                            <w:p w14:paraId="030AF437" w14:textId="77777777" w:rsidR="00267089" w:rsidRPr="00DC5EB8" w:rsidRDefault="00267089" w:rsidP="00267089">
                              <w:pPr>
                                <w:jc w:val="center"/>
                                <w:rPr>
                                  <w:color w:val="D80C31"/>
                                </w:rPr>
                              </w:pPr>
                            </w:p>
                            <w:p w14:paraId="564790F6" w14:textId="77777777" w:rsidR="00267089" w:rsidRDefault="00267089" w:rsidP="0026708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54000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2" name="Group 192"/>
                        <wpg:cNvGrpSpPr/>
                        <wpg:grpSpPr>
                          <a:xfrm>
                            <a:off x="73152" y="234087"/>
                            <a:ext cx="445770" cy="445043"/>
                            <a:chOff x="0" y="0"/>
                            <a:chExt cx="445770" cy="445770"/>
                          </a:xfrm>
                        </wpg:grpSpPr>
                        <wps:wsp>
                          <wps:cNvPr id="193" name="Oval 193"/>
                          <wps:cNvSpPr/>
                          <wps:spPr>
                            <a:xfrm>
                              <a:off x="0" y="0"/>
                              <a:ext cx="445770" cy="44577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D80C3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" name="Picture 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891" y="43891"/>
                              <a:ext cx="353060" cy="3530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FBDEBA" id="Group 190" o:spid="_x0000_s1037" style="position:absolute;left:0;text-align:left;margin-left:0;margin-top:69.85pt;width:509.75pt;height:1in;z-index:251673600;mso-position-horizontal-relative:margin;mso-position-vertical-relative:text" coordsize="6473825,914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">
                <v:roundrect id="Rounded Rectangle 191" o:spid="_x0000_s1038" style="position:absolute;width:6473825;height:9144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jmeXwgAA&#10;ANwAAAAPAAAAZHJzL2Rvd25yZXYueG1sRE/dasIwFL4f+A7hCLvTtJvIrEbRwUYFb9btAQ7JsenW&#10;nJQm07qnN4Kwu/Px/Z7VZnCtOFEfGs8K8mkGglh703Ct4OvzbfICIkRkg61nUnChAJv16GGFhfFn&#10;/qBTFWuRQjgUqMDG2BVSBm3JYZj6jjhxR987jAn2tTQ9nlO4a+VTls2lw4ZTg8WOXi3pn+rXKdhT&#10;3uhD+Rxm++9Lucj+du96bpV6HA/bJYhIQ/wX392lSfMXOdyeSRfI9R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GOZ5fCAAAA3AAAAA8AAAAAAAAAAAAAAAAAlwIAAGRycy9kb3du&#10;cmV2LnhtbFBLBQYAAAAABAAEAPUAAACGAwAAAAA=&#10;" fillcolor="#f7d5cd" strokecolor="#d80c31" strokeweight="1pt">
                  <v:stroke joinstyle="miter"/>
                  <v:textbox inset="15mm,0,,0">
                    <w:txbxContent>
                      <w:p w14:paraId="53441110" w14:textId="77777777" w:rsidR="00267089" w:rsidRDefault="00267089" w:rsidP="00267089">
                        <w:pPr>
                          <w:spacing w:after="60"/>
                          <w:rPr>
                            <w:color w:val="D80C31"/>
                          </w:rPr>
                        </w:pPr>
                        <w:r>
                          <w:rPr>
                            <w:color w:val="D80C31"/>
                          </w:rPr>
                          <w:t xml:space="preserve">1. </w:t>
                        </w:r>
                        <w:r w:rsidRPr="00DC5EB8">
                          <w:rPr>
                            <w:color w:val="D80C31"/>
                          </w:rPr>
                          <w:t>The Day “Index” page mu</w:t>
                        </w:r>
                        <w:r>
                          <w:rPr>
                            <w:color w:val="D80C31"/>
                          </w:rPr>
                          <w:t xml:space="preserve">st be open before some </w:t>
                        </w:r>
                        <w:r w:rsidRPr="00DC5EB8">
                          <w:rPr>
                            <w:color w:val="D80C31"/>
                          </w:rPr>
                          <w:t xml:space="preserve">links will take you directly to the article. If a link does not take you to the article you expect, leave the </w:t>
                        </w:r>
                        <w:r>
                          <w:rPr>
                            <w:color w:val="D80C31"/>
                          </w:rPr>
                          <w:t xml:space="preserve">web </w:t>
                        </w:r>
                        <w:r w:rsidRPr="00DC5EB8">
                          <w:rPr>
                            <w:color w:val="D80C31"/>
                          </w:rPr>
                          <w:t>browser open and click the link a</w:t>
                        </w:r>
                        <w:r>
                          <w:rPr>
                            <w:color w:val="D80C31"/>
                          </w:rPr>
                          <w:t>gain.</w:t>
                        </w:r>
                      </w:p>
                      <w:p w14:paraId="754F6CB9" w14:textId="77777777" w:rsidR="00267089" w:rsidRPr="00DC5EB8" w:rsidRDefault="00267089" w:rsidP="00267089">
                        <w:pPr>
                          <w:rPr>
                            <w:i/>
                            <w:color w:val="D80C31"/>
                          </w:rPr>
                        </w:pPr>
                        <w:r w:rsidRPr="00DC5EB8">
                          <w:rPr>
                            <w:i/>
                            <w:color w:val="D80C31"/>
                          </w:rPr>
                          <w:t xml:space="preserve">2. </w:t>
                        </w:r>
                        <w:r w:rsidRPr="00DC5EB8">
                          <w:rPr>
                            <w:b/>
                            <w:i/>
                            <w:color w:val="D80C31"/>
                          </w:rPr>
                          <w:t>Do not</w:t>
                        </w:r>
                        <w:r w:rsidRPr="00DC5EB8">
                          <w:rPr>
                            <w:i/>
                            <w:color w:val="D80C31"/>
                          </w:rPr>
                          <w:t xml:space="preserve"> read </w:t>
                        </w:r>
                        <w:r w:rsidRPr="00DC5EB8">
                          <w:rPr>
                            <w:b/>
                            <w:i/>
                            <w:color w:val="D80C31"/>
                          </w:rPr>
                          <w:t>all</w:t>
                        </w:r>
                        <w:r w:rsidRPr="00DC5EB8">
                          <w:rPr>
                            <w:i/>
                            <w:color w:val="D80C31"/>
                          </w:rPr>
                          <w:t xml:space="preserve"> the articles </w:t>
                        </w:r>
                        <w:r>
                          <w:rPr>
                            <w:i/>
                            <w:color w:val="D80C31"/>
                          </w:rPr>
                          <w:t>– choose a few</w:t>
                        </w:r>
                        <w:r w:rsidRPr="00DC5EB8">
                          <w:rPr>
                            <w:i/>
                            <w:color w:val="D80C31"/>
                          </w:rPr>
                          <w:t xml:space="preserve">. Start with the articles from </w:t>
                        </w:r>
                        <w:r w:rsidRPr="00957093">
                          <w:rPr>
                            <w:i/>
                            <w:color w:val="0563C1"/>
                          </w:rPr>
                          <w:t xml:space="preserve">The Day </w:t>
                        </w:r>
                        <w:r w:rsidRPr="00DC5EB8">
                          <w:rPr>
                            <w:i/>
                            <w:color w:val="D80C31"/>
                          </w:rPr>
                          <w:t xml:space="preserve">but if you find these difficult, the articles from </w:t>
                        </w:r>
                        <w:r w:rsidRPr="00957093">
                          <w:rPr>
                            <w:i/>
                            <w:color w:val="00B050"/>
                          </w:rPr>
                          <w:t xml:space="preserve">The Day Explorer </w:t>
                        </w:r>
                        <w:r w:rsidRPr="00DC5EB8">
                          <w:rPr>
                            <w:i/>
                            <w:color w:val="D80C31"/>
                          </w:rPr>
                          <w:t>are designed to be shorter and easier to read.</w:t>
                        </w:r>
                      </w:p>
                      <w:p w14:paraId="030AF437" w14:textId="77777777" w:rsidR="00267089" w:rsidRPr="00DC5EB8" w:rsidRDefault="00267089" w:rsidP="00267089">
                        <w:pPr>
                          <w:jc w:val="center"/>
                          <w:rPr>
                            <w:color w:val="D80C31"/>
                          </w:rPr>
                        </w:pPr>
                      </w:p>
                      <w:p w14:paraId="564790F6" w14:textId="77777777" w:rsidR="00267089" w:rsidRDefault="00267089" w:rsidP="00267089">
                        <w:pPr>
                          <w:jc w:val="center"/>
                        </w:pPr>
                      </w:p>
                    </w:txbxContent>
                  </v:textbox>
                </v:roundrect>
                <v:group id="Group 192" o:spid="_x0000_s1039" style="position:absolute;left:73152;top:234087;width:445770;height:445043" coordsize="445770,4457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UDQ3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p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FA0N8IAAADcAAAADwAA&#10;AAAAAAAAAAAAAACpAgAAZHJzL2Rvd25yZXYueG1sUEsFBgAAAAAEAAQA+gAAAJgDAAAAAA==&#10;">
                  <v:oval id="Oval 193" o:spid="_x0000_s1040" style="position:absolute;width:445770;height:44577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Z564xAAA&#10;ANwAAAAPAAAAZHJzL2Rvd25yZXYueG1sRE9Na8JAEL0X/A/LCN7qRgXR6Coiiu2htCaCehuyYxLM&#10;zobsVmN/fbcg9DaP9znzZWsqcaPGlZYVDPoRCOLM6pJzBYd0+zoB4TyyxsoyKXiQg+Wi8zLHWNs7&#10;7+mW+FyEEHYxKii8r2MpXVaQQde3NXHgLrYx6ANscqkbvIdwU8lhFI2lwZJDQ4E1rQvKrsm3UXAa&#10;R4PdR/r1k/Hn+f24qR4HmyZK9brtagbCU+v/xU/3mw7zpyP4eyZcIB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WeeuMQAAADcAAAADwAAAAAAAAAAAAAAAACXAgAAZHJzL2Rv&#10;d25yZXYueG1sUEsFBgAAAAAEAAQA9QAAAIgDAAAAAA==&#10;" fillcolor="window" strokecolor="#d80c31" strokeweight="1pt">
                    <v:stroke joinstyle="miter"/>
                  </v:oval>
                  <v:shape id="Picture 194" o:spid="_x0000_s1041" type="#_x0000_t75" style="position:absolute;left:43891;top:43891;width:353060;height:3530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KE&#10;fB3BAAAA3AAAAA8AAABkcnMvZG93bnJldi54bWxET9tqAjEQfRf8hzCFvmm2IqWumxURC4VSipcP&#10;GJPJXtxMlk2q279vCoW+zeFcp9iMrhM3GkLjWcHTPANBrL1puFJwPr3OXkCEiGyw80wKvinAppxO&#10;CsyNv/OBbsdYiRTCIUcFdYx9LmXQNTkMc98TJ876wWFMcKikGfCewl0nF1n2LB02nBpq7GlXk74e&#10;v5yCpbP6PWvbhj7kaNv9xWp7+FTq8WHcrkFEGuO/+M/9ZtL81RJ+n0kXyPI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KEfB3BAAAA3AAAAA8AAAAAAAAAAAAAAAAAnAIAAGRy&#10;cy9kb3ducmV2LnhtbFBLBQYAAAAABAAEAPcAAACKAwAAAAA=&#10;">
                    <v:imagedata r:id="rId25" o:title=""/>
                    <v:path arrowok="t"/>
                  </v:shape>
                </v:group>
                <w10:wrap type="topAndBottom" anchorx="margin"/>
              </v:group>
            </w:pict>
          </mc:Fallback>
        </mc:AlternateContent>
      </w:r>
      <w:r w:rsidRPr="00267089">
        <w:rPr>
          <w:rFonts w:asciiTheme="majorHAnsi" w:eastAsiaTheme="majorEastAsia" w:hAnsiTheme="majorHAnsi" w:cstheme="majorBidi"/>
          <w:b/>
          <w:color w:val="D80C31"/>
          <w:sz w:val="32"/>
          <w:szCs w:val="32"/>
        </w:rPr>
        <w:t>3. The Robots are Coming:</w:t>
      </w:r>
      <w:r w:rsidRPr="00267089">
        <w:rPr>
          <w:rFonts w:asciiTheme="majorHAnsi" w:eastAsiaTheme="majorEastAsia" w:hAnsiTheme="majorHAnsi" w:cstheme="majorBidi"/>
          <w:b/>
          <w:color w:val="D80C31"/>
          <w:sz w:val="32"/>
          <w:szCs w:val="32"/>
        </w:rPr>
        <w:br/>
      </w:r>
      <w:r w:rsidRPr="00267089">
        <w:rPr>
          <w:rFonts w:asciiTheme="majorHAnsi" w:eastAsiaTheme="majorEastAsia" w:hAnsiTheme="majorHAnsi" w:cstheme="majorBidi"/>
          <w:color w:val="D80C31"/>
          <w:sz w:val="32"/>
          <w:szCs w:val="32"/>
        </w:rPr>
        <w:t>How technological developments in Artificial Intelligence and robotics could shape the future</w:t>
      </w:r>
    </w:p>
    <w:p w14:paraId="602A8C4C" w14:textId="77777777" w:rsidR="00267089" w:rsidRPr="00267089" w:rsidRDefault="00267089" w:rsidP="00267089">
      <w:pPr>
        <w:keepNext/>
        <w:keepLines/>
        <w:spacing w:before="120" w:line="240" w:lineRule="auto"/>
        <w:outlineLvl w:val="2"/>
        <w:rPr>
          <w:rFonts w:asciiTheme="majorHAnsi" w:eastAsiaTheme="majorEastAsia" w:hAnsiTheme="majorHAnsi" w:cstheme="majorBidi"/>
          <w:b/>
          <w:i/>
          <w:color w:val="000000" w:themeColor="text1"/>
          <w:sz w:val="24"/>
          <w:szCs w:val="24"/>
        </w:rPr>
      </w:pPr>
    </w:p>
    <w:tbl>
      <w:tblPr>
        <w:tblStyle w:val="TableGrid"/>
        <w:tblW w:w="9736" w:type="dxa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7"/>
        <w:gridCol w:w="4689"/>
      </w:tblGrid>
      <w:tr w:rsidR="00267089" w:rsidRPr="00267089" w14:paraId="1675BE30" w14:textId="77777777" w:rsidTr="00C84E71">
        <w:tc>
          <w:tcPr>
            <w:tcW w:w="5047" w:type="dxa"/>
            <w:tcBorders>
              <w:top w:val="single" w:sz="4" w:space="0" w:color="D80C31"/>
              <w:left w:val="single" w:sz="4" w:space="0" w:color="D80C31"/>
              <w:right w:val="single" w:sz="4" w:space="0" w:color="D80C31"/>
            </w:tcBorders>
            <w:shd w:val="clear" w:color="auto" w:fill="F7D5CD"/>
          </w:tcPr>
          <w:p w14:paraId="5B553B04" w14:textId="77777777" w:rsidR="00267089" w:rsidRPr="00267089" w:rsidRDefault="00267089" w:rsidP="00267089">
            <w:pPr>
              <w:rPr>
                <w:b/>
                <w:i/>
              </w:rPr>
            </w:pPr>
            <w:r w:rsidRPr="00267089">
              <w:rPr>
                <w:b/>
                <w:i/>
                <w:color w:val="D80C31"/>
              </w:rPr>
              <w:t>Robots and AI at work</w:t>
            </w:r>
          </w:p>
        </w:tc>
        <w:tc>
          <w:tcPr>
            <w:tcW w:w="4689" w:type="dxa"/>
            <w:tcBorders>
              <w:left w:val="single" w:sz="4" w:space="0" w:color="D80C31"/>
            </w:tcBorders>
          </w:tcPr>
          <w:p w14:paraId="6FC5E882" w14:textId="77777777" w:rsidR="00267089" w:rsidRPr="00267089" w:rsidRDefault="00267089" w:rsidP="00267089">
            <w:pPr>
              <w:spacing w:line="259" w:lineRule="auto"/>
            </w:pPr>
          </w:p>
        </w:tc>
      </w:tr>
      <w:tr w:rsidR="00267089" w:rsidRPr="00267089" w14:paraId="520E3AD9" w14:textId="77777777" w:rsidTr="00C84E71">
        <w:tc>
          <w:tcPr>
            <w:tcW w:w="5047" w:type="dxa"/>
            <w:tcBorders>
              <w:left w:val="single" w:sz="4" w:space="0" w:color="D80C31"/>
              <w:right w:val="single" w:sz="4" w:space="0" w:color="D80C31"/>
            </w:tcBorders>
            <w:shd w:val="clear" w:color="auto" w:fill="FFFFFF" w:themeFill="background1"/>
          </w:tcPr>
          <w:p w14:paraId="3E0DEDC3" w14:textId="77777777" w:rsidR="00267089" w:rsidRPr="00267089" w:rsidRDefault="00267089" w:rsidP="00267089">
            <w:pPr>
              <w:spacing w:before="60"/>
            </w:pPr>
            <w:r w:rsidRPr="00267089">
              <w:t xml:space="preserve"> </w:t>
            </w:r>
            <w:hyperlink r:id="rId83" w:history="1">
              <w:r w:rsidRPr="00267089">
                <w:rPr>
                  <w:color w:val="0563C1" w:themeColor="hyperlink"/>
                  <w:u w:val="single"/>
                </w:rPr>
                <w:t>Get ready for a fourth industrial revolution</w:t>
              </w:r>
            </w:hyperlink>
            <w:r w:rsidRPr="00267089">
              <w:t xml:space="preserve"> </w:t>
            </w:r>
          </w:p>
          <w:p w14:paraId="37671FC4" w14:textId="77777777" w:rsidR="00267089" w:rsidRPr="00267089" w:rsidRDefault="00267089" w:rsidP="00267089">
            <w:hyperlink r:id="rId84" w:history="1">
              <w:r w:rsidRPr="00267089">
                <w:rPr>
                  <w:color w:val="0563C1" w:themeColor="hyperlink"/>
                  <w:u w:val="single"/>
                </w:rPr>
                <w:t>Happy birthday NHS. Now bring on the robots</w:t>
              </w:r>
            </w:hyperlink>
            <w:r w:rsidRPr="00267089">
              <w:t xml:space="preserve"> </w:t>
            </w:r>
          </w:p>
          <w:p w14:paraId="0A3A7873" w14:textId="77777777" w:rsidR="00267089" w:rsidRPr="00267089" w:rsidRDefault="00267089" w:rsidP="00267089">
            <w:hyperlink r:id="rId85" w:history="1">
              <w:r w:rsidRPr="00267089">
                <w:rPr>
                  <w:color w:val="0563C1" w:themeColor="hyperlink"/>
                  <w:u w:val="single"/>
                </w:rPr>
                <w:t>2017 in review: The year the robots got smart</w:t>
              </w:r>
            </w:hyperlink>
            <w:r w:rsidRPr="00267089">
              <w:t xml:space="preserve"> </w:t>
            </w:r>
          </w:p>
          <w:p w14:paraId="002B89E1" w14:textId="77777777" w:rsidR="00267089" w:rsidRPr="00267089" w:rsidRDefault="00267089" w:rsidP="00267089">
            <w:hyperlink r:id="rId86" w:history="1">
              <w:r w:rsidRPr="00267089">
                <w:rPr>
                  <w:color w:val="0563C1" w:themeColor="hyperlink"/>
                  <w:u w:val="single"/>
                </w:rPr>
                <w:t>How machines will revolutionise the workplace</w:t>
              </w:r>
            </w:hyperlink>
            <w:r w:rsidRPr="00267089">
              <w:t xml:space="preserve"> </w:t>
            </w:r>
          </w:p>
          <w:p w14:paraId="215535C3" w14:textId="77777777" w:rsidR="00267089" w:rsidRPr="00267089" w:rsidRDefault="00267089" w:rsidP="00267089">
            <w:hyperlink r:id="rId87" w:history="1">
              <w:r w:rsidRPr="00267089">
                <w:rPr>
                  <w:color w:val="0563C1" w:themeColor="hyperlink"/>
                  <w:u w:val="single"/>
                </w:rPr>
                <w:t>How robots will run the schools of the future</w:t>
              </w:r>
            </w:hyperlink>
            <w:r w:rsidRPr="00267089">
              <w:t xml:space="preserve"> </w:t>
            </w:r>
          </w:p>
          <w:p w14:paraId="5CFC3615" w14:textId="77777777" w:rsidR="00267089" w:rsidRPr="00267089" w:rsidRDefault="00267089" w:rsidP="00267089">
            <w:pPr>
              <w:spacing w:after="60"/>
            </w:pPr>
            <w:hyperlink r:id="rId88" w:history="1">
              <w:r w:rsidRPr="00267089">
                <w:rPr>
                  <w:color w:val="0563C1" w:themeColor="hyperlink"/>
                  <w:u w:val="single"/>
                </w:rPr>
                <w:t>Facebook robots spark new panic over AI</w:t>
              </w:r>
            </w:hyperlink>
            <w:r w:rsidRPr="00267089">
              <w:t xml:space="preserve"> </w:t>
            </w:r>
          </w:p>
        </w:tc>
        <w:tc>
          <w:tcPr>
            <w:tcW w:w="4689" w:type="dxa"/>
            <w:tcBorders>
              <w:left w:val="single" w:sz="4" w:space="0" w:color="D80C31"/>
            </w:tcBorders>
            <w:vAlign w:val="center"/>
          </w:tcPr>
          <w:p w14:paraId="52B3AD5A" w14:textId="77777777" w:rsidR="00267089" w:rsidRPr="00267089" w:rsidRDefault="00267089" w:rsidP="00267089">
            <w:pPr>
              <w:spacing w:line="259" w:lineRule="auto"/>
            </w:pPr>
            <w:r w:rsidRPr="00267089">
              <w:rPr>
                <w:noProof/>
                <w:lang w:eastAsia="en-GB"/>
              </w:rPr>
              <w:drawing>
                <wp:inline distT="0" distB="0" distL="0" distR="0" wp14:anchorId="20E2BDE1" wp14:editId="359B346F">
                  <wp:extent cx="709574" cy="259801"/>
                  <wp:effectExtent l="0" t="0" r="0" b="6985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71" cy="26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89" w:rsidRPr="00267089" w14:paraId="041FA46E" w14:textId="77777777" w:rsidTr="00C84E71">
        <w:tc>
          <w:tcPr>
            <w:tcW w:w="5047" w:type="dxa"/>
            <w:tcBorders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FFFFF" w:themeFill="background1"/>
          </w:tcPr>
          <w:p w14:paraId="06F478EB" w14:textId="77777777" w:rsidR="00267089" w:rsidRPr="00267089" w:rsidRDefault="00267089" w:rsidP="00267089">
            <w:pPr>
              <w:spacing w:before="60"/>
              <w:rPr>
                <w:color w:val="00B050"/>
              </w:rPr>
            </w:pPr>
            <w:r w:rsidRPr="00267089">
              <w:rPr>
                <w:color w:val="00B050"/>
              </w:rPr>
              <w:t xml:space="preserve"> </w:t>
            </w:r>
            <w:hyperlink r:id="rId89" w:history="1">
              <w:r w:rsidRPr="00267089">
                <w:rPr>
                  <w:color w:val="00B050"/>
                  <w:u w:val="single"/>
                </w:rPr>
                <w:t>Now even our pets could be robots too</w:t>
              </w:r>
            </w:hyperlink>
            <w:r w:rsidRPr="00267089">
              <w:rPr>
                <w:color w:val="00B050"/>
              </w:rPr>
              <w:t xml:space="preserve"> </w:t>
            </w:r>
          </w:p>
          <w:p w14:paraId="6BCF79EE" w14:textId="77777777" w:rsidR="00267089" w:rsidRPr="00267089" w:rsidRDefault="00267089" w:rsidP="00267089">
            <w:pPr>
              <w:rPr>
                <w:color w:val="00B050"/>
              </w:rPr>
            </w:pPr>
            <w:hyperlink r:id="rId90" w:history="1">
              <w:r w:rsidRPr="00267089">
                <w:rPr>
                  <w:color w:val="00B050"/>
                  <w:u w:val="single"/>
                </w:rPr>
                <w:t>Your new robot puppy</w:t>
              </w:r>
            </w:hyperlink>
            <w:r w:rsidRPr="00267089">
              <w:rPr>
                <w:color w:val="00B050"/>
              </w:rPr>
              <w:t xml:space="preserve"> </w:t>
            </w:r>
          </w:p>
          <w:p w14:paraId="11857FE6" w14:textId="77777777" w:rsidR="00267089" w:rsidRPr="00267089" w:rsidRDefault="00267089" w:rsidP="00267089">
            <w:pPr>
              <w:rPr>
                <w:color w:val="00B050"/>
              </w:rPr>
            </w:pPr>
            <w:hyperlink r:id="rId91" w:history="1">
              <w:r w:rsidRPr="00267089">
                <w:rPr>
                  <w:color w:val="00B050"/>
                  <w:u w:val="single"/>
                </w:rPr>
                <w:t>Chinese robot passes national medical exams</w:t>
              </w:r>
            </w:hyperlink>
            <w:r w:rsidRPr="00267089">
              <w:rPr>
                <w:color w:val="00B050"/>
              </w:rPr>
              <w:t xml:space="preserve"> </w:t>
            </w:r>
          </w:p>
          <w:p w14:paraId="49884557" w14:textId="77777777" w:rsidR="00267089" w:rsidRPr="00267089" w:rsidRDefault="00267089" w:rsidP="00267089">
            <w:pPr>
              <w:rPr>
                <w:color w:val="00B050"/>
              </w:rPr>
            </w:pPr>
            <w:hyperlink r:id="rId92" w:history="1">
              <w:r w:rsidRPr="00267089">
                <w:rPr>
                  <w:color w:val="00B050"/>
                  <w:u w:val="single"/>
                </w:rPr>
                <w:t>How machines will revolutionise the workplace</w:t>
              </w:r>
            </w:hyperlink>
            <w:r w:rsidRPr="00267089">
              <w:rPr>
                <w:color w:val="00B050"/>
              </w:rPr>
              <w:t xml:space="preserve"> </w:t>
            </w:r>
          </w:p>
          <w:p w14:paraId="0BD8E995" w14:textId="77777777" w:rsidR="00267089" w:rsidRPr="00267089" w:rsidRDefault="00267089" w:rsidP="00267089">
            <w:pPr>
              <w:rPr>
                <w:color w:val="00B050"/>
              </w:rPr>
            </w:pPr>
            <w:hyperlink r:id="rId93" w:history="1">
              <w:proofErr w:type="spellStart"/>
              <w:r w:rsidRPr="00267089">
                <w:rPr>
                  <w:color w:val="00B050"/>
                  <w:u w:val="single"/>
                </w:rPr>
                <w:t>Robocops</w:t>
              </w:r>
              <w:proofErr w:type="spellEnd"/>
              <w:r w:rsidRPr="00267089">
                <w:rPr>
                  <w:color w:val="00B050"/>
                  <w:u w:val="single"/>
                </w:rPr>
                <w:t xml:space="preserve"> fuel fears of machines eating jobs</w:t>
              </w:r>
            </w:hyperlink>
            <w:r w:rsidRPr="00267089">
              <w:rPr>
                <w:color w:val="00B050"/>
              </w:rPr>
              <w:t xml:space="preserve"> </w:t>
            </w:r>
          </w:p>
          <w:p w14:paraId="1B85BDD7" w14:textId="77777777" w:rsidR="00267089" w:rsidRPr="00267089" w:rsidRDefault="00267089" w:rsidP="00267089">
            <w:pPr>
              <w:spacing w:after="60"/>
              <w:rPr>
                <w:color w:val="00B050"/>
              </w:rPr>
            </w:pPr>
            <w:hyperlink r:id="rId94" w:history="1">
              <w:r w:rsidRPr="00267089">
                <w:rPr>
                  <w:color w:val="00B050"/>
                  <w:u w:val="single"/>
                </w:rPr>
                <w:t>The age of robot chefs</w:t>
              </w:r>
            </w:hyperlink>
          </w:p>
        </w:tc>
        <w:tc>
          <w:tcPr>
            <w:tcW w:w="4689" w:type="dxa"/>
            <w:tcBorders>
              <w:left w:val="single" w:sz="4" w:space="0" w:color="D80C31"/>
            </w:tcBorders>
            <w:vAlign w:val="center"/>
          </w:tcPr>
          <w:p w14:paraId="74D0AA3C" w14:textId="77777777" w:rsidR="00267089" w:rsidRPr="00267089" w:rsidRDefault="00267089" w:rsidP="00267089">
            <w:pPr>
              <w:spacing w:line="259" w:lineRule="auto"/>
            </w:pPr>
            <w:r w:rsidRPr="00267089">
              <w:rPr>
                <w:noProof/>
                <w:lang w:eastAsia="en-GB"/>
              </w:rPr>
              <w:drawing>
                <wp:inline distT="0" distB="0" distL="0" distR="0" wp14:anchorId="1E375C0B" wp14:editId="4CD2E40B">
                  <wp:extent cx="720299" cy="431596"/>
                  <wp:effectExtent l="0" t="0" r="3810" b="6985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22" cy="46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F3C157" w14:textId="77777777" w:rsidR="00267089" w:rsidRPr="00267089" w:rsidRDefault="00267089" w:rsidP="00267089"/>
    <w:tbl>
      <w:tblPr>
        <w:tblStyle w:val="TableGrid"/>
        <w:tblW w:w="6487" w:type="dxa"/>
        <w:tblInd w:w="3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7"/>
        <w:gridCol w:w="1440"/>
      </w:tblGrid>
      <w:tr w:rsidR="00267089" w:rsidRPr="00267089" w14:paraId="4096C71C" w14:textId="77777777" w:rsidTr="00C84E71">
        <w:tc>
          <w:tcPr>
            <w:tcW w:w="5047" w:type="dxa"/>
            <w:tcBorders>
              <w:top w:val="single" w:sz="4" w:space="0" w:color="D80C31"/>
              <w:left w:val="single" w:sz="4" w:space="0" w:color="D80C31"/>
              <w:right w:val="single" w:sz="4" w:space="0" w:color="D80C31"/>
            </w:tcBorders>
            <w:shd w:val="clear" w:color="auto" w:fill="F7D5CD"/>
          </w:tcPr>
          <w:p w14:paraId="3E4CF4FB" w14:textId="77777777" w:rsidR="00267089" w:rsidRPr="00267089" w:rsidRDefault="00267089" w:rsidP="00267089">
            <w:pPr>
              <w:rPr>
                <w:b/>
                <w:i/>
              </w:rPr>
            </w:pPr>
            <w:r w:rsidRPr="00267089">
              <w:rPr>
                <w:b/>
                <w:i/>
                <w:color w:val="D80C31"/>
              </w:rPr>
              <w:t>Rights for robots</w:t>
            </w:r>
          </w:p>
        </w:tc>
        <w:tc>
          <w:tcPr>
            <w:tcW w:w="1440" w:type="dxa"/>
            <w:tcBorders>
              <w:left w:val="single" w:sz="4" w:space="0" w:color="D80C31"/>
            </w:tcBorders>
          </w:tcPr>
          <w:p w14:paraId="295F1AE0" w14:textId="77777777" w:rsidR="00267089" w:rsidRPr="00267089" w:rsidRDefault="00267089" w:rsidP="00267089">
            <w:pPr>
              <w:spacing w:line="259" w:lineRule="auto"/>
            </w:pPr>
          </w:p>
        </w:tc>
      </w:tr>
      <w:tr w:rsidR="00267089" w:rsidRPr="00267089" w14:paraId="558D9B90" w14:textId="77777777" w:rsidTr="00C84E71">
        <w:tc>
          <w:tcPr>
            <w:tcW w:w="5047" w:type="dxa"/>
            <w:tcBorders>
              <w:left w:val="single" w:sz="4" w:space="0" w:color="D80C31"/>
              <w:right w:val="single" w:sz="4" w:space="0" w:color="D80C31"/>
            </w:tcBorders>
            <w:shd w:val="clear" w:color="auto" w:fill="FFFFFF" w:themeFill="background1"/>
          </w:tcPr>
          <w:p w14:paraId="73615ECD" w14:textId="77777777" w:rsidR="00267089" w:rsidRPr="00267089" w:rsidRDefault="00267089" w:rsidP="00267089">
            <w:pPr>
              <w:spacing w:before="60"/>
            </w:pPr>
            <w:r w:rsidRPr="00267089">
              <w:t xml:space="preserve"> </w:t>
            </w:r>
            <w:hyperlink r:id="rId95" w:history="1">
              <w:r w:rsidRPr="00267089">
                <w:rPr>
                  <w:color w:val="0563C1" w:themeColor="hyperlink"/>
                  <w:u w:val="single"/>
                </w:rPr>
                <w:t>The curious ethics of cruelty to robots</w:t>
              </w:r>
            </w:hyperlink>
            <w:r w:rsidRPr="00267089">
              <w:t xml:space="preserve"> </w:t>
            </w:r>
          </w:p>
          <w:p w14:paraId="797ED24F" w14:textId="77777777" w:rsidR="00267089" w:rsidRPr="00267089" w:rsidRDefault="00267089" w:rsidP="00267089">
            <w:pPr>
              <w:spacing w:after="60"/>
            </w:pPr>
            <w:hyperlink r:id="rId96" w:history="1">
              <w:r w:rsidRPr="00267089">
                <w:rPr>
                  <w:color w:val="0563C1" w:themeColor="hyperlink"/>
                  <w:u w:val="single"/>
                </w:rPr>
                <w:t>Robots are electronic persons says EU</w:t>
              </w:r>
            </w:hyperlink>
            <w:r w:rsidRPr="00267089">
              <w:t xml:space="preserve"> </w:t>
            </w:r>
          </w:p>
        </w:tc>
        <w:tc>
          <w:tcPr>
            <w:tcW w:w="1440" w:type="dxa"/>
            <w:tcBorders>
              <w:left w:val="single" w:sz="4" w:space="0" w:color="D80C31"/>
            </w:tcBorders>
            <w:vAlign w:val="center"/>
          </w:tcPr>
          <w:p w14:paraId="11571A03" w14:textId="77777777" w:rsidR="00267089" w:rsidRPr="00267089" w:rsidRDefault="00267089" w:rsidP="00267089">
            <w:pPr>
              <w:spacing w:line="259" w:lineRule="auto"/>
            </w:pPr>
            <w:r w:rsidRPr="00267089">
              <w:rPr>
                <w:noProof/>
                <w:lang w:eastAsia="en-GB"/>
              </w:rPr>
              <w:drawing>
                <wp:inline distT="0" distB="0" distL="0" distR="0" wp14:anchorId="51834FDD" wp14:editId="359BB145">
                  <wp:extent cx="709574" cy="259801"/>
                  <wp:effectExtent l="0" t="0" r="0" b="6985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71" cy="26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89" w:rsidRPr="00267089" w14:paraId="3092068B" w14:textId="77777777" w:rsidTr="00C84E71">
        <w:tc>
          <w:tcPr>
            <w:tcW w:w="5047" w:type="dxa"/>
            <w:tcBorders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FFFFF" w:themeFill="background1"/>
            <w:vAlign w:val="center"/>
          </w:tcPr>
          <w:p w14:paraId="3495BF2D" w14:textId="77777777" w:rsidR="00267089" w:rsidRPr="00267089" w:rsidRDefault="00267089" w:rsidP="00267089">
            <w:pPr>
              <w:rPr>
                <w:color w:val="00B050"/>
              </w:rPr>
            </w:pPr>
            <w:r w:rsidRPr="00267089">
              <w:rPr>
                <w:color w:val="00B050"/>
              </w:rPr>
              <w:t xml:space="preserve"> </w:t>
            </w:r>
            <w:hyperlink r:id="rId97" w:history="1">
              <w:proofErr w:type="gramStart"/>
              <w:r w:rsidRPr="00267089">
                <w:rPr>
                  <w:color w:val="00B050"/>
                  <w:u w:val="single"/>
                </w:rPr>
                <w:t>Star wars</w:t>
              </w:r>
              <w:proofErr w:type="gramEnd"/>
              <w:r w:rsidRPr="00267089">
                <w:rPr>
                  <w:color w:val="00B050"/>
                  <w:u w:val="single"/>
                </w:rPr>
                <w:t xml:space="preserve"> and the quest for robot rights</w:t>
              </w:r>
            </w:hyperlink>
          </w:p>
        </w:tc>
        <w:tc>
          <w:tcPr>
            <w:tcW w:w="1440" w:type="dxa"/>
            <w:tcBorders>
              <w:left w:val="single" w:sz="4" w:space="0" w:color="D80C31"/>
            </w:tcBorders>
            <w:vAlign w:val="center"/>
          </w:tcPr>
          <w:p w14:paraId="6FD3EF58" w14:textId="77777777" w:rsidR="00267089" w:rsidRPr="00267089" w:rsidRDefault="00267089" w:rsidP="00267089">
            <w:pPr>
              <w:spacing w:line="259" w:lineRule="auto"/>
            </w:pPr>
            <w:r w:rsidRPr="00267089">
              <w:rPr>
                <w:noProof/>
                <w:lang w:eastAsia="en-GB"/>
              </w:rPr>
              <w:drawing>
                <wp:inline distT="0" distB="0" distL="0" distR="0" wp14:anchorId="30EC71B2" wp14:editId="79D27408">
                  <wp:extent cx="720299" cy="431596"/>
                  <wp:effectExtent l="0" t="0" r="3810" b="698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22" cy="46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11DAD6" w14:textId="77777777" w:rsidR="00267089" w:rsidRPr="00267089" w:rsidRDefault="00267089" w:rsidP="00267089"/>
    <w:tbl>
      <w:tblPr>
        <w:tblStyle w:val="TableGrid"/>
        <w:tblW w:w="6618" w:type="dxa"/>
        <w:tblInd w:w="6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7"/>
        <w:gridCol w:w="1571"/>
      </w:tblGrid>
      <w:tr w:rsidR="00267089" w:rsidRPr="00267089" w14:paraId="4C9B34F7" w14:textId="77777777" w:rsidTr="00C84E71">
        <w:tc>
          <w:tcPr>
            <w:tcW w:w="5047" w:type="dxa"/>
            <w:tcBorders>
              <w:top w:val="single" w:sz="4" w:space="0" w:color="D80C31"/>
              <w:left w:val="single" w:sz="4" w:space="0" w:color="D80C31"/>
              <w:right w:val="single" w:sz="4" w:space="0" w:color="D80C31"/>
            </w:tcBorders>
            <w:shd w:val="clear" w:color="auto" w:fill="F7D5CD"/>
          </w:tcPr>
          <w:p w14:paraId="61052380" w14:textId="77777777" w:rsidR="00267089" w:rsidRPr="00267089" w:rsidRDefault="00267089" w:rsidP="00267089">
            <w:pPr>
              <w:rPr>
                <w:b/>
                <w:i/>
                <w:color w:val="D80C31"/>
              </w:rPr>
            </w:pPr>
            <w:r w:rsidRPr="00267089">
              <w:rPr>
                <w:b/>
                <w:i/>
                <w:color w:val="D80C31"/>
              </w:rPr>
              <w:t>Robots and AI at home</w:t>
            </w:r>
          </w:p>
        </w:tc>
        <w:tc>
          <w:tcPr>
            <w:tcW w:w="1571" w:type="dxa"/>
            <w:tcBorders>
              <w:left w:val="single" w:sz="4" w:space="0" w:color="D80C31"/>
            </w:tcBorders>
          </w:tcPr>
          <w:p w14:paraId="1D2FC4BC" w14:textId="77777777" w:rsidR="00267089" w:rsidRPr="00267089" w:rsidRDefault="00267089" w:rsidP="00267089">
            <w:pPr>
              <w:spacing w:line="259" w:lineRule="auto"/>
            </w:pPr>
          </w:p>
        </w:tc>
      </w:tr>
      <w:tr w:rsidR="00267089" w:rsidRPr="00267089" w14:paraId="7E353386" w14:textId="77777777" w:rsidTr="00C84E71">
        <w:tc>
          <w:tcPr>
            <w:tcW w:w="5047" w:type="dxa"/>
            <w:tcBorders>
              <w:left w:val="single" w:sz="4" w:space="0" w:color="D80C31"/>
              <w:right w:val="single" w:sz="4" w:space="0" w:color="D80C31"/>
            </w:tcBorders>
            <w:shd w:val="clear" w:color="auto" w:fill="FFFFFF" w:themeFill="background1"/>
          </w:tcPr>
          <w:p w14:paraId="794BCB4F" w14:textId="77777777" w:rsidR="00267089" w:rsidRPr="00267089" w:rsidRDefault="00267089" w:rsidP="00267089">
            <w:pPr>
              <w:spacing w:before="60"/>
            </w:pPr>
            <w:r w:rsidRPr="00267089">
              <w:t xml:space="preserve"> </w:t>
            </w:r>
            <w:hyperlink r:id="rId98" w:history="1">
              <w:r w:rsidRPr="00267089">
                <w:rPr>
                  <w:color w:val="0563C1" w:themeColor="hyperlink"/>
                  <w:u w:val="single"/>
                </w:rPr>
                <w:t>Amazon promises to fix Alexa's creepy laugh</w:t>
              </w:r>
            </w:hyperlink>
            <w:r w:rsidRPr="00267089">
              <w:t xml:space="preserve"> </w:t>
            </w:r>
          </w:p>
          <w:p w14:paraId="6BC37EE5" w14:textId="77777777" w:rsidR="00267089" w:rsidRPr="00267089" w:rsidRDefault="00267089" w:rsidP="00267089">
            <w:hyperlink r:id="rId99" w:history="1">
              <w:r w:rsidRPr="00267089">
                <w:rPr>
                  <w:color w:val="0563C1" w:themeColor="hyperlink"/>
                  <w:u w:val="single"/>
                </w:rPr>
                <w:t xml:space="preserve">The friendly </w:t>
              </w:r>
              <w:proofErr w:type="spellStart"/>
              <w:r w:rsidRPr="00267089">
                <w:rPr>
                  <w:color w:val="0563C1" w:themeColor="hyperlink"/>
                  <w:u w:val="single"/>
                </w:rPr>
                <w:t>chatbot</w:t>
              </w:r>
              <w:proofErr w:type="spellEnd"/>
              <w:r w:rsidRPr="00267089">
                <w:rPr>
                  <w:color w:val="0563C1" w:themeColor="hyperlink"/>
                  <w:u w:val="single"/>
                </w:rPr>
                <w:t xml:space="preserve"> that mimics your voice</w:t>
              </w:r>
            </w:hyperlink>
            <w:r w:rsidRPr="00267089">
              <w:t xml:space="preserve"> </w:t>
            </w:r>
          </w:p>
          <w:p w14:paraId="45E8184B" w14:textId="77777777" w:rsidR="00267089" w:rsidRPr="00267089" w:rsidRDefault="00267089" w:rsidP="00267089">
            <w:hyperlink r:id="rId100" w:history="1">
              <w:r w:rsidRPr="00267089">
                <w:rPr>
                  <w:color w:val="0563C1" w:themeColor="hyperlink"/>
                  <w:u w:val="single"/>
                </w:rPr>
                <w:t>Google unveils next steps in AI Technology</w:t>
              </w:r>
            </w:hyperlink>
            <w:r w:rsidRPr="00267089">
              <w:t xml:space="preserve"> </w:t>
            </w:r>
          </w:p>
          <w:p w14:paraId="73F8CDE2" w14:textId="77777777" w:rsidR="00267089" w:rsidRPr="00267089" w:rsidRDefault="00267089" w:rsidP="00267089">
            <w:hyperlink r:id="rId101" w:history="1">
              <w:r w:rsidRPr="00267089">
                <w:rPr>
                  <w:color w:val="0563C1" w:themeColor="hyperlink"/>
                  <w:u w:val="single"/>
                </w:rPr>
                <w:t>How relying on computers leads to disaster</w:t>
              </w:r>
            </w:hyperlink>
            <w:r w:rsidRPr="00267089">
              <w:t xml:space="preserve"> </w:t>
            </w:r>
          </w:p>
          <w:p w14:paraId="2AFF52BC" w14:textId="77777777" w:rsidR="00267089" w:rsidRPr="00267089" w:rsidRDefault="00267089" w:rsidP="00267089">
            <w:pPr>
              <w:spacing w:after="60"/>
            </w:pPr>
            <w:hyperlink r:id="rId102" w:history="1">
              <w:r w:rsidRPr="00267089">
                <w:rPr>
                  <w:color w:val="0563C1" w:themeColor="hyperlink"/>
                  <w:u w:val="single"/>
                </w:rPr>
                <w:t>How technology is shaping the future of love</w:t>
              </w:r>
            </w:hyperlink>
            <w:r w:rsidRPr="00267089">
              <w:t xml:space="preserve"> </w:t>
            </w:r>
          </w:p>
        </w:tc>
        <w:tc>
          <w:tcPr>
            <w:tcW w:w="1571" w:type="dxa"/>
            <w:tcBorders>
              <w:left w:val="single" w:sz="4" w:space="0" w:color="D80C31"/>
            </w:tcBorders>
            <w:vAlign w:val="center"/>
          </w:tcPr>
          <w:p w14:paraId="2015C50C" w14:textId="77777777" w:rsidR="00267089" w:rsidRPr="00267089" w:rsidRDefault="00267089" w:rsidP="00267089">
            <w:pPr>
              <w:spacing w:line="259" w:lineRule="auto"/>
            </w:pPr>
            <w:r w:rsidRPr="00267089">
              <w:rPr>
                <w:noProof/>
                <w:lang w:eastAsia="en-GB"/>
              </w:rPr>
              <w:drawing>
                <wp:inline distT="0" distB="0" distL="0" distR="0" wp14:anchorId="19BA43DB" wp14:editId="19C9E03C">
                  <wp:extent cx="709574" cy="259801"/>
                  <wp:effectExtent l="0" t="0" r="0" b="6985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71" cy="26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089" w:rsidRPr="00267089" w14:paraId="688D0501" w14:textId="77777777" w:rsidTr="00C84E71">
        <w:tc>
          <w:tcPr>
            <w:tcW w:w="5047" w:type="dxa"/>
            <w:tcBorders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FFFFF" w:themeFill="background1"/>
          </w:tcPr>
          <w:p w14:paraId="5A069789" w14:textId="77777777" w:rsidR="00267089" w:rsidRPr="00267089" w:rsidRDefault="00267089" w:rsidP="00267089">
            <w:pPr>
              <w:spacing w:before="60"/>
              <w:rPr>
                <w:color w:val="00B050"/>
              </w:rPr>
            </w:pPr>
            <w:r w:rsidRPr="00267089">
              <w:rPr>
                <w:color w:val="00B050"/>
              </w:rPr>
              <w:t xml:space="preserve"> </w:t>
            </w:r>
            <w:hyperlink r:id="rId103" w:history="1">
              <w:r w:rsidRPr="00267089">
                <w:rPr>
                  <w:color w:val="00B050"/>
                  <w:u w:val="single"/>
                </w:rPr>
                <w:t>How robots could take over your home</w:t>
              </w:r>
            </w:hyperlink>
            <w:r w:rsidRPr="00267089">
              <w:rPr>
                <w:color w:val="00B050"/>
              </w:rPr>
              <w:t xml:space="preserve"> </w:t>
            </w:r>
          </w:p>
          <w:p w14:paraId="49F04659" w14:textId="77777777" w:rsidR="00267089" w:rsidRPr="00267089" w:rsidRDefault="00267089" w:rsidP="00267089">
            <w:pPr>
              <w:rPr>
                <w:color w:val="00B050"/>
              </w:rPr>
            </w:pPr>
            <w:hyperlink r:id="rId104" w:history="1">
              <w:r w:rsidRPr="00267089">
                <w:rPr>
                  <w:color w:val="00B050"/>
                  <w:u w:val="single"/>
                </w:rPr>
                <w:t>Invasion of the home help robots</w:t>
              </w:r>
            </w:hyperlink>
            <w:r w:rsidRPr="00267089">
              <w:rPr>
                <w:color w:val="00B050"/>
              </w:rPr>
              <w:t xml:space="preserve"> </w:t>
            </w:r>
          </w:p>
          <w:p w14:paraId="21C7AD89" w14:textId="77777777" w:rsidR="00267089" w:rsidRPr="00267089" w:rsidRDefault="00267089" w:rsidP="00267089">
            <w:pPr>
              <w:spacing w:after="60"/>
            </w:pPr>
            <w:hyperlink r:id="rId105" w:history="1">
              <w:r w:rsidRPr="00267089">
                <w:rPr>
                  <w:color w:val="00B050"/>
                  <w:u w:val="single"/>
                </w:rPr>
                <w:t>Are computers getting too clever?</w:t>
              </w:r>
            </w:hyperlink>
            <w:r w:rsidRPr="00267089">
              <w:t xml:space="preserve"> </w:t>
            </w:r>
          </w:p>
        </w:tc>
        <w:tc>
          <w:tcPr>
            <w:tcW w:w="1571" w:type="dxa"/>
            <w:tcBorders>
              <w:left w:val="single" w:sz="4" w:space="0" w:color="D80C31"/>
            </w:tcBorders>
            <w:vAlign w:val="center"/>
          </w:tcPr>
          <w:p w14:paraId="04591526" w14:textId="77777777" w:rsidR="00267089" w:rsidRPr="00267089" w:rsidRDefault="00267089" w:rsidP="00267089">
            <w:pPr>
              <w:spacing w:line="259" w:lineRule="auto"/>
            </w:pPr>
            <w:r w:rsidRPr="00267089">
              <w:rPr>
                <w:noProof/>
                <w:lang w:eastAsia="en-GB"/>
              </w:rPr>
              <w:drawing>
                <wp:inline distT="0" distB="0" distL="0" distR="0" wp14:anchorId="70AC0FB2" wp14:editId="13E31ED2">
                  <wp:extent cx="720299" cy="431596"/>
                  <wp:effectExtent l="0" t="0" r="3810" b="698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22" cy="466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5EC08" w14:textId="77777777" w:rsidR="00267089" w:rsidRPr="00267089" w:rsidRDefault="00267089" w:rsidP="00267089"/>
    <w:tbl>
      <w:tblPr>
        <w:tblStyle w:val="TableGrid"/>
        <w:tblW w:w="9736" w:type="dxa"/>
        <w:tblInd w:w="3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7"/>
        <w:gridCol w:w="4689"/>
      </w:tblGrid>
      <w:tr w:rsidR="00267089" w:rsidRPr="00267089" w14:paraId="754F1A34" w14:textId="77777777" w:rsidTr="00C84E71">
        <w:tc>
          <w:tcPr>
            <w:tcW w:w="5047" w:type="dxa"/>
            <w:tcBorders>
              <w:top w:val="single" w:sz="4" w:space="0" w:color="D80C31"/>
              <w:left w:val="single" w:sz="4" w:space="0" w:color="D80C31"/>
              <w:right w:val="single" w:sz="4" w:space="0" w:color="D80C31"/>
            </w:tcBorders>
            <w:shd w:val="clear" w:color="auto" w:fill="F7D5CD"/>
          </w:tcPr>
          <w:p w14:paraId="4F3C9B43" w14:textId="77777777" w:rsidR="00267089" w:rsidRPr="00267089" w:rsidRDefault="00267089" w:rsidP="00267089">
            <w:pPr>
              <w:rPr>
                <w:b/>
                <w:i/>
              </w:rPr>
            </w:pPr>
            <w:r w:rsidRPr="00267089">
              <w:rPr>
                <w:b/>
                <w:i/>
                <w:color w:val="D80C31"/>
              </w:rPr>
              <w:t>Robots and AI at war</w:t>
            </w:r>
          </w:p>
        </w:tc>
        <w:tc>
          <w:tcPr>
            <w:tcW w:w="4689" w:type="dxa"/>
            <w:tcBorders>
              <w:left w:val="single" w:sz="4" w:space="0" w:color="D80C31"/>
            </w:tcBorders>
          </w:tcPr>
          <w:p w14:paraId="631D478F" w14:textId="77777777" w:rsidR="00267089" w:rsidRPr="00267089" w:rsidRDefault="00267089" w:rsidP="00267089">
            <w:pPr>
              <w:spacing w:line="259" w:lineRule="auto"/>
            </w:pPr>
          </w:p>
        </w:tc>
      </w:tr>
      <w:tr w:rsidR="00267089" w:rsidRPr="00267089" w14:paraId="09CA2BB8" w14:textId="77777777" w:rsidTr="00C84E71">
        <w:tc>
          <w:tcPr>
            <w:tcW w:w="5047" w:type="dxa"/>
            <w:tcBorders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FFFFF" w:themeFill="background1"/>
          </w:tcPr>
          <w:p w14:paraId="76AD3440" w14:textId="77777777" w:rsidR="00267089" w:rsidRPr="00267089" w:rsidRDefault="00267089" w:rsidP="00267089">
            <w:pPr>
              <w:spacing w:before="60"/>
            </w:pPr>
            <w:r w:rsidRPr="00267089">
              <w:t xml:space="preserve"> </w:t>
            </w:r>
            <w:hyperlink r:id="rId106" w:history="1">
              <w:r w:rsidRPr="00267089">
                <w:rPr>
                  <w:color w:val="0563C1" w:themeColor="hyperlink"/>
                  <w:u w:val="single"/>
                </w:rPr>
                <w:t>Terminate scientists vow to block killer bots</w:t>
              </w:r>
            </w:hyperlink>
            <w:r w:rsidRPr="00267089">
              <w:t xml:space="preserve"> </w:t>
            </w:r>
          </w:p>
          <w:p w14:paraId="6DBA62B9" w14:textId="77777777" w:rsidR="00267089" w:rsidRPr="00267089" w:rsidRDefault="00267089" w:rsidP="00267089">
            <w:hyperlink r:id="rId107" w:history="1">
              <w:r w:rsidRPr="00267089">
                <w:rPr>
                  <w:color w:val="0563C1" w:themeColor="hyperlink"/>
                  <w:u w:val="single"/>
                </w:rPr>
                <w:t>Threat of killer robots imminent warns Musk</w:t>
              </w:r>
            </w:hyperlink>
            <w:r w:rsidRPr="00267089">
              <w:t xml:space="preserve"> </w:t>
            </w:r>
          </w:p>
          <w:p w14:paraId="226A4D91" w14:textId="77777777" w:rsidR="00267089" w:rsidRPr="00267089" w:rsidRDefault="00267089" w:rsidP="00267089">
            <w:pPr>
              <w:spacing w:after="60"/>
            </w:pPr>
            <w:hyperlink r:id="rId108" w:history="1">
              <w:r w:rsidRPr="00267089">
                <w:rPr>
                  <w:color w:val="0563C1" w:themeColor="hyperlink"/>
                  <w:u w:val="single"/>
                </w:rPr>
                <w:t>Armchair assassins enter ethical minefield</w:t>
              </w:r>
            </w:hyperlink>
            <w:r w:rsidRPr="00267089">
              <w:t xml:space="preserve"> </w:t>
            </w:r>
          </w:p>
        </w:tc>
        <w:tc>
          <w:tcPr>
            <w:tcW w:w="4689" w:type="dxa"/>
            <w:tcBorders>
              <w:left w:val="single" w:sz="4" w:space="0" w:color="D80C31"/>
            </w:tcBorders>
            <w:vAlign w:val="center"/>
          </w:tcPr>
          <w:p w14:paraId="632E7EFA" w14:textId="77777777" w:rsidR="00267089" w:rsidRPr="00267089" w:rsidRDefault="00267089" w:rsidP="00267089">
            <w:pPr>
              <w:spacing w:line="259" w:lineRule="auto"/>
            </w:pPr>
            <w:r w:rsidRPr="00267089">
              <w:rPr>
                <w:noProof/>
                <w:lang w:eastAsia="en-GB"/>
              </w:rPr>
              <w:drawing>
                <wp:inline distT="0" distB="0" distL="0" distR="0" wp14:anchorId="0B221B36" wp14:editId="367A8D95">
                  <wp:extent cx="709574" cy="259801"/>
                  <wp:effectExtent l="0" t="0" r="0" b="6985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571" cy="265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5E177" w14:textId="74875250" w:rsidR="00405BE5" w:rsidRDefault="00405BE5" w:rsidP="007F4E0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066DC851" w14:textId="77777777" w:rsidR="009B7EA1" w:rsidRDefault="009B7EA1" w:rsidP="007F4E0C">
      <w:pPr>
        <w:rPr>
          <w:sz w:val="16"/>
          <w:szCs w:val="16"/>
        </w:rPr>
        <w:sectPr w:rsidR="009B7EA1" w:rsidSect="001D10EF">
          <w:footerReference w:type="default" r:id="rId109"/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</w:p>
    <w:p w14:paraId="7655087C" w14:textId="77777777" w:rsidR="00405BE5" w:rsidRDefault="00405BE5" w:rsidP="00405BE5">
      <w:pPr>
        <w:jc w:val="center"/>
        <w:rPr>
          <w:noProof/>
          <w:lang w:eastAsia="en-GB"/>
        </w:rPr>
      </w:pPr>
      <w:r w:rsidRPr="004C58A0">
        <w:rPr>
          <w:b/>
          <w:color w:val="D80C31"/>
          <w:sz w:val="28"/>
          <w:szCs w:val="28"/>
        </w:rPr>
        <w:lastRenderedPageBreak/>
        <w:t>Finding information</w:t>
      </w:r>
      <w:r>
        <w:rPr>
          <w:b/>
          <w:sz w:val="28"/>
          <w:szCs w:val="28"/>
        </w:rPr>
        <w:t xml:space="preserve"> | </w:t>
      </w:r>
      <w:r w:rsidRPr="004C58A0">
        <w:rPr>
          <w:b/>
          <w:color w:val="009FE3"/>
          <w:sz w:val="28"/>
          <w:szCs w:val="28"/>
        </w:rPr>
        <w:t>Working with information</w:t>
      </w:r>
      <w:r>
        <w:rPr>
          <w:noProof/>
          <w:lang w:eastAsia="en-GB"/>
        </w:rPr>
        <w:t xml:space="preserve"> </w:t>
      </w:r>
    </w:p>
    <w:p w14:paraId="373366C6" w14:textId="77777777" w:rsidR="00405BE5" w:rsidRDefault="00405BE5" w:rsidP="00405BE5">
      <w:pPr>
        <w:jc w:val="center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9892EC0" wp14:editId="0ED35525">
                <wp:simplePos x="0" y="0"/>
                <wp:positionH relativeFrom="column">
                  <wp:posOffset>-6985</wp:posOffset>
                </wp:positionH>
                <wp:positionV relativeFrom="paragraph">
                  <wp:posOffset>31750</wp:posOffset>
                </wp:positionV>
                <wp:extent cx="9550400" cy="5761990"/>
                <wp:effectExtent l="0" t="0" r="50800" b="10160"/>
                <wp:wrapNone/>
                <wp:docPr id="1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400" cy="5761990"/>
                          <a:chOff x="0" y="-95251"/>
                          <a:chExt cx="9550642" cy="5761990"/>
                        </a:xfrm>
                      </wpg:grpSpPr>
                      <wps:wsp>
                        <wps:cNvPr id="117" name="Folded Corner 117"/>
                        <wps:cNvSpPr/>
                        <wps:spPr>
                          <a:xfrm>
                            <a:off x="7620" y="-95251"/>
                            <a:ext cx="9542846" cy="1219200"/>
                          </a:xfrm>
                          <a:prstGeom prst="foldedCorner">
                            <a:avLst>
                              <a:gd name="adj" fmla="val 8065"/>
                            </a:avLst>
                          </a:prstGeom>
                          <a:noFill/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19BB75" w14:textId="77777777" w:rsidR="00405BE5" w:rsidRPr="00103DA2" w:rsidRDefault="00405BE5" w:rsidP="00405BE5">
                              <w:pPr>
                                <w:tabs>
                                  <w:tab w:val="left" w:pos="1134"/>
                                  <w:tab w:val="left" w:pos="2552"/>
                                  <w:tab w:val="left" w:pos="4395"/>
                                  <w:tab w:val="left" w:pos="6237"/>
                                  <w:tab w:val="left" w:pos="10206"/>
                                </w:tabs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EC619F"/>
                                </w:rPr>
                                <w:t>Source</w:t>
                              </w:r>
                              <w:r w:rsidRPr="00103DA2">
                                <w:rPr>
                                  <w:b/>
                                  <w:color w:val="EC619F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EC619F"/>
                                </w:rPr>
                                <w:t xml:space="preserve"> </w:t>
                              </w:r>
                              <w:r w:rsidRPr="00103DA2">
                                <w:rPr>
                                  <w:b/>
                                  <w:color w:val="EC619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619F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Book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>
                                <w:rPr>
                                  <w:color w:val="000000" w:themeColor="text1"/>
                                </w:rPr>
                                <w:sym w:font="Wingdings" w:char="F0FE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>Website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Magazine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Other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: </w:t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>___________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_____</w:t>
                              </w:r>
                            </w:p>
                            <w:p w14:paraId="4B394FEB" w14:textId="77777777" w:rsidR="00405BE5" w:rsidRDefault="00405BE5" w:rsidP="00405BE5">
                              <w:pPr>
                                <w:tabs>
                                  <w:tab w:val="right" w:leader="underscore" w:pos="5954"/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</w:pPr>
                              <w:r w:rsidRPr="00D86541">
                                <w:rPr>
                                  <w:color w:val="EC619F"/>
                                </w:rPr>
                                <w:t>Author:</w:t>
                              </w:r>
                              <w:r w:rsidRPr="00103DA2"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noProof/>
                                  <w:color w:val="000000" w:themeColor="text1"/>
                                  <w:lang w:eastAsia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noProof/>
                                  <w:color w:val="000000" w:themeColor="text1"/>
                                  <w:u w:val="single"/>
                                  <w:lang w:eastAsia="en-GB"/>
                                </w:rPr>
                                <w:t>The Day News &amp; Media L</w:t>
                              </w:r>
                              <w:r w:rsidRPr="00CA0071">
                                <w:rPr>
                                  <w:rFonts w:ascii="Comic Sans MS" w:hAnsi="Comic Sans MS"/>
                                  <w:noProof/>
                                  <w:color w:val="000000" w:themeColor="text1"/>
                                  <w:u w:val="single"/>
                                  <w:lang w:eastAsia="en-GB"/>
                                </w:rPr>
                                <w:t xml:space="preserve">td </w:t>
                              </w:r>
                              <w:r w:rsidRPr="00D86541">
                                <w:rPr>
                                  <w:rFonts w:ascii="Comic Sans MS" w:hAnsi="Comic Sans MS"/>
                                  <w:noProof/>
                                  <w:color w:val="000000" w:themeColor="text1"/>
                                  <w:u w:val="single"/>
                                  <w:lang w:eastAsia="en-GB"/>
                                </w:rPr>
                                <w:t>(Corporate Author)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 w:rsidRPr="00D86541">
                                <w:rPr>
                                  <w:color w:val="EC619F"/>
                                </w:rPr>
                                <w:t xml:space="preserve">Title </w:t>
                              </w:r>
                              <w:r>
                                <w:rPr>
                                  <w:color w:val="EC619F"/>
                                </w:rPr>
                                <w:t>of article</w:t>
                              </w:r>
                              <w:r w:rsidRPr="00D86541">
                                <w:rPr>
                                  <w:color w:val="EC619F"/>
                                </w:rPr>
                                <w:t>:</w:t>
                              </w:r>
                              <w:r w:rsidRPr="002217A8">
                                <w:rPr>
                                  <w:color w:val="000000" w:themeColor="text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</w:p>
                            <w:p w14:paraId="70BBD118" w14:textId="77777777" w:rsidR="00405BE5" w:rsidRDefault="00405BE5" w:rsidP="00405BE5">
                              <w:pPr>
                                <w:tabs>
                                  <w:tab w:val="right" w:leader="underscore" w:pos="5954"/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</w:pPr>
                              <w:r w:rsidRPr="00D86541">
                                <w:rPr>
                                  <w:color w:val="EC619F"/>
                                </w:rPr>
                                <w:t>Date Published:</w:t>
                              </w:r>
                              <w:r w:rsidRPr="002217A8">
                                <w:rPr>
                                  <w:color w:val="000000" w:themeColor="text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D86541">
                                <w:rPr>
                                  <w:color w:val="EC619F"/>
                                </w:rPr>
                                <w:t xml:space="preserve">Name of Website: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u w:val="single"/>
                                </w:rPr>
                                <w:t xml:space="preserve">The Day / The Day Explorer </w:t>
                              </w:r>
                              <w:r>
                                <w:rPr>
                                  <w:rFonts w:ascii="Calibri" w:hAnsi="Calibri"/>
                                  <w:color w:val="000000" w:themeColor="text1"/>
                                  <w:u w:val="single"/>
                                </w:rPr>
                                <w:t>(delete as appropriate)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</w:p>
                            <w:p w14:paraId="7051870B" w14:textId="77777777" w:rsidR="00405BE5" w:rsidRPr="00103DA2" w:rsidRDefault="00405BE5" w:rsidP="00405BE5">
                              <w:pPr>
                                <w:tabs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 w:rsidRPr="00D86541">
                                <w:rPr>
                                  <w:color w:val="EC619F"/>
                                </w:rPr>
                                <w:t>URL:</w:t>
                              </w:r>
                              <w:r w:rsidRPr="002217A8">
                                <w:rPr>
                                  <w:color w:val="000000" w:themeColor="text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</w:p>
                            <w:p w14:paraId="02B69E9F" w14:textId="77777777" w:rsidR="00405BE5" w:rsidRDefault="00405BE5" w:rsidP="00405BE5">
                              <w:pPr>
                                <w:rPr>
                                  <w:b/>
                                  <w:color w:val="EC619F"/>
                                </w:rPr>
                              </w:pPr>
                            </w:p>
                            <w:p w14:paraId="32EFE359" w14:textId="77777777" w:rsidR="00405BE5" w:rsidRPr="00103DA2" w:rsidRDefault="00405BE5" w:rsidP="00405BE5">
                              <w:pPr>
                                <w:rPr>
                                  <w:b/>
                                  <w:color w:val="EC619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Folded Corner 118"/>
                        <wps:cNvSpPr/>
                        <wps:spPr>
                          <a:xfrm>
                            <a:off x="0" y="1181099"/>
                            <a:ext cx="4716000" cy="4485640"/>
                          </a:xfrm>
                          <a:prstGeom prst="foldedCorner">
                            <a:avLst>
                              <a:gd name="adj" fmla="val 6273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B905834" w14:textId="77777777" w:rsidR="00405BE5" w:rsidRPr="00320F9A" w:rsidRDefault="00405BE5" w:rsidP="00405BE5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4C58A0">
                                <w:rPr>
                                  <w:b/>
                                  <w:color w:val="D80C31"/>
                                </w:rPr>
                                <w:t>What information have I found?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701C4D">
                                <w:rPr>
                                  <w:color w:val="000000" w:themeColor="text1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7B94A352" w14:textId="77777777" w:rsidR="00405BE5" w:rsidRPr="00C46EBC" w:rsidRDefault="00405BE5" w:rsidP="00405BE5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Folded Corner 119"/>
                        <wps:cNvSpPr/>
                        <wps:spPr>
                          <a:xfrm>
                            <a:off x="4834642" y="1190623"/>
                            <a:ext cx="4716000" cy="4467227"/>
                          </a:xfrm>
                          <a:prstGeom prst="foldedCorner">
                            <a:avLst>
                              <a:gd name="adj" fmla="val 6196"/>
                            </a:avLst>
                          </a:prstGeom>
                          <a:noFill/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F3113B" w14:textId="77777777" w:rsidR="00405BE5" w:rsidRDefault="00405BE5" w:rsidP="00405BE5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>
                                <w:rPr>
                                  <w:b/>
                                  <w:color w:val="009FE3"/>
                                </w:rPr>
                                <w:t>What ideas does this information give me for my imaginary world?</w:t>
                              </w:r>
                            </w:p>
                            <w:p w14:paraId="6EE8B4D6" w14:textId="77777777" w:rsidR="00405BE5" w:rsidRPr="002217A8" w:rsidRDefault="00405BE5" w:rsidP="00405BE5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Make some suggestions for an imaginary world in the future, based on the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ideas  in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 xml:space="preserve"> the article from our world today.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92EC0" id="Group 116" o:spid="_x0000_s1042" style="position:absolute;left:0;text-align:left;margin-left:-.55pt;margin-top:2.5pt;width:752pt;height:453.7pt;z-index:251664384;mso-position-horizontal-relative:text;mso-position-vertical-relative:text;mso-height-relative:margin" coordorigin=",-95251" coordsize="9550642,57619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">
                <v:shapetype id="_x0000_t65" coordsize="21600,21600" o:spt="65" adj="18900" path="m0,0l0,21600@0,21600,21600@0,21600,0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lded Corner 117" o:spid="_x0000_s1043" type="#_x0000_t65" style="position:absolute;left:7620;top:-95251;width:9542846;height:1219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XfUDwgAA&#10;ANwAAAAPAAAAZHJzL2Rvd25yZXYueG1sRE9Ni8IwEL0v+B/CCF5EU2VxpRpFBHVBWLGKXodmti3b&#10;TEoTa/33RhD2No/3OfNla0rRUO0KywpGwwgEcWp1wZmC82kzmIJwHlljaZkUPMjBctH5mGOs7Z2P&#10;1CQ+EyGEXYwKcu+rWEqX5mTQDW1FHLhfWxv0AdaZ1DXeQ7gp5TiKJtJgwaEhx4rWOaV/yc0o6G8f&#10;P4cD95PJ8bPJdtGVL2Z/VarXbVczEJ5a/y9+u791mD/6gtcz4QK5e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d9QPCAAAA3AAAAA8AAAAAAAAAAAAAAAAAlwIAAGRycy9kb3du&#10;cmV2LnhtbFBLBQYAAAAABAAEAPUAAACGAwAAAAA=&#10;" adj="19858" filled="f" strokecolor="#ec619f" strokeweight="1pt">
                  <v:stroke joinstyle="miter"/>
                  <v:textbox>
                    <w:txbxContent>
                      <w:p w14:paraId="5919BB75" w14:textId="77777777" w:rsidR="00405BE5" w:rsidRPr="00103DA2" w:rsidRDefault="00405BE5" w:rsidP="00405BE5">
                        <w:pPr>
                          <w:tabs>
                            <w:tab w:val="left" w:pos="1134"/>
                            <w:tab w:val="left" w:pos="2552"/>
                            <w:tab w:val="left" w:pos="4395"/>
                            <w:tab w:val="left" w:pos="6237"/>
                            <w:tab w:val="left" w:pos="10206"/>
                          </w:tabs>
                          <w:rPr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EC619F"/>
                          </w:rPr>
                          <w:t>Source</w:t>
                        </w:r>
                        <w:r w:rsidRPr="00103DA2">
                          <w:rPr>
                            <w:b/>
                            <w:color w:val="EC619F"/>
                          </w:rPr>
                          <w:t>:</w:t>
                        </w:r>
                        <w:r>
                          <w:rPr>
                            <w:b/>
                            <w:color w:val="EC619F"/>
                          </w:rPr>
                          <w:t xml:space="preserve"> </w:t>
                        </w:r>
                        <w:r w:rsidRPr="00103DA2">
                          <w:rPr>
                            <w:b/>
                            <w:color w:val="EC619F"/>
                          </w:rPr>
                          <w:t xml:space="preserve"> </w:t>
                        </w:r>
                        <w:r>
                          <w:rPr>
                            <w:b/>
                            <w:color w:val="EC619F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Book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>
                          <w:rPr>
                            <w:color w:val="000000" w:themeColor="text1"/>
                          </w:rPr>
                          <w:sym w:font="Wingdings" w:char="F0FE"/>
                        </w:r>
                        <w:r w:rsidRPr="00103DA2">
                          <w:rPr>
                            <w:color w:val="000000" w:themeColor="text1"/>
                          </w:rPr>
                          <w:t>Website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Magazine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Other</w:t>
                        </w:r>
                        <w:r>
                          <w:rPr>
                            <w:color w:val="000000" w:themeColor="text1"/>
                          </w:rPr>
                          <w:t xml:space="preserve">: </w:t>
                        </w:r>
                        <w:r w:rsidRPr="00103DA2">
                          <w:rPr>
                            <w:color w:val="000000" w:themeColor="text1"/>
                          </w:rPr>
                          <w:t>___________</w:t>
                        </w:r>
                        <w:r>
                          <w:rPr>
                            <w:color w:val="000000" w:themeColor="text1"/>
                          </w:rPr>
                          <w:t>_____</w:t>
                        </w:r>
                      </w:p>
                      <w:p w14:paraId="4B394FEB" w14:textId="77777777" w:rsidR="00405BE5" w:rsidRDefault="00405BE5" w:rsidP="00405BE5">
                        <w:pPr>
                          <w:tabs>
                            <w:tab w:val="right" w:leader="underscore" w:pos="5954"/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noProof/>
                            <w:color w:val="000000" w:themeColor="text1"/>
                            <w:lang w:eastAsia="en-GB"/>
                          </w:rPr>
                        </w:pPr>
                        <w:r w:rsidRPr="00D86541">
                          <w:rPr>
                            <w:color w:val="EC619F"/>
                          </w:rPr>
                          <w:t>Author:</w:t>
                        </w:r>
                        <w:r w:rsidRPr="00103DA2">
                          <w:rPr>
                            <w:noProof/>
                            <w:color w:val="000000" w:themeColor="text1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noProof/>
                            <w:color w:val="000000" w:themeColor="text1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noProof/>
                            <w:color w:val="000000" w:themeColor="text1"/>
                            <w:u w:val="single"/>
                            <w:lang w:eastAsia="en-GB"/>
                          </w:rPr>
                          <w:t>The Day News &amp; Media L</w:t>
                        </w:r>
                        <w:r w:rsidRPr="00CA0071">
                          <w:rPr>
                            <w:rFonts w:ascii="Comic Sans MS" w:hAnsi="Comic Sans MS"/>
                            <w:noProof/>
                            <w:color w:val="000000" w:themeColor="text1"/>
                            <w:u w:val="single"/>
                            <w:lang w:eastAsia="en-GB"/>
                          </w:rPr>
                          <w:t xml:space="preserve">td </w:t>
                        </w:r>
                        <w:r w:rsidRPr="00D86541">
                          <w:rPr>
                            <w:rFonts w:ascii="Comic Sans MS" w:hAnsi="Comic Sans MS"/>
                            <w:noProof/>
                            <w:color w:val="000000" w:themeColor="text1"/>
                            <w:u w:val="single"/>
                            <w:lang w:eastAsia="en-GB"/>
                          </w:rPr>
                          <w:t>(Corporate Author)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 w:rsidRPr="00D86541">
                          <w:rPr>
                            <w:color w:val="EC619F"/>
                          </w:rPr>
                          <w:t xml:space="preserve">Title </w:t>
                        </w:r>
                        <w:r>
                          <w:rPr>
                            <w:color w:val="EC619F"/>
                          </w:rPr>
                          <w:t>of article</w:t>
                        </w:r>
                        <w:r w:rsidRPr="00D86541">
                          <w:rPr>
                            <w:color w:val="EC619F"/>
                          </w:rPr>
                          <w:t>:</w:t>
                        </w:r>
                        <w:r w:rsidRPr="002217A8">
                          <w:rPr>
                            <w:color w:val="000000" w:themeColor="text1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</w:p>
                      <w:p w14:paraId="70BBD118" w14:textId="77777777" w:rsidR="00405BE5" w:rsidRDefault="00405BE5" w:rsidP="00405BE5">
                        <w:pPr>
                          <w:tabs>
                            <w:tab w:val="right" w:leader="underscore" w:pos="5954"/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noProof/>
                            <w:color w:val="000000" w:themeColor="text1"/>
                            <w:lang w:eastAsia="en-GB"/>
                          </w:rPr>
                        </w:pPr>
                        <w:r w:rsidRPr="00D86541">
                          <w:rPr>
                            <w:color w:val="EC619F"/>
                          </w:rPr>
                          <w:t>Date Published:</w:t>
                        </w:r>
                        <w:r w:rsidRPr="002217A8">
                          <w:rPr>
                            <w:color w:val="000000" w:themeColor="text1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 w:rsidRPr="00D86541">
                          <w:rPr>
                            <w:color w:val="EC619F"/>
                          </w:rPr>
                          <w:t xml:space="preserve">Name of Website: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u w:val="single"/>
                          </w:rPr>
                          <w:t xml:space="preserve">The Day / The Day Explorer </w:t>
                        </w:r>
                        <w:r>
                          <w:rPr>
                            <w:rFonts w:ascii="Calibri" w:hAnsi="Calibri"/>
                            <w:color w:val="000000" w:themeColor="text1"/>
                            <w:u w:val="single"/>
                          </w:rPr>
                          <w:t>(delete as appropriate)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</w:p>
                      <w:p w14:paraId="7051870B" w14:textId="77777777" w:rsidR="00405BE5" w:rsidRPr="00103DA2" w:rsidRDefault="00405BE5" w:rsidP="00405BE5">
                        <w:pPr>
                          <w:tabs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 w:rsidRPr="00D86541">
                          <w:rPr>
                            <w:color w:val="EC619F"/>
                          </w:rPr>
                          <w:t>URL:</w:t>
                        </w:r>
                        <w:r w:rsidRPr="002217A8">
                          <w:rPr>
                            <w:color w:val="000000" w:themeColor="text1"/>
                            <w:u w:val="single"/>
                          </w:rPr>
                          <w:t xml:space="preserve"> 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</w:p>
                      <w:p w14:paraId="02B69E9F" w14:textId="77777777" w:rsidR="00405BE5" w:rsidRDefault="00405BE5" w:rsidP="00405BE5">
                        <w:pPr>
                          <w:rPr>
                            <w:b/>
                            <w:color w:val="EC619F"/>
                          </w:rPr>
                        </w:pPr>
                      </w:p>
                      <w:p w14:paraId="32EFE359" w14:textId="77777777" w:rsidR="00405BE5" w:rsidRPr="00103DA2" w:rsidRDefault="00405BE5" w:rsidP="00405BE5">
                        <w:pPr>
                          <w:rPr>
                            <w:b/>
                            <w:color w:val="EC619F"/>
                          </w:rPr>
                        </w:pPr>
                      </w:p>
                    </w:txbxContent>
                  </v:textbox>
                </v:shape>
                <v:shape id="Folded Corner 118" o:spid="_x0000_s1044" type="#_x0000_t65" style="position:absolute;top:1181099;width:4716000;height:4485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uBm7xAAA&#10;ANwAAAAPAAAAZHJzL2Rvd25yZXYueG1sRI9Pa8JAEMXvBb/DMgVvdWMPItFVUkHQk/gHvQ7ZaRKa&#10;nY27W41+eudQ6G2G9+a938yXvWvVjUJsPBsYjzJQxKW3DVcGTsf1xxRUTMgWW89k4EERlovB2xxz&#10;6++8p9shVUpCOOZooE6py7WOZU0O48h3xKJ9++AwyRoqbQPeJdy1+jPLJtphw9JQY0ermsqfw68z&#10;MD1ftlnz/NoV1z5eH6FY6+2qNWb43hczUIn69G/+u95YwR8LrTwjE+jF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bgZu8QAAADcAAAADwAAAAAAAAAAAAAAAACXAgAAZHJzL2Rv&#10;d25yZXYueG1sUEsFBgAAAAAEAAQA9QAAAIgDAAAAAA==&#10;" adj="20245" filled="f" strokecolor="#d80c31" strokeweight="1pt">
                  <v:stroke joinstyle="miter"/>
                  <v:textbox>
                    <w:txbxContent>
                      <w:p w14:paraId="4B905834" w14:textId="77777777" w:rsidR="00405BE5" w:rsidRPr="00320F9A" w:rsidRDefault="00405BE5" w:rsidP="00405BE5">
                        <w:pPr>
                          <w:rPr>
                            <w:b/>
                            <w:color w:val="FF0000"/>
                          </w:rPr>
                        </w:pPr>
                        <w:r w:rsidRPr="004C58A0">
                          <w:rPr>
                            <w:b/>
                            <w:color w:val="D80C31"/>
                          </w:rPr>
                          <w:t>What information have I found?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701C4D">
                          <w:rPr>
                            <w:color w:val="000000" w:themeColor="text1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7B94A352" w14:textId="77777777" w:rsidR="00405BE5" w:rsidRPr="00C46EBC" w:rsidRDefault="00405BE5" w:rsidP="00405BE5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</w:p>
                    </w:txbxContent>
                  </v:textbox>
                </v:shape>
                <v:shape id="Folded Corner 119" o:spid="_x0000_s1045" type="#_x0000_t65" style="position:absolute;left:4834642;top:1190623;width:4716000;height:4467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nexexAAA&#10;ANwAAAAPAAAAZHJzL2Rvd25yZXYueG1sRE9Na8JAEL0X/A/LFHqrEwWtTV2lFARp7cEobY9Ddpqk&#10;ZmdDdmviv3cFwds83ufMl72t1ZFbXznRMBomoFhyZyopNOx3q8cZKB9IDNVOWMOJPSwXg7s5pcZ1&#10;suVjFgoVQ8SnpKEMoUkRfV6yJT90DUvkfl1rKUTYFmha6mK4rXGcJFO0VElsKKnht5LzQ/ZvNUyw&#10;/5hl2efTDzbbr+4Pp9+b3bvWD/f96wuowH24ia/utYnzR89weSZegIsz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Z3sXsQAAADcAAAADwAAAAAAAAAAAAAAAACXAgAAZHJzL2Rv&#10;d25yZXYueG1sUEsFBgAAAAAEAAQA9QAAAIgDAAAAAA==&#10;" adj="20262" filled="f" strokecolor="#009fe3" strokeweight="1pt">
                  <v:stroke joinstyle="miter"/>
                  <v:textbox>
                    <w:txbxContent>
                      <w:p w14:paraId="13F3113B" w14:textId="77777777" w:rsidR="00405BE5" w:rsidRDefault="00405BE5" w:rsidP="00405BE5">
                        <w:pPr>
                          <w:rPr>
                            <w:b/>
                            <w:color w:val="009FE3"/>
                          </w:rPr>
                        </w:pPr>
                        <w:r>
                          <w:rPr>
                            <w:b/>
                            <w:color w:val="009FE3"/>
                          </w:rPr>
                          <w:t>What ideas does this information give me for my imaginary world?</w:t>
                        </w:r>
                      </w:p>
                      <w:p w14:paraId="6EE8B4D6" w14:textId="77777777" w:rsidR="00405BE5" w:rsidRPr="002217A8" w:rsidRDefault="00405BE5" w:rsidP="00405BE5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Make some suggestions for an imaginary world in the future, based on the </w:t>
                        </w:r>
                        <w:proofErr w:type="gramStart"/>
                        <w:r>
                          <w:rPr>
                            <w:color w:val="000000" w:themeColor="text1"/>
                          </w:rPr>
                          <w:t>ideas  in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 xml:space="preserve"> the article from our world today.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49FA78CB" w14:textId="77777777" w:rsidR="00405BE5" w:rsidRDefault="00405BE5" w:rsidP="00405BE5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C76144D" wp14:editId="38F5C0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550400" cy="5761990"/>
                <wp:effectExtent l="0" t="0" r="50800" b="1016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400" cy="5761990"/>
                          <a:chOff x="0" y="-95251"/>
                          <a:chExt cx="9550642" cy="5761990"/>
                        </a:xfrm>
                      </wpg:grpSpPr>
                      <wps:wsp>
                        <wps:cNvPr id="121" name="Folded Corner 121"/>
                        <wps:cNvSpPr/>
                        <wps:spPr>
                          <a:xfrm>
                            <a:off x="7620" y="-95251"/>
                            <a:ext cx="9542846" cy="1219200"/>
                          </a:xfrm>
                          <a:prstGeom prst="foldedCorner">
                            <a:avLst>
                              <a:gd name="adj" fmla="val 8065"/>
                            </a:avLst>
                          </a:prstGeom>
                          <a:noFill/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E4025F" w14:textId="77777777" w:rsidR="00405BE5" w:rsidRPr="00103DA2" w:rsidRDefault="00405BE5" w:rsidP="00405BE5">
                              <w:pPr>
                                <w:tabs>
                                  <w:tab w:val="left" w:pos="1134"/>
                                  <w:tab w:val="left" w:pos="2552"/>
                                  <w:tab w:val="left" w:pos="4395"/>
                                  <w:tab w:val="left" w:pos="6237"/>
                                  <w:tab w:val="left" w:pos="10206"/>
                                </w:tabs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EC619F"/>
                                </w:rPr>
                                <w:t>Source</w:t>
                              </w:r>
                              <w:r w:rsidRPr="00103DA2">
                                <w:rPr>
                                  <w:b/>
                                  <w:color w:val="EC619F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EC619F"/>
                                </w:rPr>
                                <w:t xml:space="preserve"> </w:t>
                              </w:r>
                              <w:r w:rsidRPr="00103DA2">
                                <w:rPr>
                                  <w:b/>
                                  <w:color w:val="EC619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619F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Book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>
                                <w:rPr>
                                  <w:color w:val="000000" w:themeColor="text1"/>
                                </w:rPr>
                                <w:sym w:font="Wingdings" w:char="F0FE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>Website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Magazine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Other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: </w:t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>___________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_____</w:t>
                              </w:r>
                            </w:p>
                            <w:p w14:paraId="4A3BE2C8" w14:textId="77777777" w:rsidR="00405BE5" w:rsidRDefault="00405BE5" w:rsidP="00405BE5">
                              <w:pPr>
                                <w:tabs>
                                  <w:tab w:val="right" w:leader="underscore" w:pos="5954"/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</w:pPr>
                              <w:r w:rsidRPr="00D86541">
                                <w:rPr>
                                  <w:color w:val="EC619F"/>
                                </w:rPr>
                                <w:t>Author:</w:t>
                              </w:r>
                              <w:r w:rsidRPr="00103DA2"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noProof/>
                                  <w:color w:val="000000" w:themeColor="text1"/>
                                  <w:lang w:eastAsia="en-GB"/>
                                </w:rPr>
                                <w:t xml:space="preserve"> </w:t>
                              </w:r>
                              <w:r w:rsidRPr="00CA0071">
                                <w:rPr>
                                  <w:rFonts w:ascii="Comic Sans MS" w:hAnsi="Comic Sans MS"/>
                                  <w:noProof/>
                                  <w:color w:val="000000" w:themeColor="text1"/>
                                  <w:u w:val="single"/>
                                  <w:lang w:eastAsia="en-GB"/>
                                </w:rPr>
                                <w:t>The Day News &amp; Media Ltd (Corporate Author)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 w:rsidRPr="00D86541">
                                <w:rPr>
                                  <w:color w:val="EC619F"/>
                                </w:rPr>
                                <w:t xml:space="preserve">Title </w:t>
                              </w:r>
                              <w:r>
                                <w:rPr>
                                  <w:color w:val="EC619F"/>
                                </w:rPr>
                                <w:t>of article</w:t>
                              </w:r>
                              <w:r w:rsidRPr="00D86541">
                                <w:rPr>
                                  <w:color w:val="EC619F"/>
                                </w:rPr>
                                <w:t>:</w:t>
                              </w:r>
                              <w:r w:rsidRPr="002217A8">
                                <w:rPr>
                                  <w:color w:val="000000" w:themeColor="text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</w:p>
                            <w:p w14:paraId="7677FE8D" w14:textId="77777777" w:rsidR="00405BE5" w:rsidRDefault="00405BE5" w:rsidP="00405BE5">
                              <w:pPr>
                                <w:tabs>
                                  <w:tab w:val="right" w:leader="underscore" w:pos="5954"/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</w:pPr>
                              <w:r w:rsidRPr="00D86541">
                                <w:rPr>
                                  <w:color w:val="EC619F"/>
                                </w:rPr>
                                <w:t>Date Published:</w:t>
                              </w:r>
                              <w:r w:rsidRPr="002217A8">
                                <w:rPr>
                                  <w:color w:val="000000" w:themeColor="text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D86541">
                                <w:rPr>
                                  <w:color w:val="EC619F"/>
                                </w:rPr>
                                <w:t xml:space="preserve">Name of Website: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u w:val="single"/>
                                </w:rPr>
                                <w:t xml:space="preserve">The Day / The Day Explorer </w:t>
                              </w:r>
                              <w:r>
                                <w:rPr>
                                  <w:rFonts w:ascii="Calibri" w:hAnsi="Calibri"/>
                                  <w:color w:val="000000" w:themeColor="text1"/>
                                  <w:u w:val="single"/>
                                </w:rPr>
                                <w:t>(delete as appropriate)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</w:p>
                            <w:p w14:paraId="746D56A3" w14:textId="77777777" w:rsidR="00405BE5" w:rsidRPr="00103DA2" w:rsidRDefault="00405BE5" w:rsidP="00405BE5">
                              <w:pPr>
                                <w:tabs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 w:rsidRPr="00D86541">
                                <w:rPr>
                                  <w:color w:val="EC619F"/>
                                </w:rPr>
                                <w:t>URL:</w:t>
                              </w:r>
                              <w:r w:rsidRPr="002217A8">
                                <w:rPr>
                                  <w:color w:val="000000" w:themeColor="text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</w:p>
                            <w:p w14:paraId="21A1AF51" w14:textId="77777777" w:rsidR="00405BE5" w:rsidRDefault="00405BE5" w:rsidP="00405BE5">
                              <w:pPr>
                                <w:rPr>
                                  <w:b/>
                                  <w:color w:val="EC619F"/>
                                </w:rPr>
                              </w:pPr>
                            </w:p>
                            <w:p w14:paraId="52CF72E4" w14:textId="77777777" w:rsidR="00405BE5" w:rsidRPr="00103DA2" w:rsidRDefault="00405BE5" w:rsidP="00405BE5">
                              <w:pPr>
                                <w:rPr>
                                  <w:b/>
                                  <w:color w:val="EC619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Folded Corner 122"/>
                        <wps:cNvSpPr/>
                        <wps:spPr>
                          <a:xfrm>
                            <a:off x="0" y="1181099"/>
                            <a:ext cx="4716000" cy="4485640"/>
                          </a:xfrm>
                          <a:prstGeom prst="foldedCorner">
                            <a:avLst>
                              <a:gd name="adj" fmla="val 6273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38E120" w14:textId="77777777" w:rsidR="00405BE5" w:rsidRPr="00320F9A" w:rsidRDefault="00405BE5" w:rsidP="00405BE5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4C58A0">
                                <w:rPr>
                                  <w:b/>
                                  <w:color w:val="D80C31"/>
                                </w:rPr>
                                <w:t>What information have I found?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701C4D">
                                <w:rPr>
                                  <w:color w:val="000000" w:themeColor="text1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28215D85" w14:textId="77777777" w:rsidR="00405BE5" w:rsidRPr="00C46EBC" w:rsidRDefault="00405BE5" w:rsidP="00405BE5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Folded Corner 123"/>
                        <wps:cNvSpPr/>
                        <wps:spPr>
                          <a:xfrm>
                            <a:off x="4834642" y="1190623"/>
                            <a:ext cx="4716000" cy="4467227"/>
                          </a:xfrm>
                          <a:prstGeom prst="foldedCorner">
                            <a:avLst>
                              <a:gd name="adj" fmla="val 6196"/>
                            </a:avLst>
                          </a:prstGeom>
                          <a:noFill/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5E6A86" w14:textId="77777777" w:rsidR="00405BE5" w:rsidRDefault="00405BE5" w:rsidP="00405BE5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>
                                <w:rPr>
                                  <w:b/>
                                  <w:color w:val="009FE3"/>
                                </w:rPr>
                                <w:t>What ideas does this information give me for my imaginary world?</w:t>
                              </w:r>
                            </w:p>
                            <w:p w14:paraId="1629728B" w14:textId="77777777" w:rsidR="00405BE5" w:rsidRPr="002217A8" w:rsidRDefault="00405BE5" w:rsidP="00405BE5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Make some suggestions for an imaginary world in the future, based on the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ideas  in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 xml:space="preserve"> the article from our world today.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6144D" id="Group 120" o:spid="_x0000_s1046" style="position:absolute;margin-left:0;margin-top:0;width:752pt;height:453.7pt;z-index:251665408;mso-position-horizontal-relative:text;mso-position-vertical-relative:text;mso-height-relative:margin" coordorigin=",-95251" coordsize="9550642,57619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">
                <v:shape id="Folded Corner 121" o:spid="_x0000_s1047" type="#_x0000_t65" style="position:absolute;left:7620;top:-95251;width:9542846;height:1219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lAJRwgAA&#10;ANwAAAAPAAAAZHJzL2Rvd25yZXYueG1sRE9Ni8IwEL0v+B/CCF5kmyoi0jWKCOrCgmKV9To0s22x&#10;mZQm1vrvjbDgbR7vc+bLzlSipcaVlhWMohgEcWZ1ybmC82nzOQPhPLLGyjIpeJCD5aL3McdE2zsf&#10;qU19LkIIuwQVFN7XiZQuK8igi2xNHLg/2xj0ATa51A3eQ7ip5DiOp9JgyaGhwJrWBWXX9GYUDLeP&#10;/eHAw3R6nLT5Lr7wr/m5KDXod6svEJ46/xb/u791mD8eweuZcIFc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OUAlHCAAAA3AAAAA8AAAAAAAAAAAAAAAAAlwIAAGRycy9kb3du&#10;cmV2LnhtbFBLBQYAAAAABAAEAPUAAACGAwAAAAA=&#10;" adj="19858" filled="f" strokecolor="#ec619f" strokeweight="1pt">
                  <v:stroke joinstyle="miter"/>
                  <v:textbox>
                    <w:txbxContent>
                      <w:p w14:paraId="54E4025F" w14:textId="77777777" w:rsidR="00405BE5" w:rsidRPr="00103DA2" w:rsidRDefault="00405BE5" w:rsidP="00405BE5">
                        <w:pPr>
                          <w:tabs>
                            <w:tab w:val="left" w:pos="1134"/>
                            <w:tab w:val="left" w:pos="2552"/>
                            <w:tab w:val="left" w:pos="4395"/>
                            <w:tab w:val="left" w:pos="6237"/>
                            <w:tab w:val="left" w:pos="10206"/>
                          </w:tabs>
                          <w:rPr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EC619F"/>
                          </w:rPr>
                          <w:t>Source</w:t>
                        </w:r>
                        <w:r w:rsidRPr="00103DA2">
                          <w:rPr>
                            <w:b/>
                            <w:color w:val="EC619F"/>
                          </w:rPr>
                          <w:t>:</w:t>
                        </w:r>
                        <w:r>
                          <w:rPr>
                            <w:b/>
                            <w:color w:val="EC619F"/>
                          </w:rPr>
                          <w:t xml:space="preserve"> </w:t>
                        </w:r>
                        <w:r w:rsidRPr="00103DA2">
                          <w:rPr>
                            <w:b/>
                            <w:color w:val="EC619F"/>
                          </w:rPr>
                          <w:t xml:space="preserve"> </w:t>
                        </w:r>
                        <w:r>
                          <w:rPr>
                            <w:b/>
                            <w:color w:val="EC619F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Book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>
                          <w:rPr>
                            <w:color w:val="000000" w:themeColor="text1"/>
                          </w:rPr>
                          <w:sym w:font="Wingdings" w:char="F0FE"/>
                        </w:r>
                        <w:r w:rsidRPr="00103DA2">
                          <w:rPr>
                            <w:color w:val="000000" w:themeColor="text1"/>
                          </w:rPr>
                          <w:t>Website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Magazine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Other</w:t>
                        </w:r>
                        <w:r>
                          <w:rPr>
                            <w:color w:val="000000" w:themeColor="text1"/>
                          </w:rPr>
                          <w:t xml:space="preserve">: </w:t>
                        </w:r>
                        <w:r w:rsidRPr="00103DA2">
                          <w:rPr>
                            <w:color w:val="000000" w:themeColor="text1"/>
                          </w:rPr>
                          <w:t>___________</w:t>
                        </w:r>
                        <w:r>
                          <w:rPr>
                            <w:color w:val="000000" w:themeColor="text1"/>
                          </w:rPr>
                          <w:t>_____</w:t>
                        </w:r>
                      </w:p>
                      <w:p w14:paraId="4A3BE2C8" w14:textId="77777777" w:rsidR="00405BE5" w:rsidRDefault="00405BE5" w:rsidP="00405BE5">
                        <w:pPr>
                          <w:tabs>
                            <w:tab w:val="right" w:leader="underscore" w:pos="5954"/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noProof/>
                            <w:color w:val="000000" w:themeColor="text1"/>
                            <w:lang w:eastAsia="en-GB"/>
                          </w:rPr>
                        </w:pPr>
                        <w:r w:rsidRPr="00D86541">
                          <w:rPr>
                            <w:color w:val="EC619F"/>
                          </w:rPr>
                          <w:t>Author:</w:t>
                        </w:r>
                        <w:r w:rsidRPr="00103DA2">
                          <w:rPr>
                            <w:noProof/>
                            <w:color w:val="000000" w:themeColor="text1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noProof/>
                            <w:color w:val="000000" w:themeColor="text1"/>
                            <w:lang w:eastAsia="en-GB"/>
                          </w:rPr>
                          <w:t xml:space="preserve"> </w:t>
                        </w:r>
                        <w:r w:rsidRPr="00CA0071">
                          <w:rPr>
                            <w:rFonts w:ascii="Comic Sans MS" w:hAnsi="Comic Sans MS"/>
                            <w:noProof/>
                            <w:color w:val="000000" w:themeColor="text1"/>
                            <w:u w:val="single"/>
                            <w:lang w:eastAsia="en-GB"/>
                          </w:rPr>
                          <w:t>The Day News &amp; Media Ltd (Corporate Author)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 w:rsidRPr="00D86541">
                          <w:rPr>
                            <w:color w:val="EC619F"/>
                          </w:rPr>
                          <w:t xml:space="preserve">Title </w:t>
                        </w:r>
                        <w:r>
                          <w:rPr>
                            <w:color w:val="EC619F"/>
                          </w:rPr>
                          <w:t>of article</w:t>
                        </w:r>
                        <w:r w:rsidRPr="00D86541">
                          <w:rPr>
                            <w:color w:val="EC619F"/>
                          </w:rPr>
                          <w:t>:</w:t>
                        </w:r>
                        <w:r w:rsidRPr="002217A8">
                          <w:rPr>
                            <w:color w:val="000000" w:themeColor="text1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</w:p>
                      <w:p w14:paraId="7677FE8D" w14:textId="77777777" w:rsidR="00405BE5" w:rsidRDefault="00405BE5" w:rsidP="00405BE5">
                        <w:pPr>
                          <w:tabs>
                            <w:tab w:val="right" w:leader="underscore" w:pos="5954"/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noProof/>
                            <w:color w:val="000000" w:themeColor="text1"/>
                            <w:lang w:eastAsia="en-GB"/>
                          </w:rPr>
                        </w:pPr>
                        <w:r w:rsidRPr="00D86541">
                          <w:rPr>
                            <w:color w:val="EC619F"/>
                          </w:rPr>
                          <w:t>Date Published:</w:t>
                        </w:r>
                        <w:r w:rsidRPr="002217A8">
                          <w:rPr>
                            <w:color w:val="000000" w:themeColor="text1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 w:rsidRPr="00D86541">
                          <w:rPr>
                            <w:color w:val="EC619F"/>
                          </w:rPr>
                          <w:t xml:space="preserve">Name of Website: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u w:val="single"/>
                          </w:rPr>
                          <w:t xml:space="preserve">The Day / The Day Explorer </w:t>
                        </w:r>
                        <w:r>
                          <w:rPr>
                            <w:rFonts w:ascii="Calibri" w:hAnsi="Calibri"/>
                            <w:color w:val="000000" w:themeColor="text1"/>
                            <w:u w:val="single"/>
                          </w:rPr>
                          <w:t>(delete as appropriate)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</w:p>
                      <w:p w14:paraId="746D56A3" w14:textId="77777777" w:rsidR="00405BE5" w:rsidRPr="00103DA2" w:rsidRDefault="00405BE5" w:rsidP="00405BE5">
                        <w:pPr>
                          <w:tabs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 w:rsidRPr="00D86541">
                          <w:rPr>
                            <w:color w:val="EC619F"/>
                          </w:rPr>
                          <w:t>URL:</w:t>
                        </w:r>
                        <w:r w:rsidRPr="002217A8">
                          <w:rPr>
                            <w:color w:val="000000" w:themeColor="text1"/>
                            <w:u w:val="single"/>
                          </w:rPr>
                          <w:t xml:space="preserve"> 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</w:p>
                      <w:p w14:paraId="21A1AF51" w14:textId="77777777" w:rsidR="00405BE5" w:rsidRDefault="00405BE5" w:rsidP="00405BE5">
                        <w:pPr>
                          <w:rPr>
                            <w:b/>
                            <w:color w:val="EC619F"/>
                          </w:rPr>
                        </w:pPr>
                      </w:p>
                      <w:p w14:paraId="52CF72E4" w14:textId="77777777" w:rsidR="00405BE5" w:rsidRPr="00103DA2" w:rsidRDefault="00405BE5" w:rsidP="00405BE5">
                        <w:pPr>
                          <w:rPr>
                            <w:b/>
                            <w:color w:val="EC619F"/>
                          </w:rPr>
                        </w:pPr>
                      </w:p>
                    </w:txbxContent>
                  </v:textbox>
                </v:shape>
                <v:shape id="Folded Corner 122" o:spid="_x0000_s1048" type="#_x0000_t65" style="position:absolute;top:1181099;width:4716000;height:4485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POTswgAA&#10;ANwAAAAPAAAAZHJzL2Rvd25yZXYueG1sRE9Na8JAEL0X/A/LCN7qxhxEYjaSCoKeira01yE7JqHZ&#10;2bi7NYm/vlso9DaP9zn5bjSduJPzrWUFq2UCgriyuuVawfvb4XkDwgdkjZ1lUjCRh10xe8ox03bg&#10;M90voRYxhH2GCpoQ+kxKXzVk0C9tTxy5q3UGQ4SultrhEMNNJ9MkWUuDLceGBnvaN1R9Xb6Ngs3H&#10;5ylpHy+v5W30t8mVB3nad0ot5mO5BRFoDP/iP/dRx/lpCr/PxAtk8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485OzCAAAA3AAAAA8AAAAAAAAAAAAAAAAAlwIAAGRycy9kb3du&#10;cmV2LnhtbFBLBQYAAAAABAAEAPUAAACGAwAAAAA=&#10;" adj="20245" filled="f" strokecolor="#d80c31" strokeweight="1pt">
                  <v:stroke joinstyle="miter"/>
                  <v:textbox>
                    <w:txbxContent>
                      <w:p w14:paraId="3338E120" w14:textId="77777777" w:rsidR="00405BE5" w:rsidRPr="00320F9A" w:rsidRDefault="00405BE5" w:rsidP="00405BE5">
                        <w:pPr>
                          <w:rPr>
                            <w:b/>
                            <w:color w:val="FF0000"/>
                          </w:rPr>
                        </w:pPr>
                        <w:r w:rsidRPr="004C58A0">
                          <w:rPr>
                            <w:b/>
                            <w:color w:val="D80C31"/>
                          </w:rPr>
                          <w:t>What information have I found?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701C4D">
                          <w:rPr>
                            <w:color w:val="000000" w:themeColor="text1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28215D85" w14:textId="77777777" w:rsidR="00405BE5" w:rsidRPr="00C46EBC" w:rsidRDefault="00405BE5" w:rsidP="00405BE5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</w:p>
                    </w:txbxContent>
                  </v:textbox>
                </v:shape>
                <v:shape id="Folded Corner 123" o:spid="_x0000_s1049" type="#_x0000_t65" style="position:absolute;left:4834642;top:1190623;width:4716000;height:4467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GREJxAAA&#10;ANwAAAAPAAAAZHJzL2Rvd25yZXYueG1sRE9Na8JAEL0L/odlBG86qUUrqatIoVBaezCWtschO01S&#10;s7Mhu5r477uC0Ns83uesNr2t1ZlbXznRcDdNQLHkzlRSaPg4PE+WoHwgMVQ7YQ0X9rBZDwcrSo3r&#10;ZM/nLBQqhohPSUMZQpMi+rxkS37qGpbI/bjWUoiwLdC01MVwW+MsSRZoqZLYUFLDTyXnx+xkNcyx&#10;f1tm2fvDNzb7z+4XF1+7w6vW41G/fQQVuA//4pv7xcT5s3u4PhMvwP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hkRCcQAAADcAAAADwAAAAAAAAAAAAAAAACXAgAAZHJzL2Rv&#10;d25yZXYueG1sUEsFBgAAAAAEAAQA9QAAAIgDAAAAAA==&#10;" adj="20262" filled="f" strokecolor="#009fe3" strokeweight="1pt">
                  <v:stroke joinstyle="miter"/>
                  <v:textbox>
                    <w:txbxContent>
                      <w:p w14:paraId="595E6A86" w14:textId="77777777" w:rsidR="00405BE5" w:rsidRDefault="00405BE5" w:rsidP="00405BE5">
                        <w:pPr>
                          <w:rPr>
                            <w:b/>
                            <w:color w:val="009FE3"/>
                          </w:rPr>
                        </w:pPr>
                        <w:r>
                          <w:rPr>
                            <w:b/>
                            <w:color w:val="009FE3"/>
                          </w:rPr>
                          <w:t>What ideas does this information give me for my imaginary world?</w:t>
                        </w:r>
                      </w:p>
                      <w:p w14:paraId="1629728B" w14:textId="77777777" w:rsidR="00405BE5" w:rsidRPr="002217A8" w:rsidRDefault="00405BE5" w:rsidP="00405BE5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Make some suggestions for an imaginary world in the future, based on the </w:t>
                        </w:r>
                        <w:proofErr w:type="gramStart"/>
                        <w:r>
                          <w:rPr>
                            <w:color w:val="000000" w:themeColor="text1"/>
                          </w:rPr>
                          <w:t>ideas  in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 xml:space="preserve"> the article from our world today.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F8ECCC" w14:textId="77777777" w:rsidR="00405BE5" w:rsidRDefault="00405BE5" w:rsidP="00405BE5">
      <w:pPr>
        <w:jc w:val="center"/>
        <w:rPr>
          <w:b/>
          <w:color w:val="0000FF"/>
          <w:sz w:val="28"/>
          <w:szCs w:val="28"/>
        </w:rPr>
      </w:pPr>
    </w:p>
    <w:p w14:paraId="70A11AE9" w14:textId="77777777" w:rsidR="00405BE5" w:rsidRDefault="00405BE5" w:rsidP="00405BE5">
      <w:pPr>
        <w:jc w:val="center"/>
        <w:rPr>
          <w:b/>
          <w:color w:val="0000FF"/>
          <w:sz w:val="28"/>
          <w:szCs w:val="28"/>
        </w:rPr>
      </w:pPr>
    </w:p>
    <w:p w14:paraId="6F923D73" w14:textId="77777777" w:rsidR="00405BE5" w:rsidRDefault="00405BE5" w:rsidP="00405BE5">
      <w:pPr>
        <w:spacing w:after="160"/>
      </w:pPr>
      <w:r>
        <w:br w:type="page"/>
      </w:r>
    </w:p>
    <w:p w14:paraId="584C58B1" w14:textId="77777777" w:rsidR="00405BE5" w:rsidRDefault="00405BE5" w:rsidP="00405BE5">
      <w:pPr>
        <w:spacing w:after="160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D6FE55" wp14:editId="40E7E3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550400" cy="5761990"/>
                <wp:effectExtent l="0" t="0" r="50800" b="1016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400" cy="5761990"/>
                          <a:chOff x="0" y="-95251"/>
                          <a:chExt cx="9550642" cy="5761990"/>
                        </a:xfrm>
                      </wpg:grpSpPr>
                      <wps:wsp>
                        <wps:cNvPr id="125" name="Folded Corner 125"/>
                        <wps:cNvSpPr/>
                        <wps:spPr>
                          <a:xfrm>
                            <a:off x="7620" y="-95251"/>
                            <a:ext cx="9542846" cy="1219200"/>
                          </a:xfrm>
                          <a:prstGeom prst="foldedCorner">
                            <a:avLst>
                              <a:gd name="adj" fmla="val 8065"/>
                            </a:avLst>
                          </a:prstGeom>
                          <a:noFill/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218415A" w14:textId="77777777" w:rsidR="00405BE5" w:rsidRPr="00103DA2" w:rsidRDefault="00405BE5" w:rsidP="00405BE5">
                              <w:pPr>
                                <w:tabs>
                                  <w:tab w:val="left" w:pos="1134"/>
                                  <w:tab w:val="left" w:pos="2552"/>
                                  <w:tab w:val="left" w:pos="4395"/>
                                  <w:tab w:val="left" w:pos="6237"/>
                                  <w:tab w:val="left" w:pos="10206"/>
                                </w:tabs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EC619F"/>
                                </w:rPr>
                                <w:t>Source</w:t>
                              </w:r>
                              <w:r w:rsidRPr="00103DA2">
                                <w:rPr>
                                  <w:b/>
                                  <w:color w:val="EC619F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EC619F"/>
                                </w:rPr>
                                <w:t xml:space="preserve"> </w:t>
                              </w:r>
                              <w:r w:rsidRPr="00103DA2">
                                <w:rPr>
                                  <w:b/>
                                  <w:color w:val="EC619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619F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Book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>
                                <w:rPr>
                                  <w:color w:val="000000" w:themeColor="text1"/>
                                </w:rPr>
                                <w:sym w:font="Wingdings" w:char="F0FE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>Website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Magazine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Other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: </w:t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>___________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_____</w:t>
                              </w:r>
                            </w:p>
                            <w:p w14:paraId="778FCBAB" w14:textId="77777777" w:rsidR="00405BE5" w:rsidRDefault="00405BE5" w:rsidP="00405BE5">
                              <w:pPr>
                                <w:tabs>
                                  <w:tab w:val="right" w:leader="underscore" w:pos="5954"/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</w:pPr>
                              <w:r w:rsidRPr="00D86541">
                                <w:rPr>
                                  <w:color w:val="EC619F"/>
                                </w:rPr>
                                <w:t>Author:</w:t>
                              </w:r>
                              <w:r w:rsidRPr="00103DA2"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noProof/>
                                  <w:color w:val="000000" w:themeColor="text1"/>
                                  <w:lang w:eastAsia="en-GB"/>
                                </w:rPr>
                                <w:t xml:space="preserve"> </w:t>
                              </w:r>
                              <w:r w:rsidRPr="00CA0071">
                                <w:rPr>
                                  <w:rFonts w:ascii="Comic Sans MS" w:hAnsi="Comic Sans MS"/>
                                  <w:noProof/>
                                  <w:color w:val="000000" w:themeColor="text1"/>
                                  <w:u w:val="single"/>
                                  <w:lang w:eastAsia="en-GB"/>
                                </w:rPr>
                                <w:t>The Day News &amp; Media Ltd (Corporate Author)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 w:rsidRPr="00D86541">
                                <w:rPr>
                                  <w:color w:val="EC619F"/>
                                </w:rPr>
                                <w:t xml:space="preserve">Title </w:t>
                              </w:r>
                              <w:r>
                                <w:rPr>
                                  <w:color w:val="EC619F"/>
                                </w:rPr>
                                <w:t>of article</w:t>
                              </w:r>
                              <w:r w:rsidRPr="00D86541">
                                <w:rPr>
                                  <w:color w:val="EC619F"/>
                                </w:rPr>
                                <w:t>:</w:t>
                              </w:r>
                              <w:r w:rsidRPr="002217A8">
                                <w:rPr>
                                  <w:color w:val="000000" w:themeColor="text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</w:p>
                            <w:p w14:paraId="6285653E" w14:textId="77777777" w:rsidR="00405BE5" w:rsidRDefault="00405BE5" w:rsidP="00405BE5">
                              <w:pPr>
                                <w:tabs>
                                  <w:tab w:val="right" w:leader="underscore" w:pos="5954"/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</w:pPr>
                              <w:r w:rsidRPr="00D86541">
                                <w:rPr>
                                  <w:color w:val="EC619F"/>
                                </w:rPr>
                                <w:t>Date Published:</w:t>
                              </w:r>
                              <w:r w:rsidRPr="002217A8">
                                <w:rPr>
                                  <w:color w:val="000000" w:themeColor="text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D86541">
                                <w:rPr>
                                  <w:color w:val="EC619F"/>
                                </w:rPr>
                                <w:t xml:space="preserve">Name of Website: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u w:val="single"/>
                                </w:rPr>
                                <w:t xml:space="preserve">The Day / The Day Explorer </w:t>
                              </w:r>
                              <w:r>
                                <w:rPr>
                                  <w:rFonts w:ascii="Calibri" w:hAnsi="Calibri"/>
                                  <w:color w:val="000000" w:themeColor="text1"/>
                                  <w:u w:val="single"/>
                                </w:rPr>
                                <w:t>(delete as appropriate)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</w:p>
                            <w:p w14:paraId="3289F1B0" w14:textId="77777777" w:rsidR="00405BE5" w:rsidRPr="00103DA2" w:rsidRDefault="00405BE5" w:rsidP="00405BE5">
                              <w:pPr>
                                <w:tabs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 w:rsidRPr="00D86541">
                                <w:rPr>
                                  <w:color w:val="EC619F"/>
                                </w:rPr>
                                <w:t>URL:</w:t>
                              </w:r>
                              <w:r w:rsidRPr="002217A8">
                                <w:rPr>
                                  <w:color w:val="000000" w:themeColor="text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</w:p>
                            <w:p w14:paraId="7109B192" w14:textId="77777777" w:rsidR="00405BE5" w:rsidRDefault="00405BE5" w:rsidP="00405BE5">
                              <w:pPr>
                                <w:rPr>
                                  <w:b/>
                                  <w:color w:val="EC619F"/>
                                </w:rPr>
                              </w:pPr>
                            </w:p>
                            <w:p w14:paraId="1BEE1691" w14:textId="77777777" w:rsidR="00405BE5" w:rsidRPr="00103DA2" w:rsidRDefault="00405BE5" w:rsidP="00405BE5">
                              <w:pPr>
                                <w:rPr>
                                  <w:b/>
                                  <w:color w:val="EC619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Folded Corner 126"/>
                        <wps:cNvSpPr/>
                        <wps:spPr>
                          <a:xfrm>
                            <a:off x="0" y="1181099"/>
                            <a:ext cx="4716000" cy="4485640"/>
                          </a:xfrm>
                          <a:prstGeom prst="foldedCorner">
                            <a:avLst>
                              <a:gd name="adj" fmla="val 6273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54CBFA" w14:textId="77777777" w:rsidR="00405BE5" w:rsidRPr="00320F9A" w:rsidRDefault="00405BE5" w:rsidP="00405BE5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4C58A0">
                                <w:rPr>
                                  <w:b/>
                                  <w:color w:val="D80C31"/>
                                </w:rPr>
                                <w:t>What information have I found?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701C4D">
                                <w:rPr>
                                  <w:color w:val="000000" w:themeColor="text1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5721FCA0" w14:textId="77777777" w:rsidR="00405BE5" w:rsidRPr="00C46EBC" w:rsidRDefault="00405BE5" w:rsidP="00405BE5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Folded Corner 127"/>
                        <wps:cNvSpPr/>
                        <wps:spPr>
                          <a:xfrm>
                            <a:off x="4834642" y="1190623"/>
                            <a:ext cx="4716000" cy="4467227"/>
                          </a:xfrm>
                          <a:prstGeom prst="foldedCorner">
                            <a:avLst>
                              <a:gd name="adj" fmla="val 6196"/>
                            </a:avLst>
                          </a:prstGeom>
                          <a:noFill/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5C8D55" w14:textId="77777777" w:rsidR="00405BE5" w:rsidRDefault="00405BE5" w:rsidP="00405BE5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>
                                <w:rPr>
                                  <w:b/>
                                  <w:color w:val="009FE3"/>
                                </w:rPr>
                                <w:t>What ideas does this information give me for my imaginary world?</w:t>
                              </w:r>
                            </w:p>
                            <w:p w14:paraId="34A6FE66" w14:textId="77777777" w:rsidR="00405BE5" w:rsidRPr="002217A8" w:rsidRDefault="00405BE5" w:rsidP="00405BE5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Make some suggestions for an imaginary world in the future, based on the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ideas  in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 xml:space="preserve"> the article from our world today.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6FE55" id="Group 124" o:spid="_x0000_s1050" style="position:absolute;margin-left:0;margin-top:0;width:752pt;height:453.7pt;z-index:251667456;mso-position-horizontal-relative:text;mso-position-vertical-relative:text;mso-height-relative:margin" coordorigin=",-95251" coordsize="9550642,57619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">
                <v:shape id="Folded Corner 125" o:spid="_x0000_s1051" type="#_x0000_t65" style="position:absolute;left:7620;top:-95251;width:9542846;height:1219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rwRSwgAA&#10;ANwAAAAPAAAAZHJzL2Rvd25yZXYueG1sRE/bisIwEH0X/Icwgi+ypoqKdI0ighdYWLEu6+vQjG2x&#10;mZQm1vr3mwXBtzmc6yxWrSlFQ7UrLCsYDSMQxKnVBWcKfs7bjzkI55E1lpZJwZMcrJbdzgJjbR98&#10;oibxmQgh7GJUkHtfxVK6NCeDbmgr4sBdbW3QB1hnUtf4COGmlOMomkmDBYeGHCva5JTekrtRMNg9&#10;v49HHiSz06TJ9tGFf83XRal+r11/gvDU+rf45T7oMH88hf9nwgVy+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yvBFLCAAAA3AAAAA8AAAAAAAAAAAAAAAAAlwIAAGRycy9kb3du&#10;cmV2LnhtbFBLBQYAAAAABAAEAPUAAACGAwAAAAA=&#10;" adj="19858" filled="f" strokecolor="#ec619f" strokeweight="1pt">
                  <v:stroke joinstyle="miter"/>
                  <v:textbox>
                    <w:txbxContent>
                      <w:p w14:paraId="0218415A" w14:textId="77777777" w:rsidR="00405BE5" w:rsidRPr="00103DA2" w:rsidRDefault="00405BE5" w:rsidP="00405BE5">
                        <w:pPr>
                          <w:tabs>
                            <w:tab w:val="left" w:pos="1134"/>
                            <w:tab w:val="left" w:pos="2552"/>
                            <w:tab w:val="left" w:pos="4395"/>
                            <w:tab w:val="left" w:pos="6237"/>
                            <w:tab w:val="left" w:pos="10206"/>
                          </w:tabs>
                          <w:rPr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EC619F"/>
                          </w:rPr>
                          <w:t>Source</w:t>
                        </w:r>
                        <w:r w:rsidRPr="00103DA2">
                          <w:rPr>
                            <w:b/>
                            <w:color w:val="EC619F"/>
                          </w:rPr>
                          <w:t>:</w:t>
                        </w:r>
                        <w:r>
                          <w:rPr>
                            <w:b/>
                            <w:color w:val="EC619F"/>
                          </w:rPr>
                          <w:t xml:space="preserve"> </w:t>
                        </w:r>
                        <w:r w:rsidRPr="00103DA2">
                          <w:rPr>
                            <w:b/>
                            <w:color w:val="EC619F"/>
                          </w:rPr>
                          <w:t xml:space="preserve"> </w:t>
                        </w:r>
                        <w:r>
                          <w:rPr>
                            <w:b/>
                            <w:color w:val="EC619F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Book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>
                          <w:rPr>
                            <w:color w:val="000000" w:themeColor="text1"/>
                          </w:rPr>
                          <w:sym w:font="Wingdings" w:char="F0FE"/>
                        </w:r>
                        <w:r w:rsidRPr="00103DA2">
                          <w:rPr>
                            <w:color w:val="000000" w:themeColor="text1"/>
                          </w:rPr>
                          <w:t>Website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Magazine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Other</w:t>
                        </w:r>
                        <w:r>
                          <w:rPr>
                            <w:color w:val="000000" w:themeColor="text1"/>
                          </w:rPr>
                          <w:t xml:space="preserve">: </w:t>
                        </w:r>
                        <w:r w:rsidRPr="00103DA2">
                          <w:rPr>
                            <w:color w:val="000000" w:themeColor="text1"/>
                          </w:rPr>
                          <w:t>___________</w:t>
                        </w:r>
                        <w:r>
                          <w:rPr>
                            <w:color w:val="000000" w:themeColor="text1"/>
                          </w:rPr>
                          <w:t>_____</w:t>
                        </w:r>
                      </w:p>
                      <w:p w14:paraId="778FCBAB" w14:textId="77777777" w:rsidR="00405BE5" w:rsidRDefault="00405BE5" w:rsidP="00405BE5">
                        <w:pPr>
                          <w:tabs>
                            <w:tab w:val="right" w:leader="underscore" w:pos="5954"/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noProof/>
                            <w:color w:val="000000" w:themeColor="text1"/>
                            <w:lang w:eastAsia="en-GB"/>
                          </w:rPr>
                        </w:pPr>
                        <w:r w:rsidRPr="00D86541">
                          <w:rPr>
                            <w:color w:val="EC619F"/>
                          </w:rPr>
                          <w:t>Author:</w:t>
                        </w:r>
                        <w:r w:rsidRPr="00103DA2">
                          <w:rPr>
                            <w:noProof/>
                            <w:color w:val="000000" w:themeColor="text1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noProof/>
                            <w:color w:val="000000" w:themeColor="text1"/>
                            <w:lang w:eastAsia="en-GB"/>
                          </w:rPr>
                          <w:t xml:space="preserve"> </w:t>
                        </w:r>
                        <w:r w:rsidRPr="00CA0071">
                          <w:rPr>
                            <w:rFonts w:ascii="Comic Sans MS" w:hAnsi="Comic Sans MS"/>
                            <w:noProof/>
                            <w:color w:val="000000" w:themeColor="text1"/>
                            <w:u w:val="single"/>
                            <w:lang w:eastAsia="en-GB"/>
                          </w:rPr>
                          <w:t>The Day News &amp; Media Ltd (Corporate Author)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 w:rsidRPr="00D86541">
                          <w:rPr>
                            <w:color w:val="EC619F"/>
                          </w:rPr>
                          <w:t xml:space="preserve">Title </w:t>
                        </w:r>
                        <w:r>
                          <w:rPr>
                            <w:color w:val="EC619F"/>
                          </w:rPr>
                          <w:t>of article</w:t>
                        </w:r>
                        <w:r w:rsidRPr="00D86541">
                          <w:rPr>
                            <w:color w:val="EC619F"/>
                          </w:rPr>
                          <w:t>:</w:t>
                        </w:r>
                        <w:r w:rsidRPr="002217A8">
                          <w:rPr>
                            <w:color w:val="000000" w:themeColor="text1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</w:p>
                      <w:p w14:paraId="6285653E" w14:textId="77777777" w:rsidR="00405BE5" w:rsidRDefault="00405BE5" w:rsidP="00405BE5">
                        <w:pPr>
                          <w:tabs>
                            <w:tab w:val="right" w:leader="underscore" w:pos="5954"/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noProof/>
                            <w:color w:val="000000" w:themeColor="text1"/>
                            <w:lang w:eastAsia="en-GB"/>
                          </w:rPr>
                        </w:pPr>
                        <w:r w:rsidRPr="00D86541">
                          <w:rPr>
                            <w:color w:val="EC619F"/>
                          </w:rPr>
                          <w:t>Date Published:</w:t>
                        </w:r>
                        <w:r w:rsidRPr="002217A8">
                          <w:rPr>
                            <w:color w:val="000000" w:themeColor="text1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 w:rsidRPr="00D86541">
                          <w:rPr>
                            <w:color w:val="EC619F"/>
                          </w:rPr>
                          <w:t xml:space="preserve">Name of Website: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u w:val="single"/>
                          </w:rPr>
                          <w:t xml:space="preserve">The Day / The Day Explorer </w:t>
                        </w:r>
                        <w:r>
                          <w:rPr>
                            <w:rFonts w:ascii="Calibri" w:hAnsi="Calibri"/>
                            <w:color w:val="000000" w:themeColor="text1"/>
                            <w:u w:val="single"/>
                          </w:rPr>
                          <w:t>(delete as appropriate)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</w:p>
                      <w:p w14:paraId="3289F1B0" w14:textId="77777777" w:rsidR="00405BE5" w:rsidRPr="00103DA2" w:rsidRDefault="00405BE5" w:rsidP="00405BE5">
                        <w:pPr>
                          <w:tabs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 w:rsidRPr="00D86541">
                          <w:rPr>
                            <w:color w:val="EC619F"/>
                          </w:rPr>
                          <w:t>URL:</w:t>
                        </w:r>
                        <w:r w:rsidRPr="002217A8">
                          <w:rPr>
                            <w:color w:val="000000" w:themeColor="text1"/>
                            <w:u w:val="single"/>
                          </w:rPr>
                          <w:t xml:space="preserve"> 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</w:p>
                      <w:p w14:paraId="7109B192" w14:textId="77777777" w:rsidR="00405BE5" w:rsidRDefault="00405BE5" w:rsidP="00405BE5">
                        <w:pPr>
                          <w:rPr>
                            <w:b/>
                            <w:color w:val="EC619F"/>
                          </w:rPr>
                        </w:pPr>
                      </w:p>
                      <w:p w14:paraId="1BEE1691" w14:textId="77777777" w:rsidR="00405BE5" w:rsidRPr="00103DA2" w:rsidRDefault="00405BE5" w:rsidP="00405BE5">
                        <w:pPr>
                          <w:rPr>
                            <w:b/>
                            <w:color w:val="EC619F"/>
                          </w:rPr>
                        </w:pPr>
                      </w:p>
                    </w:txbxContent>
                  </v:textbox>
                </v:shape>
                <v:shape id="Folded Corner 126" o:spid="_x0000_s1052" type="#_x0000_t65" style="position:absolute;top:1181099;width:4716000;height:4485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B+LvwQAA&#10;ANwAAAAPAAAAZHJzL2Rvd25yZXYueG1sRE9Li8IwEL4L+x/CLHjTVA8iXWOpBWE9iQ/c69DMtmWb&#10;SU2yWv31RhC8zcf3nEXWm1ZcyPnGsoLJOAFBXFrdcKXgeFiP5iB8QNbYWiYFN/KQLT8GC0y1vfKO&#10;LvtQiRjCPkUFdQhdKqUvazLox7YjjtyvdQZDhK6S2uE1hptWTpNkJg02HBtq7Kioqfzb/xsF89PP&#10;Jmnuq21+7v355vK13BStUsPPPv8CEagPb/HL/a3j/OkMns/EC+Ty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fi78EAAADcAAAADwAAAAAAAAAAAAAAAACXAgAAZHJzL2Rvd25y&#10;ZXYueG1sUEsFBgAAAAAEAAQA9QAAAIUDAAAAAA==&#10;" adj="20245" filled="f" strokecolor="#d80c31" strokeweight="1pt">
                  <v:stroke joinstyle="miter"/>
                  <v:textbox>
                    <w:txbxContent>
                      <w:p w14:paraId="3354CBFA" w14:textId="77777777" w:rsidR="00405BE5" w:rsidRPr="00320F9A" w:rsidRDefault="00405BE5" w:rsidP="00405BE5">
                        <w:pPr>
                          <w:rPr>
                            <w:b/>
                            <w:color w:val="FF0000"/>
                          </w:rPr>
                        </w:pPr>
                        <w:r w:rsidRPr="004C58A0">
                          <w:rPr>
                            <w:b/>
                            <w:color w:val="D80C31"/>
                          </w:rPr>
                          <w:t>What information have I found?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701C4D">
                          <w:rPr>
                            <w:color w:val="000000" w:themeColor="text1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5721FCA0" w14:textId="77777777" w:rsidR="00405BE5" w:rsidRPr="00C46EBC" w:rsidRDefault="00405BE5" w:rsidP="00405BE5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</w:p>
                    </w:txbxContent>
                  </v:textbox>
                </v:shape>
                <v:shape id="Folded Corner 127" o:spid="_x0000_s1053" type="#_x0000_t65" style="position:absolute;left:4834642;top:1190623;width:4716000;height:4467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IhcKwwAA&#10;ANwAAAAPAAAAZHJzL2Rvd25yZXYueG1sRE9La8JAEL4X/A/LFLzVSQUfpK4iQqGoPRhL2+OQnSap&#10;2dmQXU38925B6G0+vucsVr2t1YVbXznR8DxKQLHkzlRSaPg4vj7NQflAYqh2whqu7GG1HDwsKDWu&#10;kwNfslCoGCI+JQ1lCE2K6POSLfmRa1gi9+NaSyHCtkDTUhfDbY3jJJmipUpiQ0kNb0rOT9nZaphg&#10;v5tn2fvsG5vDZ/eL06/9cav18LFfv4AK3Id/8d39ZuL88Qz+nokX4PI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IhcKwwAAANwAAAAPAAAAAAAAAAAAAAAAAJcCAABkcnMvZG93&#10;bnJldi54bWxQSwUGAAAAAAQABAD1AAAAhwMAAAAA&#10;" adj="20262" filled="f" strokecolor="#009fe3" strokeweight="1pt">
                  <v:stroke joinstyle="miter"/>
                  <v:textbox>
                    <w:txbxContent>
                      <w:p w14:paraId="775C8D55" w14:textId="77777777" w:rsidR="00405BE5" w:rsidRDefault="00405BE5" w:rsidP="00405BE5">
                        <w:pPr>
                          <w:rPr>
                            <w:b/>
                            <w:color w:val="009FE3"/>
                          </w:rPr>
                        </w:pPr>
                        <w:r>
                          <w:rPr>
                            <w:b/>
                            <w:color w:val="009FE3"/>
                          </w:rPr>
                          <w:t>What ideas does this information give me for my imaginary world?</w:t>
                        </w:r>
                      </w:p>
                      <w:p w14:paraId="34A6FE66" w14:textId="77777777" w:rsidR="00405BE5" w:rsidRPr="002217A8" w:rsidRDefault="00405BE5" w:rsidP="00405BE5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Make some suggestions for an imaginary world in the future, based on the </w:t>
                        </w:r>
                        <w:proofErr w:type="gramStart"/>
                        <w:r>
                          <w:rPr>
                            <w:color w:val="000000" w:themeColor="text1"/>
                          </w:rPr>
                          <w:t>ideas  in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 xml:space="preserve"> the article from our world today.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03F35825" w14:textId="77777777" w:rsidR="00405BE5" w:rsidRPr="00802892" w:rsidRDefault="00405BE5" w:rsidP="00405BE5">
      <w:pPr>
        <w:spacing w:after="160"/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B19845D" wp14:editId="3CF793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550400" cy="5761990"/>
                <wp:effectExtent l="0" t="0" r="50800" b="1016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0400" cy="5761990"/>
                          <a:chOff x="0" y="-95251"/>
                          <a:chExt cx="9550642" cy="5761990"/>
                        </a:xfrm>
                      </wpg:grpSpPr>
                      <wps:wsp>
                        <wps:cNvPr id="22" name="Folded Corner 22"/>
                        <wps:cNvSpPr/>
                        <wps:spPr>
                          <a:xfrm>
                            <a:off x="7620" y="-95251"/>
                            <a:ext cx="9542846" cy="1219200"/>
                          </a:xfrm>
                          <a:prstGeom prst="foldedCorner">
                            <a:avLst>
                              <a:gd name="adj" fmla="val 8065"/>
                            </a:avLst>
                          </a:prstGeom>
                          <a:noFill/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D1EDF8" w14:textId="77777777" w:rsidR="00405BE5" w:rsidRPr="00103DA2" w:rsidRDefault="00405BE5" w:rsidP="00405BE5">
                              <w:pPr>
                                <w:tabs>
                                  <w:tab w:val="left" w:pos="1134"/>
                                  <w:tab w:val="left" w:pos="2552"/>
                                  <w:tab w:val="left" w:pos="4395"/>
                                  <w:tab w:val="left" w:pos="6237"/>
                                  <w:tab w:val="left" w:pos="10206"/>
                                </w:tabs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color w:val="EC619F"/>
                                </w:rPr>
                                <w:t>Source</w:t>
                              </w:r>
                              <w:r w:rsidRPr="00103DA2">
                                <w:rPr>
                                  <w:b/>
                                  <w:color w:val="EC619F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EC619F"/>
                                </w:rPr>
                                <w:t xml:space="preserve"> </w:t>
                              </w:r>
                              <w:r w:rsidRPr="00103DA2">
                                <w:rPr>
                                  <w:b/>
                                  <w:color w:val="EC619F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C619F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Book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>
                                <w:rPr>
                                  <w:color w:val="000000" w:themeColor="text1"/>
                                </w:rPr>
                                <w:sym w:font="Wingdings" w:char="F0FE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>Website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Magazine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sym w:font="Webdings" w:char="F063"/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 xml:space="preserve"> Other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: </w:t>
                              </w:r>
                              <w:r w:rsidRPr="00103DA2">
                                <w:rPr>
                                  <w:color w:val="000000" w:themeColor="text1"/>
                                </w:rPr>
                                <w:t>___________</w:t>
                              </w:r>
                              <w:r>
                                <w:rPr>
                                  <w:color w:val="000000" w:themeColor="text1"/>
                                </w:rPr>
                                <w:t>_____</w:t>
                              </w:r>
                            </w:p>
                            <w:p w14:paraId="67A30C4C" w14:textId="77777777" w:rsidR="00405BE5" w:rsidRDefault="00405BE5" w:rsidP="00405BE5">
                              <w:pPr>
                                <w:tabs>
                                  <w:tab w:val="right" w:leader="underscore" w:pos="5954"/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</w:pPr>
                              <w:r w:rsidRPr="00D86541">
                                <w:rPr>
                                  <w:color w:val="EC619F"/>
                                </w:rPr>
                                <w:t>Author:</w:t>
                              </w:r>
                              <w:r w:rsidRPr="00103DA2"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noProof/>
                                  <w:color w:val="000000" w:themeColor="text1"/>
                                  <w:lang w:eastAsia="en-GB"/>
                                </w:rPr>
                                <w:t xml:space="preserve"> </w:t>
                              </w:r>
                              <w:r w:rsidRPr="00CA0071">
                                <w:rPr>
                                  <w:rFonts w:ascii="Comic Sans MS" w:hAnsi="Comic Sans MS"/>
                                  <w:noProof/>
                                  <w:color w:val="000000" w:themeColor="text1"/>
                                  <w:u w:val="single"/>
                                  <w:lang w:eastAsia="en-GB"/>
                                </w:rPr>
                                <w:t>The Day News &amp; Media Ltd (Corporate Author)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 w:rsidRPr="00D86541">
                                <w:rPr>
                                  <w:color w:val="EC619F"/>
                                </w:rPr>
                                <w:t xml:space="preserve">Title </w:t>
                              </w:r>
                              <w:r>
                                <w:rPr>
                                  <w:color w:val="EC619F"/>
                                </w:rPr>
                                <w:t>of article</w:t>
                              </w:r>
                              <w:r w:rsidRPr="00D86541">
                                <w:rPr>
                                  <w:color w:val="EC619F"/>
                                </w:rPr>
                                <w:t>:</w:t>
                              </w:r>
                              <w:r w:rsidRPr="002217A8">
                                <w:rPr>
                                  <w:color w:val="000000" w:themeColor="text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</w:p>
                            <w:p w14:paraId="751BAB34" w14:textId="77777777" w:rsidR="00405BE5" w:rsidRDefault="00405BE5" w:rsidP="00405BE5">
                              <w:pPr>
                                <w:tabs>
                                  <w:tab w:val="right" w:leader="underscore" w:pos="5954"/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</w:pPr>
                              <w:r w:rsidRPr="00D86541">
                                <w:rPr>
                                  <w:color w:val="EC619F"/>
                                </w:rPr>
                                <w:t>Date Published:</w:t>
                              </w:r>
                              <w:r w:rsidRPr="002217A8">
                                <w:rPr>
                                  <w:color w:val="000000" w:themeColor="text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>
                                <w:rPr>
                                  <w:color w:val="000000" w:themeColor="text1"/>
                                </w:rPr>
                                <w:tab/>
                              </w:r>
                              <w:r w:rsidRPr="00D86541">
                                <w:rPr>
                                  <w:color w:val="EC619F"/>
                                </w:rPr>
                                <w:t xml:space="preserve">Name of Website: </w:t>
                              </w:r>
                              <w:r>
                                <w:rPr>
                                  <w:rFonts w:ascii="Comic Sans MS" w:hAnsi="Comic Sans MS"/>
                                  <w:color w:val="000000" w:themeColor="text1"/>
                                  <w:u w:val="single"/>
                                </w:rPr>
                                <w:t xml:space="preserve">The Day / The Day Explorer </w:t>
                              </w:r>
                              <w:r>
                                <w:rPr>
                                  <w:rFonts w:ascii="Calibri" w:hAnsi="Calibri"/>
                                  <w:color w:val="000000" w:themeColor="text1"/>
                                  <w:u w:val="single"/>
                                </w:rPr>
                                <w:t>(delete as appropriate)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</w:p>
                            <w:p w14:paraId="4183E3CD" w14:textId="77777777" w:rsidR="00405BE5" w:rsidRPr="00103DA2" w:rsidRDefault="00405BE5" w:rsidP="00405BE5">
                              <w:pPr>
                                <w:tabs>
                                  <w:tab w:val="left" w:pos="6379"/>
                                  <w:tab w:val="right" w:leader="underscore" w:pos="14601"/>
                                </w:tabs>
                                <w:spacing w:before="120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  <w:r w:rsidRPr="00D86541">
                                <w:rPr>
                                  <w:color w:val="EC619F"/>
                                </w:rPr>
                                <w:t>URL:</w:t>
                              </w:r>
                              <w:r w:rsidRPr="002217A8">
                                <w:rPr>
                                  <w:color w:val="000000" w:themeColor="text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color w:val="000000" w:themeColor="text1"/>
                                  <w:lang w:eastAsia="en-GB"/>
                                </w:rPr>
                                <w:tab/>
                              </w:r>
                            </w:p>
                            <w:p w14:paraId="7BC6F753" w14:textId="77777777" w:rsidR="00405BE5" w:rsidRDefault="00405BE5" w:rsidP="00405BE5">
                              <w:pPr>
                                <w:rPr>
                                  <w:b/>
                                  <w:color w:val="EC619F"/>
                                </w:rPr>
                              </w:pPr>
                            </w:p>
                            <w:p w14:paraId="1B0B32C6" w14:textId="77777777" w:rsidR="00405BE5" w:rsidRPr="00103DA2" w:rsidRDefault="00405BE5" w:rsidP="00405BE5">
                              <w:pPr>
                                <w:rPr>
                                  <w:b/>
                                  <w:color w:val="EC619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olded Corner 23"/>
                        <wps:cNvSpPr/>
                        <wps:spPr>
                          <a:xfrm>
                            <a:off x="0" y="1181099"/>
                            <a:ext cx="4716000" cy="4485640"/>
                          </a:xfrm>
                          <a:prstGeom prst="foldedCorner">
                            <a:avLst>
                              <a:gd name="adj" fmla="val 6273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D80C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5C1793E" w14:textId="77777777" w:rsidR="00405BE5" w:rsidRPr="00320F9A" w:rsidRDefault="00405BE5" w:rsidP="00405BE5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4C58A0">
                                <w:rPr>
                                  <w:b/>
                                  <w:color w:val="D80C31"/>
                                </w:rPr>
                                <w:t>What information have I found?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br/>
                              </w:r>
                              <w:r w:rsidRPr="00701C4D">
                                <w:rPr>
                                  <w:color w:val="000000" w:themeColor="text1"/>
                                </w:rPr>
                                <w:t>You can either copy out the information word for word (quote it), making sure you use quotation marks (“…”), or write it in your own words (paraphrase).</w:t>
                              </w:r>
                            </w:p>
                            <w:p w14:paraId="3A55043C" w14:textId="77777777" w:rsidR="00405BE5" w:rsidRPr="00C46EBC" w:rsidRDefault="00405BE5" w:rsidP="00405BE5">
                              <w:pPr>
                                <w:tabs>
                                  <w:tab w:val="right" w:pos="6804"/>
                                </w:tabs>
                                <w:rPr>
                                  <w:color w:val="F2F2F2" w:themeColor="background1" w:themeShade="F2"/>
                                  <w:sz w:val="36"/>
                                  <w:szCs w:val="36"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olded Corner 24"/>
                        <wps:cNvSpPr/>
                        <wps:spPr>
                          <a:xfrm>
                            <a:off x="4834642" y="1190623"/>
                            <a:ext cx="4716000" cy="4467227"/>
                          </a:xfrm>
                          <a:prstGeom prst="foldedCorner">
                            <a:avLst>
                              <a:gd name="adj" fmla="val 6196"/>
                            </a:avLst>
                          </a:prstGeom>
                          <a:noFill/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317ABA" w14:textId="77777777" w:rsidR="00405BE5" w:rsidRDefault="00405BE5" w:rsidP="00405BE5">
                              <w:pPr>
                                <w:rPr>
                                  <w:b/>
                                  <w:color w:val="009FE3"/>
                                </w:rPr>
                              </w:pPr>
                              <w:r>
                                <w:rPr>
                                  <w:b/>
                                  <w:color w:val="009FE3"/>
                                </w:rPr>
                                <w:t>What ideas does this information give me for my imaginary world?</w:t>
                              </w:r>
                            </w:p>
                            <w:p w14:paraId="173E093D" w14:textId="77777777" w:rsidR="00405BE5" w:rsidRPr="002217A8" w:rsidRDefault="00405BE5" w:rsidP="00405BE5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Make some suggestions for an imaginary world in the future, based on the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ideas  in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 xml:space="preserve"> the article from our world today.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19845D" id="Group 21" o:spid="_x0000_s1054" style="position:absolute;margin-left:0;margin-top:0;width:752pt;height:453.7pt;z-index:251666432;mso-position-horizontal-relative:text;mso-position-vertical-relative:text;mso-height-relative:margin" coordorigin=",-95251" coordsize="9550642,57619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">
                <v:shape id="Folded Corner 22" o:spid="_x0000_s1055" type="#_x0000_t65" style="position:absolute;left:7620;top:-95251;width:9542846;height:1219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2LyTwwAA&#10;ANsAAAAPAAAAZHJzL2Rvd25yZXYueG1sRI9Bi8IwFITvgv8hPMGLaLplEalGEWHXhQXFKnp9NM+2&#10;2LyUJlvrv98IgsdhZr5hFqvOVKKlxpWWFXxMIhDEmdUl5wpOx6/xDITzyBory6TgQQ5Wy35vgYm2&#10;dz5Qm/pcBAi7BBUU3teJlC4ryKCb2Jo4eFfbGPRBNrnUDd4D3FQyjqKpNFhyWCiwpk1B2S39MwpG&#10;34/dfs+jdHr4bPNtdOGz+b0oNRx06zkIT51/h1/tH60gjuH5JfwAufw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2LyTwwAAANsAAAAPAAAAAAAAAAAAAAAAAJcCAABkcnMvZG93&#10;bnJldi54bWxQSwUGAAAAAAQABAD1AAAAhwMAAAAA&#10;" adj="19858" filled="f" strokecolor="#ec619f" strokeweight="1pt">
                  <v:stroke joinstyle="miter"/>
                  <v:textbox>
                    <w:txbxContent>
                      <w:p w14:paraId="43D1EDF8" w14:textId="77777777" w:rsidR="00405BE5" w:rsidRPr="00103DA2" w:rsidRDefault="00405BE5" w:rsidP="00405BE5">
                        <w:pPr>
                          <w:tabs>
                            <w:tab w:val="left" w:pos="1134"/>
                            <w:tab w:val="left" w:pos="2552"/>
                            <w:tab w:val="left" w:pos="4395"/>
                            <w:tab w:val="left" w:pos="6237"/>
                            <w:tab w:val="left" w:pos="10206"/>
                          </w:tabs>
                          <w:rPr>
                            <w:color w:val="000000" w:themeColor="text1"/>
                          </w:rPr>
                        </w:pPr>
                        <w:r>
                          <w:rPr>
                            <w:b/>
                            <w:color w:val="EC619F"/>
                          </w:rPr>
                          <w:t>Source</w:t>
                        </w:r>
                        <w:r w:rsidRPr="00103DA2">
                          <w:rPr>
                            <w:b/>
                            <w:color w:val="EC619F"/>
                          </w:rPr>
                          <w:t>:</w:t>
                        </w:r>
                        <w:r>
                          <w:rPr>
                            <w:b/>
                            <w:color w:val="EC619F"/>
                          </w:rPr>
                          <w:t xml:space="preserve"> </w:t>
                        </w:r>
                        <w:r w:rsidRPr="00103DA2">
                          <w:rPr>
                            <w:b/>
                            <w:color w:val="EC619F"/>
                          </w:rPr>
                          <w:t xml:space="preserve"> </w:t>
                        </w:r>
                        <w:r>
                          <w:rPr>
                            <w:b/>
                            <w:color w:val="EC619F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Book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>
                          <w:rPr>
                            <w:color w:val="000000" w:themeColor="text1"/>
                          </w:rPr>
                          <w:sym w:font="Wingdings" w:char="F0FE"/>
                        </w:r>
                        <w:r w:rsidRPr="00103DA2">
                          <w:rPr>
                            <w:color w:val="000000" w:themeColor="text1"/>
                          </w:rPr>
                          <w:t>Website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Magazine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 w:rsidRPr="00103DA2">
                          <w:rPr>
                            <w:color w:val="000000" w:themeColor="text1"/>
                          </w:rPr>
                          <w:sym w:font="Webdings" w:char="F063"/>
                        </w:r>
                        <w:r w:rsidRPr="00103DA2">
                          <w:rPr>
                            <w:color w:val="000000" w:themeColor="text1"/>
                          </w:rPr>
                          <w:t xml:space="preserve"> Other</w:t>
                        </w:r>
                        <w:r>
                          <w:rPr>
                            <w:color w:val="000000" w:themeColor="text1"/>
                          </w:rPr>
                          <w:t xml:space="preserve">: </w:t>
                        </w:r>
                        <w:r w:rsidRPr="00103DA2">
                          <w:rPr>
                            <w:color w:val="000000" w:themeColor="text1"/>
                          </w:rPr>
                          <w:t>___________</w:t>
                        </w:r>
                        <w:r>
                          <w:rPr>
                            <w:color w:val="000000" w:themeColor="text1"/>
                          </w:rPr>
                          <w:t>_____</w:t>
                        </w:r>
                      </w:p>
                      <w:p w14:paraId="67A30C4C" w14:textId="77777777" w:rsidR="00405BE5" w:rsidRDefault="00405BE5" w:rsidP="00405BE5">
                        <w:pPr>
                          <w:tabs>
                            <w:tab w:val="right" w:leader="underscore" w:pos="5954"/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noProof/>
                            <w:color w:val="000000" w:themeColor="text1"/>
                            <w:lang w:eastAsia="en-GB"/>
                          </w:rPr>
                        </w:pPr>
                        <w:r w:rsidRPr="00D86541">
                          <w:rPr>
                            <w:color w:val="EC619F"/>
                          </w:rPr>
                          <w:t>Author:</w:t>
                        </w:r>
                        <w:r w:rsidRPr="00103DA2">
                          <w:rPr>
                            <w:noProof/>
                            <w:color w:val="000000" w:themeColor="text1"/>
                            <w:lang w:eastAsia="en-GB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noProof/>
                            <w:color w:val="000000" w:themeColor="text1"/>
                            <w:lang w:eastAsia="en-GB"/>
                          </w:rPr>
                          <w:t xml:space="preserve"> </w:t>
                        </w:r>
                        <w:r w:rsidRPr="00CA0071">
                          <w:rPr>
                            <w:rFonts w:ascii="Comic Sans MS" w:hAnsi="Comic Sans MS"/>
                            <w:noProof/>
                            <w:color w:val="000000" w:themeColor="text1"/>
                            <w:u w:val="single"/>
                            <w:lang w:eastAsia="en-GB"/>
                          </w:rPr>
                          <w:t>The Day News &amp; Media Ltd (Corporate Author)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 w:rsidRPr="00D86541">
                          <w:rPr>
                            <w:color w:val="EC619F"/>
                          </w:rPr>
                          <w:t xml:space="preserve">Title </w:t>
                        </w:r>
                        <w:r>
                          <w:rPr>
                            <w:color w:val="EC619F"/>
                          </w:rPr>
                          <w:t>of article</w:t>
                        </w:r>
                        <w:r w:rsidRPr="00D86541">
                          <w:rPr>
                            <w:color w:val="EC619F"/>
                          </w:rPr>
                          <w:t>:</w:t>
                        </w:r>
                        <w:r w:rsidRPr="002217A8">
                          <w:rPr>
                            <w:color w:val="000000" w:themeColor="text1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</w:p>
                      <w:p w14:paraId="751BAB34" w14:textId="77777777" w:rsidR="00405BE5" w:rsidRDefault="00405BE5" w:rsidP="00405BE5">
                        <w:pPr>
                          <w:tabs>
                            <w:tab w:val="right" w:leader="underscore" w:pos="5954"/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noProof/>
                            <w:color w:val="000000" w:themeColor="text1"/>
                            <w:lang w:eastAsia="en-GB"/>
                          </w:rPr>
                        </w:pPr>
                        <w:r w:rsidRPr="00D86541">
                          <w:rPr>
                            <w:color w:val="EC619F"/>
                          </w:rPr>
                          <w:t>Date Published:</w:t>
                        </w:r>
                        <w:r w:rsidRPr="002217A8">
                          <w:rPr>
                            <w:color w:val="000000" w:themeColor="text1"/>
                            <w:u w:val="single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>
                          <w:rPr>
                            <w:color w:val="000000" w:themeColor="text1"/>
                          </w:rPr>
                          <w:tab/>
                        </w:r>
                        <w:r w:rsidRPr="00D86541">
                          <w:rPr>
                            <w:color w:val="EC619F"/>
                          </w:rPr>
                          <w:t xml:space="preserve">Name of Website: </w:t>
                        </w:r>
                        <w:r>
                          <w:rPr>
                            <w:rFonts w:ascii="Comic Sans MS" w:hAnsi="Comic Sans MS"/>
                            <w:color w:val="000000" w:themeColor="text1"/>
                            <w:u w:val="single"/>
                          </w:rPr>
                          <w:t xml:space="preserve">The Day / The Day Explorer </w:t>
                        </w:r>
                        <w:r>
                          <w:rPr>
                            <w:rFonts w:ascii="Calibri" w:hAnsi="Calibri"/>
                            <w:color w:val="000000" w:themeColor="text1"/>
                            <w:u w:val="single"/>
                          </w:rPr>
                          <w:t>(delete as appropriate)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</w:p>
                      <w:p w14:paraId="4183E3CD" w14:textId="77777777" w:rsidR="00405BE5" w:rsidRPr="00103DA2" w:rsidRDefault="00405BE5" w:rsidP="00405BE5">
                        <w:pPr>
                          <w:tabs>
                            <w:tab w:val="left" w:pos="6379"/>
                            <w:tab w:val="right" w:leader="underscore" w:pos="14601"/>
                          </w:tabs>
                          <w:spacing w:before="120"/>
                          <w:rPr>
                            <w:color w:val="000000" w:themeColor="text1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  <w:r w:rsidRPr="00D86541">
                          <w:rPr>
                            <w:color w:val="EC619F"/>
                          </w:rPr>
                          <w:t>URL:</w:t>
                        </w:r>
                        <w:r w:rsidRPr="002217A8">
                          <w:rPr>
                            <w:color w:val="000000" w:themeColor="text1"/>
                            <w:u w:val="single"/>
                          </w:rPr>
                          <w:t xml:space="preserve"> </w:t>
                        </w:r>
                        <w:r>
                          <w:rPr>
                            <w:noProof/>
                            <w:color w:val="000000" w:themeColor="text1"/>
                            <w:lang w:eastAsia="en-GB"/>
                          </w:rPr>
                          <w:tab/>
                        </w:r>
                      </w:p>
                      <w:p w14:paraId="7BC6F753" w14:textId="77777777" w:rsidR="00405BE5" w:rsidRDefault="00405BE5" w:rsidP="00405BE5">
                        <w:pPr>
                          <w:rPr>
                            <w:b/>
                            <w:color w:val="EC619F"/>
                          </w:rPr>
                        </w:pPr>
                      </w:p>
                      <w:p w14:paraId="1B0B32C6" w14:textId="77777777" w:rsidR="00405BE5" w:rsidRPr="00103DA2" w:rsidRDefault="00405BE5" w:rsidP="00405BE5">
                        <w:pPr>
                          <w:rPr>
                            <w:b/>
                            <w:color w:val="EC619F"/>
                          </w:rPr>
                        </w:pPr>
                      </w:p>
                    </w:txbxContent>
                  </v:textbox>
                </v:shape>
                <v:shape id="Folded Corner 23" o:spid="_x0000_s1056" type="#_x0000_t65" style="position:absolute;top:1181099;width:4716000;height:44856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k6HKxAAA&#10;ANsAAAAPAAAAZHJzL2Rvd25yZXYueG1sRI9Ba8JAFITvhf6H5RV6azaNUCTNRqIQ0FOpSnt9ZF+T&#10;YPZt3N1q7K/vCoLHYWa+YYrFZAZxIud7ywpekxQEcWN1z62C/a5+mYPwAVnjYJkUXMjDonx8KDDX&#10;9syfdNqGVkQI+xwVdCGMuZS+6cigT+xIHL0f6wyGKF0rtcNzhJtBZmn6Jg32HBc6HGnVUXPY/hoF&#10;86/vTdr/LT+q4+SPF1fVcrMalHp+mqp3EIGmcA/f2mutIJvB9Uv8AbL8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5OhysQAAADbAAAADwAAAAAAAAAAAAAAAACXAgAAZHJzL2Rv&#10;d25yZXYueG1sUEsFBgAAAAAEAAQA9QAAAIgDAAAAAA==&#10;" adj="20245" filled="f" strokecolor="#d80c31" strokeweight="1pt">
                  <v:stroke joinstyle="miter"/>
                  <v:textbox>
                    <w:txbxContent>
                      <w:p w14:paraId="15C1793E" w14:textId="77777777" w:rsidR="00405BE5" w:rsidRPr="00320F9A" w:rsidRDefault="00405BE5" w:rsidP="00405BE5">
                        <w:pPr>
                          <w:rPr>
                            <w:b/>
                            <w:color w:val="FF0000"/>
                          </w:rPr>
                        </w:pPr>
                        <w:r w:rsidRPr="004C58A0">
                          <w:rPr>
                            <w:b/>
                            <w:color w:val="D80C31"/>
                          </w:rPr>
                          <w:t>What information have I found?</w:t>
                        </w:r>
                        <w:r>
                          <w:rPr>
                            <w:b/>
                            <w:color w:val="FF0000"/>
                          </w:rPr>
                          <w:br/>
                        </w:r>
                        <w:r w:rsidRPr="00701C4D">
                          <w:rPr>
                            <w:color w:val="000000" w:themeColor="text1"/>
                          </w:rPr>
                          <w:t>You can either copy out the information word for word (quote it), making sure you use quotation marks (“…”), or write it in your own words (paraphrase).</w:t>
                        </w:r>
                      </w:p>
                      <w:p w14:paraId="3A55043C" w14:textId="77777777" w:rsidR="00405BE5" w:rsidRPr="00C46EBC" w:rsidRDefault="00405BE5" w:rsidP="00405BE5">
                        <w:pPr>
                          <w:tabs>
                            <w:tab w:val="right" w:pos="6804"/>
                          </w:tabs>
                          <w:rPr>
                            <w:color w:val="F2F2F2" w:themeColor="background1" w:themeShade="F2"/>
                            <w:sz w:val="36"/>
                            <w:szCs w:val="36"/>
                            <w:u w:val="single"/>
                          </w:rPr>
                        </w:pPr>
                      </w:p>
                    </w:txbxContent>
                  </v:textbox>
                </v:shape>
                <v:shape id="Folded Corner 24" o:spid="_x0000_s1057" type="#_x0000_t65" style="position:absolute;left:4834642;top:1190623;width:4716000;height:446722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NCxfxQAA&#10;ANsAAAAPAAAAZHJzL2Rvd25yZXYueG1sRI9Ba8JAFITvgv9heYI3falUK6mrSKFQWnswlrbHR/Y1&#10;Sc2+DdnVxH/fFYQeh5n5hlltelurM7e+cqLhbpqAYsmdqaTQ8HF4nixB+UBiqHbCGi7sYbMeDlaU&#10;GtfJns9ZKFSEiE9JQxlCkyL6vGRLfuoaluj9uNZSiLIt0LTURbitcZYkC7RUSVwoqeGnkvNjdrIa&#10;5ti/LbPs/eEbm/1n94uLr93hVevxqN8+ggrch//wrf1iNMzu4fol/gBc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U0LF/FAAAA2wAAAA8AAAAAAAAAAAAAAAAAlwIAAGRycy9k&#10;b3ducmV2LnhtbFBLBQYAAAAABAAEAPUAAACJAwAAAAA=&#10;" adj="20262" filled="f" strokecolor="#009fe3" strokeweight="1pt">
                  <v:stroke joinstyle="miter"/>
                  <v:textbox>
                    <w:txbxContent>
                      <w:p w14:paraId="3A317ABA" w14:textId="77777777" w:rsidR="00405BE5" w:rsidRDefault="00405BE5" w:rsidP="00405BE5">
                        <w:pPr>
                          <w:rPr>
                            <w:b/>
                            <w:color w:val="009FE3"/>
                          </w:rPr>
                        </w:pPr>
                        <w:r>
                          <w:rPr>
                            <w:b/>
                            <w:color w:val="009FE3"/>
                          </w:rPr>
                          <w:t>What ideas does this information give me for my imaginary world?</w:t>
                        </w:r>
                      </w:p>
                      <w:p w14:paraId="173E093D" w14:textId="77777777" w:rsidR="00405BE5" w:rsidRPr="002217A8" w:rsidRDefault="00405BE5" w:rsidP="00405BE5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Make some suggestions for an imaginary world in the future, based on the </w:t>
                        </w:r>
                        <w:proofErr w:type="gramStart"/>
                        <w:r>
                          <w:rPr>
                            <w:color w:val="000000" w:themeColor="text1"/>
                          </w:rPr>
                          <w:t>ideas  in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 xml:space="preserve"> the article from our world today.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B462C2" w14:textId="77777777" w:rsidR="009B7EA1" w:rsidRDefault="009B7EA1" w:rsidP="007F4E0C">
      <w:pPr>
        <w:rPr>
          <w:sz w:val="16"/>
          <w:szCs w:val="16"/>
        </w:rPr>
        <w:sectPr w:rsidR="009B7EA1" w:rsidSect="00405BE5">
          <w:footerReference w:type="default" r:id="rId110"/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</w:p>
    <w:p w14:paraId="23F9395A" w14:textId="77777777" w:rsidR="009B7EA1" w:rsidRPr="00671EBA" w:rsidRDefault="009B7EA1" w:rsidP="009B7EA1">
      <w:pPr>
        <w:jc w:val="center"/>
        <w:rPr>
          <w:b/>
          <w:color w:val="009FE3"/>
          <w:sz w:val="28"/>
          <w:szCs w:val="28"/>
        </w:rPr>
      </w:pPr>
      <w:r>
        <w:rPr>
          <w:noProof/>
          <w:sz w:val="2"/>
          <w:szCs w:val="2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EE1BC45" wp14:editId="55006574">
                <wp:simplePos x="0" y="0"/>
                <wp:positionH relativeFrom="margin">
                  <wp:posOffset>-123190</wp:posOffset>
                </wp:positionH>
                <wp:positionV relativeFrom="paragraph">
                  <wp:posOffset>265528</wp:posOffset>
                </wp:positionV>
                <wp:extent cx="6410325" cy="905510"/>
                <wp:effectExtent l="0" t="0" r="28575" b="27940"/>
                <wp:wrapTopAndBottom/>
                <wp:docPr id="92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905510"/>
                          <a:chOff x="0" y="0"/>
                          <a:chExt cx="6410325" cy="905608"/>
                        </a:xfrm>
                      </wpg:grpSpPr>
                      <wps:wsp>
                        <wps:cNvPr id="93" name="Rounded Rectangle 93"/>
                        <wps:cNvSpPr/>
                        <wps:spPr>
                          <a:xfrm>
                            <a:off x="0" y="0"/>
                            <a:ext cx="6410325" cy="905608"/>
                          </a:xfrm>
                          <a:prstGeom prst="roundRect">
                            <a:avLst/>
                          </a:prstGeom>
                          <a:solidFill>
                            <a:srgbClr val="D4EDFC"/>
                          </a:solidFill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C1A13D" w14:textId="77777777" w:rsidR="00405BE5" w:rsidRDefault="00405BE5" w:rsidP="009B7EA1">
                              <w:pPr>
                                <w:ind w:left="720"/>
                                <w:jc w:val="center"/>
                                <w:rPr>
                                  <w:color w:val="009FE3"/>
                                </w:rPr>
                              </w:pPr>
                              <w:r>
                                <w:rPr>
                                  <w:color w:val="009FE3"/>
                                </w:rPr>
                                <w:t xml:space="preserve">If you were going to build a house you would put together a </w:t>
                              </w:r>
                              <w:r w:rsidRPr="00022911">
                                <w:rPr>
                                  <w:b/>
                                  <w:color w:val="009FE3"/>
                                </w:rPr>
                                <w:t>toolkit</w:t>
                              </w:r>
                              <w:r>
                                <w:rPr>
                                  <w:color w:val="009FE3"/>
                                </w:rPr>
                                <w:t xml:space="preserve"> first – now you are going to use the work you have done this term to put together a ‘</w:t>
                              </w:r>
                              <w:r w:rsidRPr="00022911">
                                <w:rPr>
                                  <w:b/>
                                  <w:color w:val="009FE3"/>
                                </w:rPr>
                                <w:t>literary toolkit</w:t>
                              </w:r>
                              <w:r>
                                <w:rPr>
                                  <w:color w:val="009FE3"/>
                                </w:rPr>
                                <w:t>’ to help you to write your Science Fiction opening.</w:t>
                              </w:r>
                            </w:p>
                            <w:p w14:paraId="57534D71" w14:textId="77777777" w:rsidR="00405BE5" w:rsidRPr="00671EBA" w:rsidRDefault="00405BE5" w:rsidP="009B7EA1">
                              <w:pPr>
                                <w:ind w:left="720"/>
                                <w:jc w:val="center"/>
                                <w:rPr>
                                  <w:color w:val="009FE3"/>
                                </w:rPr>
                              </w:pPr>
                              <w:r>
                                <w:rPr>
                                  <w:color w:val="009FE3"/>
                                </w:rPr>
                                <w:t>Think about the work you have done on Science Fiction novels. Use your class notes to help you.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4" name="Group 94"/>
                        <wpg:cNvGrpSpPr/>
                        <wpg:grpSpPr>
                          <a:xfrm>
                            <a:off x="35170" y="184638"/>
                            <a:ext cx="540000" cy="540000"/>
                            <a:chOff x="0" y="0"/>
                            <a:chExt cx="540000" cy="540000"/>
                          </a:xfrm>
                        </wpg:grpSpPr>
                        <wps:wsp>
                          <wps:cNvPr id="95" name="Oval 95"/>
                          <wps:cNvSpPr/>
                          <wps:spPr>
                            <a:xfrm>
                              <a:off x="0" y="0"/>
                              <a:ext cx="540000" cy="54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9FE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Picture 96" descr="H:\downloads\186_1623964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253" t="-2236" r="-3861" b="-812"/>
                            <a:stretch/>
                          </pic:blipFill>
                          <pic:spPr bwMode="auto">
                            <a:xfrm>
                              <a:off x="34290" y="43815"/>
                              <a:ext cx="472440" cy="454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E1BC45" id="Group 92" o:spid="_x0000_s1058" style="position:absolute;left:0;text-align:left;margin-left:-9.7pt;margin-top:20.9pt;width:504.75pt;height:71.3pt;z-index:251661312;mso-position-horizontal-relative:margin;mso-position-vertical-relative:text" coordsize="6410325,90560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">
                <v:roundrect id="Rounded Rectangle 93" o:spid="_x0000_s1059" style="position:absolute;width:6410325;height:905608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PlGzwwAA&#10;ANsAAAAPAAAAZHJzL2Rvd25yZXYueG1sRI/RasJAFETfhf7Dcgt9kbqxgqTRVWpb0UeNfsAle82G&#10;Zu/G7DbGv3cFwcdhZs4w82Vva9FR6yvHCsajBARx4XTFpYLjYf2egvABWWPtmBRcycNy8TKYY6bd&#10;hffU5aEUEcI+QwUmhCaT0heGLPqRa4ijd3KtxRBlW0rd4iXCbS0/kmQqLVYcFww29G2o+Mv/rQJ9&#10;6tb57mzcz+8mWdXXYXoI50Kpt9f+awYiUB+e4Ud7qxV8TuD+Jf4Aub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PlGzwwAAANsAAAAPAAAAAAAAAAAAAAAAAJcCAABkcnMvZG93&#10;bnJldi54bWxQSwUGAAAAAAQABAD1AAAAhwMAAAAA&#10;" fillcolor="#d4edfc" strokecolor="#009fe3" strokeweight="1pt">
                  <v:stroke joinstyle="miter"/>
                  <v:textbox>
                    <w:txbxContent>
                      <w:p w14:paraId="18C1A13D" w14:textId="77777777" w:rsidR="00405BE5" w:rsidRDefault="00405BE5" w:rsidP="009B7EA1">
                        <w:pPr>
                          <w:ind w:left="720"/>
                          <w:jc w:val="center"/>
                          <w:rPr>
                            <w:color w:val="009FE3"/>
                          </w:rPr>
                        </w:pPr>
                        <w:r>
                          <w:rPr>
                            <w:color w:val="009FE3"/>
                          </w:rPr>
                          <w:t xml:space="preserve">If you were going to build a house you would put together a </w:t>
                        </w:r>
                        <w:r w:rsidRPr="00022911">
                          <w:rPr>
                            <w:b/>
                            <w:color w:val="009FE3"/>
                          </w:rPr>
                          <w:t>toolkit</w:t>
                        </w:r>
                        <w:r>
                          <w:rPr>
                            <w:color w:val="009FE3"/>
                          </w:rPr>
                          <w:t xml:space="preserve"> first – now you are going to use the work you have done this term to put together a ‘</w:t>
                        </w:r>
                        <w:r w:rsidRPr="00022911">
                          <w:rPr>
                            <w:b/>
                            <w:color w:val="009FE3"/>
                          </w:rPr>
                          <w:t>literary toolkit</w:t>
                        </w:r>
                        <w:r>
                          <w:rPr>
                            <w:color w:val="009FE3"/>
                          </w:rPr>
                          <w:t>’ to help you to write your Science Fiction opening.</w:t>
                        </w:r>
                      </w:p>
                      <w:p w14:paraId="57534D71" w14:textId="77777777" w:rsidR="00405BE5" w:rsidRPr="00671EBA" w:rsidRDefault="00405BE5" w:rsidP="009B7EA1">
                        <w:pPr>
                          <w:ind w:left="720"/>
                          <w:jc w:val="center"/>
                          <w:rPr>
                            <w:color w:val="009FE3"/>
                          </w:rPr>
                        </w:pPr>
                        <w:r>
                          <w:rPr>
                            <w:color w:val="009FE3"/>
                          </w:rPr>
                          <w:t>Think about the work you have done on Science Fiction novels. Use your class notes to help you.</w:t>
                        </w:r>
                      </w:p>
                    </w:txbxContent>
                  </v:textbox>
                </v:roundrect>
                <v:group id="Group 94" o:spid="_x0000_s1060" style="position:absolute;left:35170;top:184638;width:540000;height:540000" coordsize="540000,540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1cdD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rB4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/Vx0PGAAAA2wAA&#10;AA8AAAAAAAAAAAAAAAAAqQIAAGRycy9kb3ducmV2LnhtbFBLBQYAAAAABAAEAPoAAACcAwAAAAA=&#10;">
                  <v:oval id="Oval 95" o:spid="_x0000_s1061" style="position:absolute;width:540000;height:540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dWdcxAAA&#10;ANsAAAAPAAAAZHJzL2Rvd25yZXYueG1sRI9Ba8JAFITvBf/D8gremk0tLTa6BpEEbA8FE72/Zp9J&#10;MPs2ZLcx/vtuoeBxmJlvmHU6mU6MNLjWsoLnKAZBXFndcq3gWOZPSxDOI2vsLJOCGzlIN7OHNSba&#10;XvlAY+FrESDsElTQeN8nUrqqIYMusj1x8M52MOiDHGqpB7wGuOnkIo7fpMGWw0KDPe0aqi7Fj1GQ&#10;ddnn6UR51n7s8+V3dSmnr5dSqfnjtF2B8DT5e/i/vdcK3l/h70v4AXL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3VnXMQAAADbAAAADwAAAAAAAAAAAAAAAACXAgAAZHJzL2Rv&#10;d25yZXYueG1sUEsFBgAAAAAEAAQA9QAAAIgDAAAAAA==&#10;" fillcolor="white [3212]" strokecolor="#009fe3" strokeweight="1pt">
                    <v:stroke joinstyle="miter"/>
                  </v:oval>
                  <v:shape id="Picture 96" o:spid="_x0000_s1062" type="#_x0000_t75" alt="H:\downloads\186_1623964.jpg" style="position:absolute;left:34290;top:43815;width:472440;height:454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/o&#10;zi3CAAAA2wAAAA8AAABkcnMvZG93bnJldi54bWxEj0GLwjAUhO8L/ofwhL2taT3IthpFBWUve9jq&#10;weOjebbF5qUkaa3/fiMIHoeZ+YZZbUbTioGcbywrSGcJCOLS6oYrBefT4esbhA/IGlvLpOBBHjbr&#10;yccKc23v/EdDESoRIexzVFCH0OVS+rImg35mO+LoXa0zGKJ0ldQO7xFuWjlPkoU02HBcqLGjfU3l&#10;reiNgr3tq36+dcVlh9nxmpn09zGkSn1Ox+0SRKAxvMOv9o9WkC3g+SX+ALn+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f6M4twgAAANsAAAAPAAAAAAAAAAAAAAAAAJwCAABk&#10;cnMvZG93bnJldi54bWxQSwUGAAAAAAQABAD3AAAAiwMAAAAA&#10;">
                    <v:imagedata r:id="rId112" o:title="186_1623964.jpg" croptop="-1465f" cropbottom="-532f" cropleft="-2132f" cropright="-2530f"/>
                    <v:path arrowok="t"/>
                  </v:shape>
                </v:group>
                <w10:wrap type="topAndBottom" anchorx="margin"/>
              </v:group>
            </w:pict>
          </mc:Fallback>
        </mc:AlternateContent>
      </w:r>
      <w:r>
        <w:rPr>
          <w:b/>
          <w:color w:val="009FE3"/>
          <w:sz w:val="28"/>
          <w:szCs w:val="28"/>
        </w:rPr>
        <w:t>Constructing my toolkit: l</w:t>
      </w:r>
      <w:r w:rsidRPr="00671EBA">
        <w:rPr>
          <w:b/>
          <w:color w:val="009FE3"/>
          <w:sz w:val="28"/>
          <w:szCs w:val="28"/>
        </w:rPr>
        <w:t>iterary tec</w:t>
      </w:r>
      <w:r>
        <w:rPr>
          <w:b/>
          <w:color w:val="009FE3"/>
          <w:sz w:val="28"/>
          <w:szCs w:val="28"/>
        </w:rPr>
        <w:t>h</w:t>
      </w:r>
      <w:r w:rsidRPr="00671EBA">
        <w:rPr>
          <w:b/>
          <w:color w:val="009FE3"/>
          <w:sz w:val="28"/>
          <w:szCs w:val="28"/>
        </w:rPr>
        <w:t>niques</w:t>
      </w:r>
    </w:p>
    <w:p w14:paraId="2B19ECE4" w14:textId="77777777" w:rsidR="009B7EA1" w:rsidRPr="00894512" w:rsidRDefault="009B7EA1" w:rsidP="009B7EA1">
      <w:pPr>
        <w:jc w:val="center"/>
        <w:rPr>
          <w:b/>
          <w:color w:val="8071FF"/>
          <w:sz w:val="16"/>
          <w:szCs w:val="16"/>
        </w:rPr>
      </w:pPr>
    </w:p>
    <w:p w14:paraId="1CA1AD57" w14:textId="77777777" w:rsidR="009B7EA1" w:rsidRDefault="009B7EA1" w:rsidP="009B7EA1">
      <w:pPr>
        <w:rPr>
          <w:color w:val="009FE3"/>
        </w:rPr>
      </w:pPr>
      <w:r w:rsidRPr="003517DD">
        <w:rPr>
          <w:b/>
          <w:color w:val="009FE3"/>
        </w:rPr>
        <w:t>Language</w:t>
      </w:r>
      <w:r w:rsidRPr="003517DD">
        <w:rPr>
          <w:color w:val="009FE3"/>
        </w:rPr>
        <w:t>: How did the authors build tension through the</w:t>
      </w:r>
      <w:r>
        <w:rPr>
          <w:color w:val="009FE3"/>
        </w:rPr>
        <w:t>ir</w:t>
      </w:r>
      <w:r w:rsidRPr="003517DD">
        <w:rPr>
          <w:color w:val="009FE3"/>
        </w:rPr>
        <w:t xml:space="preserve"> choice of </w:t>
      </w:r>
      <w:r w:rsidRPr="003517DD">
        <w:rPr>
          <w:i/>
          <w:color w:val="009FE3"/>
        </w:rPr>
        <w:t>words</w:t>
      </w:r>
      <w:r w:rsidRPr="003517DD">
        <w:rPr>
          <w:color w:val="009FE3"/>
        </w:rPr>
        <w:t xml:space="preserve">? </w:t>
      </w:r>
      <w:r>
        <w:rPr>
          <w:color w:val="009FE3"/>
        </w:rPr>
        <w:t>Give examples.</w:t>
      </w:r>
    </w:p>
    <w:p w14:paraId="0183932A" w14:textId="77777777" w:rsidR="009B7EA1" w:rsidRPr="003517DD" w:rsidRDefault="009B7EA1" w:rsidP="009B7EA1">
      <w:pPr>
        <w:rPr>
          <w:i/>
          <w:color w:val="009FE3"/>
        </w:rPr>
      </w:pPr>
      <w:r>
        <w:rPr>
          <w:i/>
          <w:color w:val="009FE3"/>
        </w:rPr>
        <w:t>Think about:</w:t>
      </w:r>
      <w:r w:rsidRPr="003517DD">
        <w:rPr>
          <w:i/>
          <w:color w:val="009FE3"/>
        </w:rPr>
        <w:t xml:space="preserve"> about the particular words and phrases they chose, and also how they worked together. </w:t>
      </w:r>
    </w:p>
    <w:tbl>
      <w:tblPr>
        <w:tblStyle w:val="TableGrid"/>
        <w:tblW w:w="0" w:type="auto"/>
        <w:tbl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single" w:sz="4" w:space="0" w:color="009FE3"/>
          <w:insideV w:val="single" w:sz="4" w:space="0" w:color="009FE3"/>
        </w:tblBorders>
        <w:tblLook w:val="04A0" w:firstRow="1" w:lastRow="0" w:firstColumn="1" w:lastColumn="0" w:noHBand="0" w:noVBand="1"/>
      </w:tblPr>
      <w:tblGrid>
        <w:gridCol w:w="3256"/>
        <w:gridCol w:w="6486"/>
      </w:tblGrid>
      <w:tr w:rsidR="009B7EA1" w:rsidRPr="003517DD" w14:paraId="59AE659A" w14:textId="77777777" w:rsidTr="00405BE5">
        <w:tc>
          <w:tcPr>
            <w:tcW w:w="3256" w:type="dxa"/>
            <w:tcBorders>
              <w:bottom w:val="single" w:sz="4" w:space="0" w:color="009FE3"/>
            </w:tcBorders>
            <w:shd w:val="clear" w:color="auto" w:fill="D4EDFC"/>
          </w:tcPr>
          <w:p w14:paraId="2FB15A59" w14:textId="77777777" w:rsidR="009B7EA1" w:rsidRPr="003517DD" w:rsidRDefault="009B7EA1" w:rsidP="00405BE5">
            <w:pPr>
              <w:spacing w:before="60" w:after="60"/>
              <w:rPr>
                <w:b/>
                <w:color w:val="009FE3"/>
              </w:rPr>
            </w:pPr>
            <w:r w:rsidRPr="003517DD">
              <w:rPr>
                <w:b/>
                <w:color w:val="009FE3"/>
              </w:rPr>
              <w:t>Tool</w:t>
            </w:r>
          </w:p>
        </w:tc>
        <w:tc>
          <w:tcPr>
            <w:tcW w:w="6486" w:type="dxa"/>
            <w:tcBorders>
              <w:bottom w:val="single" w:sz="4" w:space="0" w:color="009FE3"/>
            </w:tcBorders>
            <w:shd w:val="clear" w:color="auto" w:fill="D4EDFC"/>
          </w:tcPr>
          <w:p w14:paraId="41E3C2A1" w14:textId="77777777" w:rsidR="009B7EA1" w:rsidRPr="008C108D" w:rsidRDefault="009B7EA1" w:rsidP="00405BE5">
            <w:pPr>
              <w:spacing w:before="60" w:after="60"/>
              <w:rPr>
                <w:color w:val="009FE3"/>
              </w:rPr>
            </w:pPr>
            <w:r w:rsidRPr="003517DD">
              <w:rPr>
                <w:b/>
                <w:color w:val="009FE3"/>
              </w:rPr>
              <w:t xml:space="preserve">Example from </w:t>
            </w:r>
            <w:r>
              <w:rPr>
                <w:b/>
                <w:color w:val="009FE3"/>
              </w:rPr>
              <w:t xml:space="preserve">an opening you have studied </w:t>
            </w:r>
            <w:r>
              <w:rPr>
                <w:color w:val="009FE3"/>
              </w:rPr>
              <w:t>(which book?)</w:t>
            </w:r>
          </w:p>
        </w:tc>
      </w:tr>
      <w:tr w:rsidR="009B7EA1" w:rsidRPr="003517DD" w14:paraId="21C2C658" w14:textId="77777777" w:rsidTr="00405BE5">
        <w:trPr>
          <w:trHeight w:val="850"/>
        </w:trPr>
        <w:tc>
          <w:tcPr>
            <w:tcW w:w="3256" w:type="dxa"/>
            <w:tcBorders>
              <w:bottom w:val="single" w:sz="4" w:space="0" w:color="EDEDED"/>
              <w:right w:val="single" w:sz="4" w:space="0" w:color="EDEDED"/>
            </w:tcBorders>
          </w:tcPr>
          <w:p w14:paraId="127CB5A4" w14:textId="77777777" w:rsidR="009B7EA1" w:rsidRPr="003517DD" w:rsidRDefault="009B7EA1" w:rsidP="00405BE5">
            <w:pPr>
              <w:spacing w:before="60"/>
              <w:rPr>
                <w:rFonts w:ascii="Lucida Handwriting" w:hAnsi="Lucida Handwriting"/>
                <w:color w:val="000000" w:themeColor="text1"/>
              </w:rPr>
            </w:pPr>
            <w:r w:rsidRPr="003517DD">
              <w:rPr>
                <w:rFonts w:ascii="Lucida Handwriting" w:hAnsi="Lucida Handwriting"/>
                <w:color w:val="000000" w:themeColor="text1"/>
              </w:rPr>
              <w:t xml:space="preserve">e.g. </w:t>
            </w:r>
            <w:r>
              <w:rPr>
                <w:rFonts w:ascii="Lucida Handwriting" w:hAnsi="Lucida Handwriting"/>
                <w:color w:val="000000" w:themeColor="text1"/>
              </w:rPr>
              <w:t>simile</w:t>
            </w:r>
          </w:p>
        </w:tc>
        <w:tc>
          <w:tcPr>
            <w:tcW w:w="6486" w:type="dxa"/>
            <w:tcBorders>
              <w:left w:val="single" w:sz="4" w:space="0" w:color="EDEDED"/>
              <w:bottom w:val="single" w:sz="4" w:space="0" w:color="EDEDED"/>
            </w:tcBorders>
          </w:tcPr>
          <w:p w14:paraId="55510F3F" w14:textId="77777777" w:rsidR="009B7EA1" w:rsidRPr="003517DD" w:rsidRDefault="009B7EA1" w:rsidP="00405BE5">
            <w:pPr>
              <w:spacing w:before="60"/>
              <w:rPr>
                <w:rFonts w:ascii="Lucida Handwriting" w:hAnsi="Lucida Handwriting"/>
                <w:b/>
                <w:color w:val="000000" w:themeColor="text1"/>
              </w:rPr>
            </w:pPr>
            <w:r>
              <w:rPr>
                <w:rFonts w:ascii="Lucida Handwriting" w:hAnsi="Lucida Handwriting"/>
                <w:color w:val="000000" w:themeColor="text1"/>
              </w:rPr>
              <w:t>“</w:t>
            </w:r>
            <w:r w:rsidRPr="00634C2A">
              <w:rPr>
                <w:rFonts w:ascii="Lucida Handwriting" w:hAnsi="Lucida Handwriting"/>
                <w:color w:val="000000" w:themeColor="text1"/>
              </w:rPr>
              <w:t>It felt as if her heart would burst</w:t>
            </w:r>
            <w:r>
              <w:rPr>
                <w:rFonts w:ascii="Lucida Handwriting" w:hAnsi="Lucida Handwriting"/>
                <w:color w:val="000000" w:themeColor="text1"/>
              </w:rPr>
              <w:t>.” (</w:t>
            </w:r>
            <w:proofErr w:type="spellStart"/>
            <w:r>
              <w:rPr>
                <w:rFonts w:ascii="Lucida Handwriting" w:hAnsi="Lucida Handwriting"/>
                <w:color w:val="000000" w:themeColor="text1"/>
              </w:rPr>
              <w:t>Floodland</w:t>
            </w:r>
            <w:proofErr w:type="spellEnd"/>
            <w:r>
              <w:rPr>
                <w:rFonts w:ascii="Lucida Handwriting" w:hAnsi="Lucida Handwriting"/>
                <w:color w:val="000000" w:themeColor="text1"/>
              </w:rPr>
              <w:t>)</w:t>
            </w:r>
          </w:p>
        </w:tc>
      </w:tr>
      <w:tr w:rsidR="009B7EA1" w14:paraId="36CA478D" w14:textId="77777777" w:rsidTr="00405BE5">
        <w:trPr>
          <w:trHeight w:val="850"/>
        </w:trPr>
        <w:tc>
          <w:tcPr>
            <w:tcW w:w="3256" w:type="dxa"/>
            <w:tcBorders>
              <w:top w:val="single" w:sz="4" w:space="0" w:color="EDEDED"/>
              <w:bottom w:val="single" w:sz="4" w:space="0" w:color="EDEDED"/>
              <w:right w:val="single" w:sz="4" w:space="0" w:color="EDEDED"/>
            </w:tcBorders>
          </w:tcPr>
          <w:p w14:paraId="483FEB5F" w14:textId="77777777" w:rsidR="009B7EA1" w:rsidRPr="003517DD" w:rsidRDefault="009B7EA1" w:rsidP="00405BE5">
            <w:pPr>
              <w:rPr>
                <w:color w:val="009FE3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EDEDED"/>
              <w:left w:val="single" w:sz="4" w:space="0" w:color="EDEDED"/>
              <w:bottom w:val="single" w:sz="4" w:space="0" w:color="EDEDED"/>
            </w:tcBorders>
          </w:tcPr>
          <w:p w14:paraId="57356757" w14:textId="77777777" w:rsidR="009B7EA1" w:rsidRDefault="009B7EA1" w:rsidP="00405BE5">
            <w:pPr>
              <w:rPr>
                <w:b/>
                <w:color w:val="009FE3"/>
                <w:sz w:val="28"/>
                <w:szCs w:val="28"/>
              </w:rPr>
            </w:pPr>
          </w:p>
        </w:tc>
      </w:tr>
      <w:tr w:rsidR="009B7EA1" w14:paraId="45F3012C" w14:textId="77777777" w:rsidTr="00405BE5">
        <w:trPr>
          <w:trHeight w:val="850"/>
        </w:trPr>
        <w:tc>
          <w:tcPr>
            <w:tcW w:w="3256" w:type="dxa"/>
            <w:tcBorders>
              <w:top w:val="single" w:sz="4" w:space="0" w:color="EDEDED"/>
              <w:bottom w:val="single" w:sz="4" w:space="0" w:color="EDEDED"/>
              <w:right w:val="single" w:sz="4" w:space="0" w:color="EDEDED"/>
            </w:tcBorders>
          </w:tcPr>
          <w:p w14:paraId="0927C8FD" w14:textId="77777777" w:rsidR="009B7EA1" w:rsidRPr="003517DD" w:rsidRDefault="009B7EA1" w:rsidP="00405BE5">
            <w:pPr>
              <w:rPr>
                <w:color w:val="009FE3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EDEDED"/>
              <w:left w:val="single" w:sz="4" w:space="0" w:color="EDEDED"/>
              <w:bottom w:val="single" w:sz="4" w:space="0" w:color="EDEDED"/>
            </w:tcBorders>
          </w:tcPr>
          <w:p w14:paraId="56564071" w14:textId="77777777" w:rsidR="009B7EA1" w:rsidRDefault="009B7EA1" w:rsidP="00405BE5">
            <w:pPr>
              <w:rPr>
                <w:b/>
                <w:color w:val="009FE3"/>
                <w:sz w:val="28"/>
                <w:szCs w:val="28"/>
              </w:rPr>
            </w:pPr>
          </w:p>
        </w:tc>
      </w:tr>
      <w:tr w:rsidR="009B7EA1" w14:paraId="4316432B" w14:textId="77777777" w:rsidTr="00405BE5">
        <w:trPr>
          <w:trHeight w:val="850"/>
        </w:trPr>
        <w:tc>
          <w:tcPr>
            <w:tcW w:w="3256" w:type="dxa"/>
            <w:tcBorders>
              <w:top w:val="single" w:sz="4" w:space="0" w:color="EDEDED"/>
              <w:bottom w:val="single" w:sz="4" w:space="0" w:color="EDEDED"/>
              <w:right w:val="single" w:sz="4" w:space="0" w:color="EDEDED"/>
            </w:tcBorders>
          </w:tcPr>
          <w:p w14:paraId="1680D1D3" w14:textId="77777777" w:rsidR="009B7EA1" w:rsidRPr="003517DD" w:rsidRDefault="009B7EA1" w:rsidP="00405BE5">
            <w:pPr>
              <w:rPr>
                <w:color w:val="009FE3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EDEDED"/>
              <w:left w:val="single" w:sz="4" w:space="0" w:color="EDEDED"/>
              <w:bottom w:val="single" w:sz="4" w:space="0" w:color="EDEDED"/>
            </w:tcBorders>
          </w:tcPr>
          <w:p w14:paraId="66FE4126" w14:textId="77777777" w:rsidR="009B7EA1" w:rsidRDefault="009B7EA1" w:rsidP="00405BE5">
            <w:pPr>
              <w:rPr>
                <w:b/>
                <w:color w:val="009FE3"/>
                <w:sz w:val="28"/>
                <w:szCs w:val="28"/>
              </w:rPr>
            </w:pPr>
          </w:p>
        </w:tc>
      </w:tr>
      <w:tr w:rsidR="009B7EA1" w14:paraId="40E2D69A" w14:textId="77777777" w:rsidTr="00405BE5">
        <w:trPr>
          <w:trHeight w:val="850"/>
        </w:trPr>
        <w:tc>
          <w:tcPr>
            <w:tcW w:w="3256" w:type="dxa"/>
            <w:tcBorders>
              <w:top w:val="single" w:sz="4" w:space="0" w:color="EDEDED"/>
              <w:bottom w:val="single" w:sz="4" w:space="0" w:color="EDEDED"/>
              <w:right w:val="single" w:sz="4" w:space="0" w:color="EDEDED"/>
            </w:tcBorders>
          </w:tcPr>
          <w:p w14:paraId="481BA5D5" w14:textId="77777777" w:rsidR="009B7EA1" w:rsidRPr="003517DD" w:rsidRDefault="009B7EA1" w:rsidP="00405BE5">
            <w:pPr>
              <w:rPr>
                <w:color w:val="009FE3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EDEDED"/>
              <w:left w:val="single" w:sz="4" w:space="0" w:color="EDEDED"/>
              <w:bottom w:val="single" w:sz="4" w:space="0" w:color="EDEDED"/>
            </w:tcBorders>
          </w:tcPr>
          <w:p w14:paraId="67B5B4B8" w14:textId="77777777" w:rsidR="009B7EA1" w:rsidRDefault="009B7EA1" w:rsidP="00405BE5">
            <w:pPr>
              <w:rPr>
                <w:b/>
                <w:color w:val="009FE3"/>
                <w:sz w:val="28"/>
                <w:szCs w:val="28"/>
              </w:rPr>
            </w:pPr>
          </w:p>
        </w:tc>
      </w:tr>
      <w:tr w:rsidR="009B7EA1" w14:paraId="066DC70A" w14:textId="77777777" w:rsidTr="00405BE5">
        <w:trPr>
          <w:trHeight w:val="850"/>
        </w:trPr>
        <w:tc>
          <w:tcPr>
            <w:tcW w:w="3256" w:type="dxa"/>
            <w:tcBorders>
              <w:top w:val="single" w:sz="4" w:space="0" w:color="EDEDED"/>
              <w:right w:val="single" w:sz="4" w:space="0" w:color="EDEDED"/>
            </w:tcBorders>
          </w:tcPr>
          <w:p w14:paraId="594FB107" w14:textId="77777777" w:rsidR="009B7EA1" w:rsidRPr="003517DD" w:rsidRDefault="009B7EA1" w:rsidP="00405BE5">
            <w:pPr>
              <w:rPr>
                <w:color w:val="009FE3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EDEDED"/>
              <w:left w:val="single" w:sz="4" w:space="0" w:color="EDEDED"/>
            </w:tcBorders>
          </w:tcPr>
          <w:p w14:paraId="614746A3" w14:textId="77777777" w:rsidR="009B7EA1" w:rsidRDefault="009B7EA1" w:rsidP="00405BE5">
            <w:pPr>
              <w:rPr>
                <w:b/>
                <w:color w:val="009FE3"/>
                <w:sz w:val="28"/>
                <w:szCs w:val="28"/>
              </w:rPr>
            </w:pPr>
          </w:p>
        </w:tc>
      </w:tr>
    </w:tbl>
    <w:p w14:paraId="3C798CB8" w14:textId="77777777" w:rsidR="009B7EA1" w:rsidRPr="00017EFC" w:rsidRDefault="009B7EA1" w:rsidP="009B7EA1">
      <w:pPr>
        <w:rPr>
          <w:b/>
          <w:color w:val="009FE3"/>
          <w:sz w:val="16"/>
          <w:szCs w:val="16"/>
        </w:rPr>
      </w:pPr>
    </w:p>
    <w:p w14:paraId="1E1850A1" w14:textId="77777777" w:rsidR="009B7EA1" w:rsidRDefault="009B7EA1" w:rsidP="009B7EA1">
      <w:pPr>
        <w:rPr>
          <w:color w:val="009FE3"/>
        </w:rPr>
      </w:pPr>
      <w:r w:rsidRPr="003517DD">
        <w:rPr>
          <w:b/>
          <w:color w:val="009FE3"/>
        </w:rPr>
        <w:t>Structure</w:t>
      </w:r>
      <w:r>
        <w:rPr>
          <w:b/>
          <w:color w:val="009FE3"/>
        </w:rPr>
        <w:t xml:space="preserve">: </w:t>
      </w:r>
      <w:r>
        <w:rPr>
          <w:color w:val="009FE3"/>
        </w:rPr>
        <w:t xml:space="preserve">How did the authors build tension through the </w:t>
      </w:r>
      <w:r>
        <w:rPr>
          <w:i/>
          <w:color w:val="009FE3"/>
        </w:rPr>
        <w:t>structure</w:t>
      </w:r>
      <w:r>
        <w:rPr>
          <w:color w:val="009FE3"/>
        </w:rPr>
        <w:t xml:space="preserve"> of their opening? Give examples.</w:t>
      </w:r>
    </w:p>
    <w:p w14:paraId="25D9E58A" w14:textId="77777777" w:rsidR="009B7EA1" w:rsidRPr="00634C2A" w:rsidRDefault="009B7EA1" w:rsidP="009B7EA1">
      <w:pPr>
        <w:rPr>
          <w:i/>
          <w:color w:val="009FE3"/>
        </w:rPr>
      </w:pPr>
      <w:r w:rsidRPr="00634C2A">
        <w:rPr>
          <w:i/>
          <w:color w:val="009FE3"/>
        </w:rPr>
        <w:t>Think about: what the author did and didn’t tell you (and when), the sentence str</w:t>
      </w:r>
      <w:r>
        <w:rPr>
          <w:i/>
          <w:color w:val="009FE3"/>
        </w:rPr>
        <w:t xml:space="preserve">ucture (short? long? dialogue?), why they chose to start their story at that point </w:t>
      </w:r>
      <w:r w:rsidRPr="00634C2A">
        <w:rPr>
          <w:i/>
          <w:color w:val="009FE3"/>
        </w:rPr>
        <w:t>and whose perspective the story was</w:t>
      </w:r>
      <w:r>
        <w:rPr>
          <w:i/>
          <w:color w:val="009FE3"/>
        </w:rPr>
        <w:t xml:space="preserve"> told</w:t>
      </w:r>
      <w:r w:rsidRPr="00634C2A">
        <w:rPr>
          <w:i/>
          <w:color w:val="009FE3"/>
        </w:rPr>
        <w:t xml:space="preserve"> from.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6486"/>
      </w:tblGrid>
      <w:tr w:rsidR="009B7EA1" w:rsidRPr="003517DD" w14:paraId="0B5F3BB0" w14:textId="77777777" w:rsidTr="00405BE5">
        <w:tc>
          <w:tcPr>
            <w:tcW w:w="3256" w:type="dxa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  <w:shd w:val="clear" w:color="auto" w:fill="D4EDFC"/>
          </w:tcPr>
          <w:p w14:paraId="3347A9B0" w14:textId="77777777" w:rsidR="009B7EA1" w:rsidRPr="003517DD" w:rsidRDefault="009B7EA1" w:rsidP="00405BE5">
            <w:pPr>
              <w:spacing w:before="60" w:after="60"/>
              <w:rPr>
                <w:b/>
                <w:color w:val="009FE3"/>
              </w:rPr>
            </w:pPr>
            <w:r w:rsidRPr="003517DD">
              <w:rPr>
                <w:b/>
                <w:color w:val="009FE3"/>
              </w:rPr>
              <w:t>Tool</w:t>
            </w:r>
          </w:p>
        </w:tc>
        <w:tc>
          <w:tcPr>
            <w:tcW w:w="6486" w:type="dxa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  <w:shd w:val="clear" w:color="auto" w:fill="D4EDFC"/>
          </w:tcPr>
          <w:p w14:paraId="5F459482" w14:textId="77777777" w:rsidR="009B7EA1" w:rsidRPr="008C108D" w:rsidRDefault="009B7EA1" w:rsidP="00405BE5">
            <w:pPr>
              <w:spacing w:before="60" w:after="60"/>
              <w:rPr>
                <w:color w:val="009FE3"/>
              </w:rPr>
            </w:pPr>
            <w:r w:rsidRPr="003517DD">
              <w:rPr>
                <w:b/>
                <w:color w:val="009FE3"/>
              </w:rPr>
              <w:t xml:space="preserve">Example from </w:t>
            </w:r>
            <w:r>
              <w:rPr>
                <w:b/>
                <w:color w:val="009FE3"/>
              </w:rPr>
              <w:t xml:space="preserve">an opening you have studied </w:t>
            </w:r>
            <w:r>
              <w:rPr>
                <w:color w:val="009FE3"/>
              </w:rPr>
              <w:t>(which book?)</w:t>
            </w:r>
          </w:p>
        </w:tc>
      </w:tr>
      <w:tr w:rsidR="009B7EA1" w:rsidRPr="003517DD" w14:paraId="4359BE9C" w14:textId="77777777" w:rsidTr="00405BE5">
        <w:trPr>
          <w:trHeight w:val="1134"/>
        </w:trPr>
        <w:tc>
          <w:tcPr>
            <w:tcW w:w="3256" w:type="dxa"/>
            <w:tcBorders>
              <w:top w:val="single" w:sz="4" w:space="0" w:color="009FE3"/>
              <w:left w:val="single" w:sz="4" w:space="0" w:color="009FE3"/>
              <w:bottom w:val="single" w:sz="4" w:space="0" w:color="EDEDED"/>
              <w:right w:val="single" w:sz="4" w:space="0" w:color="EDEDED"/>
            </w:tcBorders>
          </w:tcPr>
          <w:p w14:paraId="5F817719" w14:textId="77777777" w:rsidR="009B7EA1" w:rsidRPr="003517DD" w:rsidRDefault="009B7EA1" w:rsidP="00405BE5">
            <w:pPr>
              <w:spacing w:before="60"/>
              <w:rPr>
                <w:rFonts w:ascii="Lucida Handwriting" w:hAnsi="Lucida Handwriting"/>
                <w:color w:val="000000" w:themeColor="text1"/>
              </w:rPr>
            </w:pPr>
            <w:r w:rsidRPr="003517DD">
              <w:rPr>
                <w:rFonts w:ascii="Lucida Handwriting" w:hAnsi="Lucida Handwriting"/>
                <w:color w:val="000000" w:themeColor="text1"/>
              </w:rPr>
              <w:t xml:space="preserve">e.g. </w:t>
            </w:r>
            <w:r>
              <w:rPr>
                <w:rFonts w:ascii="Lucida Handwriting" w:hAnsi="Lucida Handwriting"/>
                <w:color w:val="000000" w:themeColor="text1"/>
              </w:rPr>
              <w:t>Leaving out important information</w:t>
            </w:r>
          </w:p>
        </w:tc>
        <w:tc>
          <w:tcPr>
            <w:tcW w:w="6486" w:type="dxa"/>
            <w:tcBorders>
              <w:top w:val="single" w:sz="4" w:space="0" w:color="009FE3"/>
              <w:left w:val="single" w:sz="4" w:space="0" w:color="EDEDED"/>
              <w:bottom w:val="single" w:sz="4" w:space="0" w:color="EDEDED"/>
              <w:right w:val="single" w:sz="4" w:space="0" w:color="009FE3"/>
            </w:tcBorders>
          </w:tcPr>
          <w:p w14:paraId="04C2E1B6" w14:textId="77777777" w:rsidR="009B7EA1" w:rsidRPr="00C757A0" w:rsidRDefault="009B7EA1" w:rsidP="00405BE5">
            <w:pPr>
              <w:spacing w:before="60"/>
              <w:rPr>
                <w:rFonts w:ascii="Lucida Handwriting" w:hAnsi="Lucida Handwriting"/>
                <w:color w:val="000000" w:themeColor="text1"/>
              </w:rPr>
            </w:pPr>
            <w:r w:rsidRPr="00C757A0">
              <w:rPr>
                <w:rFonts w:ascii="Lucida Handwriting" w:hAnsi="Lucida Handwriting"/>
                <w:color w:val="000000" w:themeColor="text1"/>
              </w:rPr>
              <w:t>“This is the day of the reaping”</w:t>
            </w:r>
            <w:r>
              <w:rPr>
                <w:rFonts w:ascii="Lucida Handwriting" w:hAnsi="Lucida Handwriting"/>
                <w:color w:val="000000" w:themeColor="text1"/>
              </w:rPr>
              <w:t xml:space="preserve">. Doesn’t explain what </w:t>
            </w:r>
            <w:proofErr w:type="gramStart"/>
            <w:r>
              <w:rPr>
                <w:rFonts w:ascii="Lucida Handwriting" w:hAnsi="Lucida Handwriting"/>
                <w:color w:val="000000" w:themeColor="text1"/>
              </w:rPr>
              <w:t>“ the</w:t>
            </w:r>
            <w:proofErr w:type="gramEnd"/>
            <w:r>
              <w:rPr>
                <w:rFonts w:ascii="Lucida Handwriting" w:hAnsi="Lucida Handwriting"/>
                <w:color w:val="000000" w:themeColor="text1"/>
              </w:rPr>
              <w:t xml:space="preserve"> reaping” is until much later. (The Hunger Games)</w:t>
            </w:r>
          </w:p>
        </w:tc>
      </w:tr>
      <w:tr w:rsidR="009B7EA1" w14:paraId="3DC21244" w14:textId="77777777" w:rsidTr="00405BE5">
        <w:trPr>
          <w:trHeight w:val="850"/>
        </w:trPr>
        <w:tc>
          <w:tcPr>
            <w:tcW w:w="3256" w:type="dxa"/>
            <w:tcBorders>
              <w:top w:val="single" w:sz="4" w:space="0" w:color="EDEDED"/>
              <w:left w:val="single" w:sz="4" w:space="0" w:color="009FE3"/>
              <w:bottom w:val="single" w:sz="4" w:space="0" w:color="EDEDED"/>
              <w:right w:val="single" w:sz="4" w:space="0" w:color="EDEDED"/>
            </w:tcBorders>
          </w:tcPr>
          <w:p w14:paraId="64F2490D" w14:textId="77777777" w:rsidR="009B7EA1" w:rsidRPr="003517DD" w:rsidRDefault="009B7EA1" w:rsidP="00405BE5">
            <w:pPr>
              <w:rPr>
                <w:color w:val="009FE3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EDEDED"/>
              <w:left w:val="single" w:sz="4" w:space="0" w:color="EDEDED"/>
              <w:bottom w:val="single" w:sz="4" w:space="0" w:color="EDEDED"/>
              <w:right w:val="single" w:sz="4" w:space="0" w:color="009FE3"/>
            </w:tcBorders>
          </w:tcPr>
          <w:p w14:paraId="3DE96485" w14:textId="77777777" w:rsidR="009B7EA1" w:rsidRDefault="009B7EA1" w:rsidP="00405BE5">
            <w:pPr>
              <w:rPr>
                <w:b/>
                <w:color w:val="009FE3"/>
                <w:sz w:val="28"/>
                <w:szCs w:val="28"/>
              </w:rPr>
            </w:pPr>
          </w:p>
        </w:tc>
      </w:tr>
      <w:tr w:rsidR="009B7EA1" w14:paraId="1295AD9F" w14:textId="77777777" w:rsidTr="00405BE5">
        <w:trPr>
          <w:trHeight w:val="850"/>
        </w:trPr>
        <w:tc>
          <w:tcPr>
            <w:tcW w:w="3256" w:type="dxa"/>
            <w:tcBorders>
              <w:top w:val="single" w:sz="4" w:space="0" w:color="EDEDED"/>
              <w:left w:val="single" w:sz="4" w:space="0" w:color="009FE3"/>
              <w:bottom w:val="single" w:sz="4" w:space="0" w:color="EDEDED"/>
              <w:right w:val="single" w:sz="4" w:space="0" w:color="EDEDED"/>
            </w:tcBorders>
          </w:tcPr>
          <w:p w14:paraId="59438D46" w14:textId="77777777" w:rsidR="009B7EA1" w:rsidRPr="003517DD" w:rsidRDefault="009B7EA1" w:rsidP="00405BE5">
            <w:pPr>
              <w:rPr>
                <w:color w:val="009FE3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EDEDED"/>
              <w:left w:val="single" w:sz="4" w:space="0" w:color="EDEDED"/>
              <w:bottom w:val="single" w:sz="4" w:space="0" w:color="EDEDED"/>
              <w:right w:val="single" w:sz="4" w:space="0" w:color="009FE3"/>
            </w:tcBorders>
          </w:tcPr>
          <w:p w14:paraId="0F8F96B7" w14:textId="77777777" w:rsidR="009B7EA1" w:rsidRDefault="009B7EA1" w:rsidP="00405BE5">
            <w:pPr>
              <w:rPr>
                <w:b/>
                <w:color w:val="009FE3"/>
                <w:sz w:val="28"/>
                <w:szCs w:val="28"/>
              </w:rPr>
            </w:pPr>
          </w:p>
        </w:tc>
      </w:tr>
      <w:tr w:rsidR="009B7EA1" w14:paraId="74BD33C3" w14:textId="77777777" w:rsidTr="00405BE5">
        <w:trPr>
          <w:trHeight w:val="850"/>
        </w:trPr>
        <w:tc>
          <w:tcPr>
            <w:tcW w:w="3256" w:type="dxa"/>
            <w:tcBorders>
              <w:top w:val="single" w:sz="4" w:space="0" w:color="EDEDED"/>
              <w:left w:val="single" w:sz="4" w:space="0" w:color="009FE3"/>
              <w:bottom w:val="single" w:sz="4" w:space="0" w:color="009FE3"/>
              <w:right w:val="single" w:sz="4" w:space="0" w:color="EDEDED"/>
            </w:tcBorders>
          </w:tcPr>
          <w:p w14:paraId="133256A6" w14:textId="77777777" w:rsidR="009B7EA1" w:rsidRPr="003517DD" w:rsidRDefault="009B7EA1" w:rsidP="00405BE5">
            <w:pPr>
              <w:rPr>
                <w:color w:val="009FE3"/>
                <w:sz w:val="28"/>
                <w:szCs w:val="28"/>
              </w:rPr>
            </w:pPr>
          </w:p>
        </w:tc>
        <w:tc>
          <w:tcPr>
            <w:tcW w:w="6486" w:type="dxa"/>
            <w:tcBorders>
              <w:top w:val="single" w:sz="4" w:space="0" w:color="EDEDED"/>
              <w:left w:val="single" w:sz="4" w:space="0" w:color="EDEDED"/>
              <w:bottom w:val="single" w:sz="4" w:space="0" w:color="009FE3"/>
              <w:right w:val="single" w:sz="4" w:space="0" w:color="009FE3"/>
            </w:tcBorders>
          </w:tcPr>
          <w:p w14:paraId="0D32E664" w14:textId="77777777" w:rsidR="009B7EA1" w:rsidRDefault="009B7EA1" w:rsidP="00405BE5">
            <w:pPr>
              <w:rPr>
                <w:b/>
                <w:color w:val="009FE3"/>
                <w:sz w:val="28"/>
                <w:szCs w:val="28"/>
              </w:rPr>
            </w:pPr>
          </w:p>
        </w:tc>
      </w:tr>
    </w:tbl>
    <w:p w14:paraId="1977AAD7" w14:textId="77777777" w:rsidR="009B7EA1" w:rsidRPr="000F79AF" w:rsidRDefault="009B7EA1" w:rsidP="009B7EA1">
      <w:pPr>
        <w:rPr>
          <w:sz w:val="16"/>
          <w:szCs w:val="16"/>
        </w:rPr>
      </w:pPr>
      <w:r w:rsidRPr="000F79AF">
        <w:rPr>
          <w:noProof/>
          <w:sz w:val="16"/>
          <w:szCs w:val="16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40EA70" wp14:editId="546E6F40">
                <wp:simplePos x="0" y="0"/>
                <wp:positionH relativeFrom="margin">
                  <wp:posOffset>-112395</wp:posOffset>
                </wp:positionH>
                <wp:positionV relativeFrom="paragraph">
                  <wp:posOffset>165002</wp:posOffset>
                </wp:positionV>
                <wp:extent cx="6409690" cy="588645"/>
                <wp:effectExtent l="0" t="0" r="10160" b="20955"/>
                <wp:wrapTopAndBottom/>
                <wp:docPr id="97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690" cy="588645"/>
                          <a:chOff x="482844" y="105550"/>
                          <a:chExt cx="6410227" cy="591627"/>
                        </a:xfrm>
                      </wpg:grpSpPr>
                      <wps:wsp>
                        <wps:cNvPr id="98" name="Rounded Rectangle 98"/>
                        <wps:cNvSpPr/>
                        <wps:spPr>
                          <a:xfrm>
                            <a:off x="482844" y="105550"/>
                            <a:ext cx="6410227" cy="591627"/>
                          </a:xfrm>
                          <a:prstGeom prst="roundRect">
                            <a:avLst/>
                          </a:prstGeom>
                          <a:solidFill>
                            <a:srgbClr val="D4EDFC"/>
                          </a:solidFill>
                          <a:ln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F3A259" w14:textId="77777777" w:rsidR="00405BE5" w:rsidRPr="00671EBA" w:rsidRDefault="00405BE5" w:rsidP="009B7EA1">
                              <w:pPr>
                                <w:jc w:val="center"/>
                                <w:rPr>
                                  <w:color w:val="009FE3"/>
                                </w:rPr>
                              </w:pPr>
                              <w:r>
                                <w:rPr>
                                  <w:color w:val="009FE3"/>
                                </w:rPr>
                                <w:t>Now that you have your tools – it’s time to go on to construct your world!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9" name="Group 99"/>
                        <wpg:cNvGrpSpPr/>
                        <wpg:grpSpPr>
                          <a:xfrm>
                            <a:off x="562776" y="131851"/>
                            <a:ext cx="540000" cy="540000"/>
                            <a:chOff x="527606" y="-52787"/>
                            <a:chExt cx="540000" cy="540000"/>
                          </a:xfrm>
                        </wpg:grpSpPr>
                        <wps:wsp>
                          <wps:cNvPr id="100" name="Oval 100"/>
                          <wps:cNvSpPr/>
                          <wps:spPr>
                            <a:xfrm>
                              <a:off x="527606" y="-52787"/>
                              <a:ext cx="540000" cy="5400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9FE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" name="Picture 101" descr="H:\downloads\186_1623964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3253" t="-2236" r="-3861" b="-812"/>
                            <a:stretch/>
                          </pic:blipFill>
                          <pic:spPr bwMode="auto">
                            <a:xfrm>
                              <a:off x="570628" y="-17902"/>
                              <a:ext cx="472440" cy="45466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0EA70" id="Group 97" o:spid="_x0000_s1063" style="position:absolute;margin-left:-8.85pt;margin-top:13pt;width:504.7pt;height:46.35pt;z-index:251662336;mso-position-horizontal-relative:margin;mso-position-vertical-relative:text;mso-width-relative:margin;mso-height-relative:margin" coordorigin="482844,105550" coordsize="6410227,59162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">
                <v:roundrect id="Rounded Rectangle 98" o:spid="_x0000_s1064" style="position:absolute;left:482844;top:105550;width:6410227;height:591627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msPCvwAA&#10;ANsAAAAPAAAAZHJzL2Rvd25yZXYueG1sRE/LisIwFN0L/kO4A25EU12IdowyvtDlWP2AS3NtyjQ3&#10;tYm1/r1ZCLM8nPdy3dlKtNT40rGCyTgBQZw7XXKh4Ho5jOYgfEDWWDkmBS/ysF71e0tMtXvymdos&#10;FCKGsE9RgQmhTqX0uSGLfuxq4sjdXGMxRNgUUjf4jOG2ktMkmUmLJccGgzVtDeV/2cMq0Lf2kP3e&#10;jdvtj8mmeg3nl3DPlRp8dT/fIAJ14V/8cZ+0gkUcG7/EHyBXb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Waw8K/AAAA2wAAAA8AAAAAAAAAAAAAAAAAlwIAAGRycy9kb3ducmV2&#10;LnhtbFBLBQYAAAAABAAEAPUAAACDAwAAAAA=&#10;" fillcolor="#d4edfc" strokecolor="#009fe3" strokeweight="1pt">
                  <v:stroke joinstyle="miter"/>
                  <v:textbox>
                    <w:txbxContent>
                      <w:p w14:paraId="65F3A259" w14:textId="77777777" w:rsidR="00405BE5" w:rsidRPr="00671EBA" w:rsidRDefault="00405BE5" w:rsidP="009B7EA1">
                        <w:pPr>
                          <w:jc w:val="center"/>
                          <w:rPr>
                            <w:color w:val="009FE3"/>
                          </w:rPr>
                        </w:pPr>
                        <w:r>
                          <w:rPr>
                            <w:color w:val="009FE3"/>
                          </w:rPr>
                          <w:t>Now that you have your tools – it’s time to go on to construct your world!</w:t>
                        </w:r>
                      </w:p>
                    </w:txbxContent>
                  </v:textbox>
                </v:roundrect>
                <v:group id="Group 99" o:spid="_x0000_s1065" style="position:absolute;left:562776;top:131851;width:540000;height:540000" coordorigin="527606,-52787" coordsize="540000,5400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1GjdxAAAANsAAAAPAAAAZHJzL2Rvd25yZXYueG1sRI9Bi8IwFITvwv6H8IS9&#10;adpdlLUaRcRdPIigLoi3R/Nsi81LaWJb/70RBI/DzHzDzBadKUVDtSssK4iHEQji1OqCMwX/x9/B&#10;DwjnkTWWlknBnRws5h+9GSbatryn5uAzESDsElSQe18lUro0J4NuaCvi4F1sbdAHWWdS19gGuCnl&#10;VxSNpcGCw0KOFa1ySq+Hm1Hw12K7/I7XzfZ6Wd3Px9HutI1Jqc9+t5yC8NT5d/jV3mgFkwk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1GjdxAAAANsAAAAP&#10;AAAAAAAAAAAAAAAAAKkCAABkcnMvZG93bnJldi54bWxQSwUGAAAAAAQABAD6AAAAmgMAAAAA&#10;">
                  <v:oval id="Oval 100" o:spid="_x0000_s1066" style="position:absolute;left:527606;top:-52787;width:540000;height:540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f3caxQAA&#10;ANwAAAAPAAAAZHJzL2Rvd25yZXYueG1sRI9Ba8MwDIXvg/4Ho8Fuq7MORknrhFIS6HoYrGnuWqwl&#10;obEcYq9N//10GOwm8Z7e+7TNZzeoK02h92zgZZmAIm687bk1cK7K5zWoEJEtDp7JwJ0C5NniYYup&#10;9Tf+pOsptkpCOKRooItxTLUOTUcOw9KPxKJ9+8lhlHVqtZ3wJuFu0KskedMOe5aGDkfad9RcTj/O&#10;QDEUx7qmsujfD+X6q7lU88drZczT47zbgIo0x3/z3/XBCn4i+PKMTKC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5/dxrFAAAA3AAAAA8AAAAAAAAAAAAAAAAAlwIAAGRycy9k&#10;b3ducmV2LnhtbFBLBQYAAAAABAAEAPUAAACJAwAAAAA=&#10;" fillcolor="white [3212]" strokecolor="#009fe3" strokeweight="1pt">
                    <v:stroke joinstyle="miter"/>
                  </v:oval>
                  <v:shape id="Picture 101" o:spid="_x0000_s1067" type="#_x0000_t75" alt="H:\downloads\186_1623964.jpg" style="position:absolute;left:570628;top:-17902;width:472440;height:4546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qX&#10;23HBAAAA3AAAAA8AAABkcnMvZG93bnJldi54bWxET02LwjAQvQv+hzAL3mxaD6Jdo7iC4sWDXQ8e&#10;h2ZsyzaTkqS1/nuzsLC3ebzP2exG04qBnG8sK8iSFARxaXXDlYLb93G+AuEDssbWMil4kYfddjrZ&#10;YK7tk680FKESMYR9jgrqELpcSl/WZNAntiOO3MM6gyFCV0nt8BnDTSsXabqUBhuODTV2dKip/Cl6&#10;o+Bg+6pf7F1x/8L16bE22eU1ZErNPsb9J4hAY/gX/7nPOs5PM/h9Jl4gt2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qX23HBAAAA3AAAAA8AAAAAAAAAAAAAAAAAnAIAAGRy&#10;cy9kb3ducmV2LnhtbFBLBQYAAAAABAAEAPcAAACKAwAAAAA=&#10;">
                    <v:imagedata r:id="rId112" o:title="186_1623964.jpg" croptop="-1465f" cropbottom="-532f" cropleft="-2132f" cropright="-2530f"/>
                    <v:path arrowok="t"/>
                  </v:shape>
                </v:group>
                <w10:wrap type="topAndBottom" anchorx="margin"/>
              </v:group>
            </w:pict>
          </mc:Fallback>
        </mc:AlternateContent>
      </w:r>
    </w:p>
    <w:p w14:paraId="3AB6EBC3" w14:textId="03B09E45" w:rsidR="009B7EA1" w:rsidRDefault="009B7EA1" w:rsidP="007F4E0C">
      <w:pPr>
        <w:rPr>
          <w:sz w:val="16"/>
          <w:szCs w:val="16"/>
        </w:rPr>
        <w:sectPr w:rsidR="009B7EA1" w:rsidSect="001D10EF">
          <w:footerReference w:type="default" r:id="rId113"/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</w:p>
    <w:p w14:paraId="167F7C52" w14:textId="77777777" w:rsidR="009B7EA1" w:rsidRDefault="009B7EA1" w:rsidP="009B7EA1">
      <w:pPr>
        <w:pStyle w:val="Heading1"/>
        <w:spacing w:after="120"/>
        <w:jc w:val="center"/>
        <w:rPr>
          <w:b/>
          <w:color w:val="009FE3"/>
        </w:rPr>
      </w:pPr>
      <w:r w:rsidRPr="002D6445">
        <w:rPr>
          <w:b/>
          <w:color w:val="009FE3"/>
        </w:rPr>
        <w:lastRenderedPageBreak/>
        <w:t xml:space="preserve">Constructing </w:t>
      </w:r>
      <w:r>
        <w:rPr>
          <w:b/>
          <w:color w:val="009FE3"/>
        </w:rPr>
        <w:t>my</w:t>
      </w:r>
      <w:r w:rsidRPr="002D6445">
        <w:rPr>
          <w:b/>
          <w:color w:val="009FE3"/>
        </w:rPr>
        <w:t xml:space="preserve"> world</w:t>
      </w:r>
    </w:p>
    <w:p w14:paraId="33D11F85" w14:textId="77777777" w:rsidR="009B7EA1" w:rsidRPr="004315CF" w:rsidRDefault="009B7EA1" w:rsidP="009B7EA1">
      <w:pPr>
        <w:spacing w:after="120" w:line="240" w:lineRule="auto"/>
      </w:pPr>
      <w:r>
        <w:t>Your task will be to write the opening for a Science Fiction story. To do this well, you will need to have a clear picture of the world you are setting the story in.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1"/>
        <w:gridCol w:w="4871"/>
      </w:tblGrid>
      <w:tr w:rsidR="009B7EA1" w14:paraId="0638E0CC" w14:textId="77777777" w:rsidTr="00405BE5">
        <w:tc>
          <w:tcPr>
            <w:tcW w:w="9742" w:type="dxa"/>
            <w:gridSpan w:val="2"/>
            <w:tcBorders>
              <w:top w:val="single" w:sz="4" w:space="0" w:color="009FE3"/>
              <w:left w:val="single" w:sz="4" w:space="0" w:color="009FE3"/>
              <w:bottom w:val="nil"/>
              <w:right w:val="single" w:sz="4" w:space="0" w:color="009FE3"/>
            </w:tcBorders>
            <w:shd w:val="clear" w:color="auto" w:fill="D4EDFC"/>
          </w:tcPr>
          <w:p w14:paraId="78B300F6" w14:textId="77777777" w:rsidR="009B7EA1" w:rsidRDefault="009B7EA1" w:rsidP="00405BE5">
            <w:pPr>
              <w:pStyle w:val="Constructtableheadings"/>
            </w:pPr>
            <w:r>
              <w:t xml:space="preserve">In what ways has technology made my </w:t>
            </w:r>
            <w:r w:rsidRPr="002D6445">
              <w:t>fictional</w:t>
            </w:r>
            <w:r>
              <w:t xml:space="preserve"> world different from our world today?</w:t>
            </w:r>
          </w:p>
        </w:tc>
      </w:tr>
      <w:tr w:rsidR="009B7EA1" w14:paraId="4417EBF4" w14:textId="77777777" w:rsidTr="00405BE5">
        <w:tc>
          <w:tcPr>
            <w:tcW w:w="4871" w:type="dxa"/>
            <w:tcBorders>
              <w:top w:val="nil"/>
              <w:left w:val="single" w:sz="4" w:space="0" w:color="009FE3"/>
              <w:bottom w:val="single" w:sz="2" w:space="0" w:color="009FE3"/>
              <w:right w:val="single" w:sz="4" w:space="0" w:color="009FE3"/>
            </w:tcBorders>
            <w:shd w:val="clear" w:color="auto" w:fill="D4EDFC"/>
          </w:tcPr>
          <w:p w14:paraId="4F14964D" w14:textId="77777777" w:rsidR="009B7EA1" w:rsidRDefault="009B7EA1" w:rsidP="00405BE5">
            <w:pPr>
              <w:pStyle w:val="Constructtableheadings"/>
            </w:pPr>
            <w:r>
              <w:t>Today</w:t>
            </w:r>
          </w:p>
        </w:tc>
        <w:tc>
          <w:tcPr>
            <w:tcW w:w="4871" w:type="dxa"/>
            <w:tcBorders>
              <w:top w:val="nil"/>
              <w:left w:val="single" w:sz="4" w:space="0" w:color="009FE3"/>
              <w:bottom w:val="single" w:sz="2" w:space="0" w:color="009FE3"/>
              <w:right w:val="single" w:sz="4" w:space="0" w:color="009FE3"/>
            </w:tcBorders>
            <w:shd w:val="clear" w:color="auto" w:fill="D4EDFC"/>
          </w:tcPr>
          <w:p w14:paraId="63D6D78B" w14:textId="77777777" w:rsidR="009B7EA1" w:rsidRDefault="009B7EA1" w:rsidP="00405BE5">
            <w:pPr>
              <w:pStyle w:val="Constructtableheadings"/>
            </w:pPr>
            <w:r>
              <w:t>In my fictional world</w:t>
            </w:r>
          </w:p>
        </w:tc>
      </w:tr>
      <w:tr w:rsidR="009B7EA1" w14:paraId="2D8A17F6" w14:textId="77777777" w:rsidTr="00405BE5">
        <w:trPr>
          <w:trHeight w:val="3061"/>
        </w:trPr>
        <w:tc>
          <w:tcPr>
            <w:tcW w:w="4871" w:type="dxa"/>
            <w:tcBorders>
              <w:top w:val="single" w:sz="2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64C3BE2A" w14:textId="77777777" w:rsidR="009B7EA1" w:rsidRDefault="009B7EA1" w:rsidP="00405BE5">
            <w:pPr>
              <w:rPr>
                <w:sz w:val="24"/>
                <w:szCs w:val="24"/>
              </w:rPr>
            </w:pPr>
          </w:p>
        </w:tc>
        <w:tc>
          <w:tcPr>
            <w:tcW w:w="4871" w:type="dxa"/>
            <w:tcBorders>
              <w:top w:val="single" w:sz="2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446338E2" w14:textId="77777777" w:rsidR="009B7EA1" w:rsidRDefault="009B7EA1" w:rsidP="00405BE5">
            <w:pPr>
              <w:rPr>
                <w:sz w:val="24"/>
                <w:szCs w:val="24"/>
              </w:rPr>
            </w:pPr>
          </w:p>
        </w:tc>
      </w:tr>
      <w:tr w:rsidR="009B7EA1" w14:paraId="363D4066" w14:textId="77777777" w:rsidTr="00405BE5">
        <w:tc>
          <w:tcPr>
            <w:tcW w:w="9742" w:type="dxa"/>
            <w:gridSpan w:val="2"/>
            <w:tcBorders>
              <w:top w:val="single" w:sz="4" w:space="0" w:color="009FE3"/>
              <w:left w:val="single" w:sz="4" w:space="0" w:color="009FE3"/>
              <w:bottom w:val="single" w:sz="2" w:space="0" w:color="009FE3"/>
              <w:right w:val="single" w:sz="4" w:space="0" w:color="009FE3"/>
            </w:tcBorders>
            <w:shd w:val="clear" w:color="auto" w:fill="D4EDFC"/>
          </w:tcPr>
          <w:p w14:paraId="25C5F463" w14:textId="77777777" w:rsidR="009B7EA1" w:rsidRDefault="009B7EA1" w:rsidP="00405BE5">
            <w:pPr>
              <w:pStyle w:val="Constructtableheadings"/>
            </w:pPr>
            <w:r w:rsidRPr="00A743CC">
              <w:rPr>
                <w:b/>
              </w:rPr>
              <w:t>What</w:t>
            </w:r>
            <w:r>
              <w:t xml:space="preserve"> does my world </w:t>
            </w:r>
            <w:r w:rsidRPr="00A743CC">
              <w:rPr>
                <w:b/>
              </w:rPr>
              <w:t>look</w:t>
            </w:r>
            <w:r>
              <w:t xml:space="preserve"> like?</w:t>
            </w:r>
          </w:p>
        </w:tc>
      </w:tr>
      <w:tr w:rsidR="009B7EA1" w14:paraId="2E4F4DF0" w14:textId="77777777" w:rsidTr="00405BE5">
        <w:trPr>
          <w:trHeight w:val="1417"/>
        </w:trPr>
        <w:tc>
          <w:tcPr>
            <w:tcW w:w="9742" w:type="dxa"/>
            <w:gridSpan w:val="2"/>
            <w:tcBorders>
              <w:top w:val="single" w:sz="4" w:space="0" w:color="009FE3"/>
              <w:left w:val="single" w:sz="4" w:space="0" w:color="009FE3"/>
              <w:bottom w:val="single" w:sz="2" w:space="0" w:color="009FE3"/>
              <w:right w:val="single" w:sz="4" w:space="0" w:color="009FE3"/>
            </w:tcBorders>
            <w:shd w:val="clear" w:color="auto" w:fill="auto"/>
          </w:tcPr>
          <w:p w14:paraId="66DC5900" w14:textId="77777777" w:rsidR="009B7EA1" w:rsidRDefault="009B7EA1" w:rsidP="00405BE5">
            <w:pPr>
              <w:pStyle w:val="Constructtableheadings"/>
            </w:pPr>
          </w:p>
        </w:tc>
      </w:tr>
      <w:tr w:rsidR="009B7EA1" w14:paraId="1123B750" w14:textId="77777777" w:rsidTr="00405BE5">
        <w:tc>
          <w:tcPr>
            <w:tcW w:w="9742" w:type="dxa"/>
            <w:gridSpan w:val="2"/>
            <w:tcBorders>
              <w:top w:val="single" w:sz="4" w:space="0" w:color="009FE3"/>
              <w:left w:val="single" w:sz="4" w:space="0" w:color="009FE3"/>
              <w:bottom w:val="single" w:sz="2" w:space="0" w:color="009FE3"/>
              <w:right w:val="single" w:sz="4" w:space="0" w:color="009FE3"/>
            </w:tcBorders>
            <w:shd w:val="clear" w:color="auto" w:fill="D4EDFC"/>
          </w:tcPr>
          <w:p w14:paraId="336DAA1C" w14:textId="77777777" w:rsidR="009B7EA1" w:rsidRDefault="009B7EA1" w:rsidP="00405BE5">
            <w:pPr>
              <w:pStyle w:val="Constructtableheadings"/>
              <w:ind w:left="2436" w:hanging="2436"/>
            </w:pPr>
            <w:r w:rsidRPr="00A743CC">
              <w:rPr>
                <w:b/>
              </w:rPr>
              <w:t>Where</w:t>
            </w:r>
            <w:r>
              <w:t xml:space="preserve"> is my story set? </w:t>
            </w:r>
            <w:r w:rsidRPr="00A743CC">
              <w:rPr>
                <w:i/>
              </w:rPr>
              <w:t>(</w:t>
            </w:r>
            <w:r>
              <w:rPr>
                <w:i/>
              </w:rPr>
              <w:t xml:space="preserve">try to </w:t>
            </w:r>
            <w:r w:rsidRPr="00A743CC">
              <w:rPr>
                <w:i/>
              </w:rPr>
              <w:t>use somewhere you know – the best fiction comes from prior knowledge. Think about the postcard you wrote</w:t>
            </w:r>
            <w:r>
              <w:rPr>
                <w:i/>
              </w:rPr>
              <w:t>…</w:t>
            </w:r>
            <w:r w:rsidRPr="00A743CC">
              <w:rPr>
                <w:i/>
              </w:rPr>
              <w:t>)</w:t>
            </w:r>
          </w:p>
        </w:tc>
      </w:tr>
      <w:tr w:rsidR="009B7EA1" w14:paraId="77EF2F5B" w14:textId="77777777" w:rsidTr="00405BE5">
        <w:trPr>
          <w:trHeight w:val="850"/>
        </w:trPr>
        <w:tc>
          <w:tcPr>
            <w:tcW w:w="9742" w:type="dxa"/>
            <w:gridSpan w:val="2"/>
            <w:tcBorders>
              <w:top w:val="single" w:sz="4" w:space="0" w:color="009FE3"/>
              <w:left w:val="single" w:sz="4" w:space="0" w:color="009FE3"/>
              <w:bottom w:val="single" w:sz="2" w:space="0" w:color="009FE3"/>
              <w:right w:val="single" w:sz="4" w:space="0" w:color="009FE3"/>
            </w:tcBorders>
            <w:shd w:val="clear" w:color="auto" w:fill="auto"/>
          </w:tcPr>
          <w:p w14:paraId="223C21F3" w14:textId="77777777" w:rsidR="009B7EA1" w:rsidRDefault="009B7EA1" w:rsidP="00405BE5">
            <w:pPr>
              <w:pStyle w:val="Constructtableheadings"/>
            </w:pPr>
          </w:p>
        </w:tc>
      </w:tr>
      <w:tr w:rsidR="009B7EA1" w14:paraId="37F3CB6B" w14:textId="77777777" w:rsidTr="00405BE5">
        <w:tc>
          <w:tcPr>
            <w:tcW w:w="9742" w:type="dxa"/>
            <w:gridSpan w:val="2"/>
            <w:tcBorders>
              <w:top w:val="single" w:sz="4" w:space="0" w:color="009FE3"/>
              <w:left w:val="single" w:sz="4" w:space="0" w:color="009FE3"/>
              <w:bottom w:val="single" w:sz="2" w:space="0" w:color="009FE3"/>
              <w:right w:val="single" w:sz="4" w:space="0" w:color="009FE3"/>
            </w:tcBorders>
            <w:shd w:val="clear" w:color="auto" w:fill="D4EDFC"/>
          </w:tcPr>
          <w:p w14:paraId="2DF8AC39" w14:textId="77777777" w:rsidR="009B7EA1" w:rsidRDefault="009B7EA1" w:rsidP="00405BE5">
            <w:pPr>
              <w:pStyle w:val="Constructtableheadings"/>
            </w:pPr>
            <w:r w:rsidRPr="00A743CC">
              <w:rPr>
                <w:b/>
              </w:rPr>
              <w:t>When</w:t>
            </w:r>
            <w:r>
              <w:t xml:space="preserve"> is my story set? </w:t>
            </w:r>
            <w:r w:rsidRPr="00A743CC">
              <w:rPr>
                <w:i/>
              </w:rPr>
              <w:t>(past or future? How far in the future?)</w:t>
            </w:r>
          </w:p>
        </w:tc>
      </w:tr>
      <w:tr w:rsidR="009B7EA1" w14:paraId="1BFA91A2" w14:textId="77777777" w:rsidTr="00405BE5">
        <w:trPr>
          <w:trHeight w:val="850"/>
        </w:trPr>
        <w:tc>
          <w:tcPr>
            <w:tcW w:w="9742" w:type="dxa"/>
            <w:gridSpan w:val="2"/>
            <w:tcBorders>
              <w:top w:val="single" w:sz="4" w:space="0" w:color="009FE3"/>
              <w:left w:val="single" w:sz="4" w:space="0" w:color="009FE3"/>
              <w:bottom w:val="single" w:sz="2" w:space="0" w:color="009FE3"/>
              <w:right w:val="single" w:sz="4" w:space="0" w:color="009FE3"/>
            </w:tcBorders>
            <w:shd w:val="clear" w:color="auto" w:fill="auto"/>
          </w:tcPr>
          <w:p w14:paraId="1ECF9101" w14:textId="77777777" w:rsidR="009B7EA1" w:rsidRDefault="009B7EA1" w:rsidP="00405BE5">
            <w:pPr>
              <w:pStyle w:val="Constructtableheadings"/>
            </w:pPr>
          </w:p>
        </w:tc>
      </w:tr>
      <w:tr w:rsidR="009B7EA1" w14:paraId="1819B6F1" w14:textId="77777777" w:rsidTr="00405BE5">
        <w:tc>
          <w:tcPr>
            <w:tcW w:w="9742" w:type="dxa"/>
            <w:gridSpan w:val="2"/>
            <w:tcBorders>
              <w:top w:val="single" w:sz="4" w:space="0" w:color="009FE3"/>
              <w:left w:val="single" w:sz="4" w:space="0" w:color="009FE3"/>
              <w:bottom w:val="single" w:sz="2" w:space="0" w:color="009FE3"/>
              <w:right w:val="single" w:sz="4" w:space="0" w:color="009FE3"/>
            </w:tcBorders>
            <w:shd w:val="clear" w:color="auto" w:fill="D4EDFC"/>
          </w:tcPr>
          <w:p w14:paraId="76B1A527" w14:textId="77777777" w:rsidR="009B7EA1" w:rsidRDefault="009B7EA1" w:rsidP="00405BE5">
            <w:pPr>
              <w:pStyle w:val="Constructtableheadings"/>
            </w:pPr>
            <w:r w:rsidRPr="00A743CC">
              <w:rPr>
                <w:b/>
              </w:rPr>
              <w:t>Who</w:t>
            </w:r>
            <w:r>
              <w:t xml:space="preserve"> is there? (</w:t>
            </w:r>
            <w:r>
              <w:rPr>
                <w:i/>
              </w:rPr>
              <w:t>c</w:t>
            </w:r>
            <w:r w:rsidRPr="008A4C39">
              <w:rPr>
                <w:i/>
              </w:rPr>
              <w:t>haracters</w:t>
            </w:r>
            <w:r>
              <w:t>)</w:t>
            </w:r>
          </w:p>
        </w:tc>
      </w:tr>
      <w:tr w:rsidR="009B7EA1" w14:paraId="6CF8EA3B" w14:textId="77777777" w:rsidTr="00405BE5">
        <w:trPr>
          <w:trHeight w:val="1134"/>
        </w:trPr>
        <w:tc>
          <w:tcPr>
            <w:tcW w:w="9742" w:type="dxa"/>
            <w:gridSpan w:val="2"/>
            <w:tcBorders>
              <w:top w:val="single" w:sz="4" w:space="0" w:color="009FE3"/>
              <w:left w:val="single" w:sz="4" w:space="0" w:color="009FE3"/>
              <w:bottom w:val="single" w:sz="2" w:space="0" w:color="009FE3"/>
              <w:right w:val="single" w:sz="4" w:space="0" w:color="009FE3"/>
            </w:tcBorders>
            <w:shd w:val="clear" w:color="auto" w:fill="auto"/>
          </w:tcPr>
          <w:p w14:paraId="2D8BF313" w14:textId="77777777" w:rsidR="009B7EA1" w:rsidRDefault="009B7EA1" w:rsidP="00405BE5">
            <w:pPr>
              <w:pStyle w:val="Constructtableheadings"/>
            </w:pPr>
          </w:p>
        </w:tc>
      </w:tr>
      <w:tr w:rsidR="009B7EA1" w14:paraId="158449C4" w14:textId="77777777" w:rsidTr="00405BE5">
        <w:tc>
          <w:tcPr>
            <w:tcW w:w="9742" w:type="dxa"/>
            <w:gridSpan w:val="2"/>
            <w:tcBorders>
              <w:top w:val="single" w:sz="4" w:space="0" w:color="009FE3"/>
              <w:left w:val="single" w:sz="4" w:space="0" w:color="009FE3"/>
              <w:bottom w:val="single" w:sz="2" w:space="0" w:color="009FE3"/>
              <w:right w:val="single" w:sz="4" w:space="0" w:color="009FE3"/>
            </w:tcBorders>
            <w:shd w:val="clear" w:color="auto" w:fill="D4EDFC"/>
          </w:tcPr>
          <w:p w14:paraId="243EBA78" w14:textId="77777777" w:rsidR="009B7EA1" w:rsidRDefault="009B7EA1" w:rsidP="00405BE5">
            <w:pPr>
              <w:pStyle w:val="Constructtableheadings"/>
            </w:pPr>
            <w:r w:rsidRPr="00A743CC">
              <w:t xml:space="preserve">List things that characters might </w:t>
            </w:r>
            <w:r w:rsidRPr="00A743CC">
              <w:rPr>
                <w:b/>
              </w:rPr>
              <w:t>see</w:t>
            </w:r>
            <w:r w:rsidRPr="00A743CC">
              <w:t xml:space="preserve">, </w:t>
            </w:r>
            <w:r w:rsidRPr="00A743CC">
              <w:rPr>
                <w:b/>
              </w:rPr>
              <w:t>hear</w:t>
            </w:r>
            <w:r w:rsidRPr="00A743CC">
              <w:t xml:space="preserve">, </w:t>
            </w:r>
            <w:r w:rsidRPr="00A743CC">
              <w:rPr>
                <w:b/>
              </w:rPr>
              <w:t>touch</w:t>
            </w:r>
            <w:r w:rsidRPr="00A743CC">
              <w:t xml:space="preserve">, </w:t>
            </w:r>
            <w:r w:rsidRPr="00A743CC">
              <w:rPr>
                <w:b/>
              </w:rPr>
              <w:t>smell</w:t>
            </w:r>
            <w:r w:rsidRPr="00A743CC">
              <w:t xml:space="preserve"> or </w:t>
            </w:r>
            <w:r w:rsidRPr="00A743CC">
              <w:rPr>
                <w:b/>
              </w:rPr>
              <w:t>taste</w:t>
            </w:r>
            <w:r w:rsidRPr="00A743CC">
              <w:t xml:space="preserve"> that signal to the reader that the world is different. Think about the </w:t>
            </w:r>
            <w:r w:rsidRPr="00A743CC">
              <w:rPr>
                <w:b/>
              </w:rPr>
              <w:t>adjectives</w:t>
            </w:r>
            <w:r w:rsidRPr="00A743CC">
              <w:t xml:space="preserve"> you might use.</w:t>
            </w:r>
          </w:p>
        </w:tc>
      </w:tr>
      <w:tr w:rsidR="009B7EA1" w14:paraId="3D0BE953" w14:textId="77777777" w:rsidTr="00405BE5">
        <w:trPr>
          <w:trHeight w:val="1984"/>
        </w:trPr>
        <w:tc>
          <w:tcPr>
            <w:tcW w:w="9742" w:type="dxa"/>
            <w:gridSpan w:val="2"/>
            <w:tcBorders>
              <w:top w:val="single" w:sz="2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</w:tcPr>
          <w:p w14:paraId="0F0E9236" w14:textId="77777777" w:rsidR="009B7EA1" w:rsidRDefault="009B7EA1" w:rsidP="00405BE5">
            <w:pPr>
              <w:pStyle w:val="Constructtableheadings"/>
            </w:pPr>
          </w:p>
        </w:tc>
      </w:tr>
    </w:tbl>
    <w:p w14:paraId="0D02E87A" w14:textId="77777777" w:rsidR="009B7EA1" w:rsidRPr="00503A8D" w:rsidRDefault="009B7EA1" w:rsidP="009B7EA1">
      <w:pPr>
        <w:pStyle w:val="Heading1"/>
        <w:spacing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39C9622A" w14:textId="327B2E96" w:rsidR="001E3A2D" w:rsidRDefault="001E3A2D" w:rsidP="007F4E0C">
      <w:pPr>
        <w:rPr>
          <w:sz w:val="16"/>
          <w:szCs w:val="16"/>
        </w:rPr>
        <w:sectPr w:rsidR="001E3A2D" w:rsidSect="001D10EF">
          <w:footerReference w:type="default" r:id="rId114"/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</w:p>
    <w:p w14:paraId="49AC542E" w14:textId="77777777" w:rsidR="001E3A2D" w:rsidRPr="00CF7D2C" w:rsidRDefault="001E3A2D" w:rsidP="001E3A2D">
      <w:pPr>
        <w:keepNext/>
        <w:keepLines/>
        <w:spacing w:before="60" w:after="120" w:line="240" w:lineRule="auto"/>
        <w:jc w:val="center"/>
        <w:outlineLvl w:val="0"/>
        <w:rPr>
          <w:rFonts w:asciiTheme="majorHAnsi" w:eastAsiaTheme="majorEastAsia" w:hAnsiTheme="majorHAnsi" w:cstheme="majorBidi"/>
          <w:color w:val="EC619F"/>
          <w:sz w:val="32"/>
          <w:szCs w:val="32"/>
        </w:rPr>
      </w:pPr>
      <w:r w:rsidRPr="00CF7D2C">
        <w:rPr>
          <w:rFonts w:asciiTheme="majorHAnsi" w:eastAsiaTheme="majorEastAsia" w:hAnsiTheme="majorHAnsi" w:cstheme="majorBidi"/>
          <w:b/>
          <w:color w:val="EC619F"/>
          <w:sz w:val="32"/>
          <w:szCs w:val="32"/>
        </w:rPr>
        <w:lastRenderedPageBreak/>
        <w:t>Redrafting:</w:t>
      </w:r>
      <w:r w:rsidRPr="00CF7D2C">
        <w:rPr>
          <w:rFonts w:asciiTheme="majorHAnsi" w:eastAsiaTheme="majorEastAsia" w:hAnsiTheme="majorHAnsi" w:cstheme="majorBidi"/>
          <w:color w:val="EC619F"/>
          <w:sz w:val="32"/>
          <w:szCs w:val="32"/>
        </w:rPr>
        <w:t xml:space="preserve"> Using the techniques we have learnt this term in my writing</w:t>
      </w:r>
    </w:p>
    <w:p w14:paraId="73263A61" w14:textId="77777777" w:rsidR="001E3A2D" w:rsidRPr="00A45B7B" w:rsidRDefault="001E3A2D" w:rsidP="001E3A2D">
      <w:pPr>
        <w:keepNext/>
        <w:keepLines/>
        <w:spacing w:line="240" w:lineRule="auto"/>
        <w:outlineLvl w:val="0"/>
        <w:rPr>
          <w:rFonts w:asciiTheme="majorHAnsi" w:eastAsiaTheme="majorEastAsia" w:hAnsiTheme="majorHAnsi" w:cstheme="majorBidi"/>
          <w:b/>
          <w:color w:val="662483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noProof/>
          <w:color w:val="EC619F"/>
          <w:sz w:val="32"/>
          <w:szCs w:val="32"/>
          <w:lang w:eastAsia="en-GB"/>
        </w:rPr>
        <mc:AlternateContent>
          <mc:Choice Requires="wpg">
            <w:drawing>
              <wp:inline distT="0" distB="0" distL="0" distR="0" wp14:anchorId="05FF06F6" wp14:editId="23BAC30A">
                <wp:extent cx="6172200" cy="704850"/>
                <wp:effectExtent l="0" t="0" r="19050" b="19050"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704850"/>
                          <a:chOff x="0" y="0"/>
                          <a:chExt cx="6172200" cy="704850"/>
                        </a:xfrm>
                      </wpg:grpSpPr>
                      <wps:wsp>
                        <wps:cNvPr id="47" name="Rounded Rectangle 47"/>
                        <wps:cNvSpPr/>
                        <wps:spPr>
                          <a:xfrm>
                            <a:off x="0" y="0"/>
                            <a:ext cx="6172200" cy="704850"/>
                          </a:xfrm>
                          <a:prstGeom prst="roundRect">
                            <a:avLst/>
                          </a:prstGeom>
                          <a:solidFill>
                            <a:srgbClr val="FADEEC"/>
                          </a:solidFill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FC0A13" w14:textId="77777777" w:rsidR="00405BE5" w:rsidRPr="00CF7D2C" w:rsidRDefault="00405BE5" w:rsidP="001E3A2D">
                              <w:pPr>
                                <w:ind w:left="993"/>
                                <w:jc w:val="center"/>
                                <w:rPr>
                                  <w:color w:val="EC619F"/>
                                </w:rPr>
                              </w:pPr>
                              <w:r w:rsidRPr="00CF7D2C">
                                <w:rPr>
                                  <w:color w:val="EC619F"/>
                                </w:rPr>
                                <w:t xml:space="preserve">Now that you have written a first draft, work with a partner to improve it. Read </w:t>
                              </w:r>
                              <w:r w:rsidRPr="00CF7D2C">
                                <w:rPr>
                                  <w:b/>
                                  <w:color w:val="EC619F"/>
                                </w:rPr>
                                <w:t>each other’s openings</w:t>
                              </w:r>
                              <w:r w:rsidRPr="00CF7D2C">
                                <w:rPr>
                                  <w:color w:val="EC619F"/>
                                </w:rPr>
                                <w:t xml:space="preserve"> and try to find examples of the techniques you have been studying in them. You may not be able to find an example for every box.</w:t>
                              </w:r>
                            </w:p>
                            <w:p w14:paraId="4E1B66E0" w14:textId="77777777" w:rsidR="00405BE5" w:rsidRPr="00AB4D79" w:rsidRDefault="00405BE5" w:rsidP="001E3A2D">
                              <w:pPr>
                                <w:ind w:left="993"/>
                                <w:jc w:val="center"/>
                                <w:rPr>
                                  <w:color w:val="662483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Oval 48"/>
                        <wps:cNvSpPr/>
                        <wps:spPr>
                          <a:xfrm>
                            <a:off x="76200" y="104775"/>
                            <a:ext cx="498669" cy="5048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3" t="10227" r="18182" b="17046"/>
                          <a:stretch/>
                        </pic:blipFill>
                        <pic:spPr bwMode="auto">
                          <a:xfrm>
                            <a:off x="152400" y="152400"/>
                            <a:ext cx="34671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FF06F6" id="Group 46" o:spid="_x0000_s1068" style="width:486pt;height:55.5pt;mso-position-horizontal-relative:char;mso-position-vertical-relative:line" coordsize="6172200,7048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">
                <v:roundrect id="Rounded Rectangle 47" o:spid="_x0000_s1069" style="position:absolute;width:6172200;height:7048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zhY4xQAA&#10;ANsAAAAPAAAAZHJzL2Rvd25yZXYueG1sRI/NasMwEITvhb6D2EBujewSmuJENiZQGkh6aFJoj4u1&#10;/sHWykhK4rx9VCj0OMzMN8ymmMwgLuR8Z1lBukhAEFdWd9wo+Dq9Pb2C8AFZ42CZFNzIQ5E/Pmww&#10;0/bKn3Q5hkZECPsMFbQhjJmUvmrJoF/YkTh6tXUGQ5SukdrhNcLNIJ+T5EUa7DgutDjStqWqP56N&#10;gt6ONjmUdXrav38fPrReLbc/Tqn5bCrXIAJN4T/8195pBcsV/H6JP0Dm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bOFjjFAAAA2wAAAA8AAAAAAAAAAAAAAAAAlwIAAGRycy9k&#10;b3ducmV2LnhtbFBLBQYAAAAABAAEAPUAAACJAwAAAAA=&#10;" fillcolor="#fadeec" strokecolor="#ec619f" strokeweight="1pt">
                  <v:stroke joinstyle="miter"/>
                  <v:textbox>
                    <w:txbxContent>
                      <w:p w14:paraId="46FC0A13" w14:textId="77777777" w:rsidR="00405BE5" w:rsidRPr="00CF7D2C" w:rsidRDefault="00405BE5" w:rsidP="001E3A2D">
                        <w:pPr>
                          <w:ind w:left="993"/>
                          <w:jc w:val="center"/>
                          <w:rPr>
                            <w:color w:val="EC619F"/>
                          </w:rPr>
                        </w:pPr>
                        <w:r w:rsidRPr="00CF7D2C">
                          <w:rPr>
                            <w:color w:val="EC619F"/>
                          </w:rPr>
                          <w:t xml:space="preserve">Now that you have written a first draft, work with a partner to improve it. Read </w:t>
                        </w:r>
                        <w:r w:rsidRPr="00CF7D2C">
                          <w:rPr>
                            <w:b/>
                            <w:color w:val="EC619F"/>
                          </w:rPr>
                          <w:t>each other’s openings</w:t>
                        </w:r>
                        <w:r w:rsidRPr="00CF7D2C">
                          <w:rPr>
                            <w:color w:val="EC619F"/>
                          </w:rPr>
                          <w:t xml:space="preserve"> and try to find examples of the techniques you have been studying in them. You may not be able to find an example for every box.</w:t>
                        </w:r>
                      </w:p>
                      <w:p w14:paraId="4E1B66E0" w14:textId="77777777" w:rsidR="00405BE5" w:rsidRPr="00AB4D79" w:rsidRDefault="00405BE5" w:rsidP="001E3A2D">
                        <w:pPr>
                          <w:ind w:left="993"/>
                          <w:jc w:val="center"/>
                          <w:rPr>
                            <w:color w:val="662483"/>
                          </w:rPr>
                        </w:pPr>
                      </w:p>
                    </w:txbxContent>
                  </v:textbox>
                </v:roundrect>
                <v:oval id="Oval 48" o:spid="_x0000_s1070" style="position:absolute;left:76200;top:104775;width:498669;height:504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aXtBvgAA&#10;ANsAAAAPAAAAZHJzL2Rvd25yZXYueG1sRE9La8JAEL4X/A/LCF6K2Si2lOgqohT0WF/nITt5YHY2&#10;ZLdJ+u87h0KPH997sxtdo3rqQu3ZwCJJQRHn3tZcGrhdP+cfoEJEtth4JgM/FGC3nbxsMLN+4C/q&#10;L7FUEsIhQwNVjG2mdcgrchgS3xILV/jOYRTYldp2OEi4a/QyTd+1w5qlocKWDhXlz8u3M1Au9u5Y&#10;0xgLPL+29+Pj/ji9NcbMpuN+DSoK8y/+c5+sgZWMlS/yA/T2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PWl7Qb4AAADbAAAADwAAAAAAAAAAAAAAAACXAgAAZHJzL2Rvd25yZXYu&#10;eG1sUEsFBgAAAAAEAAQA9QAAAIIDAAAAAA==&#10;" fillcolor="white [3212]" strokecolor="#ec619f" strokeweight="1pt">
                  <v:stroke joinstyle="miter"/>
                </v:oval>
                <v:shape id="Picture 49" o:spid="_x0000_s1071" type="#_x0000_t75" style="position:absolute;left:152400;top:152400;width:346710;height:381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8a&#10;+sDCAAAA2wAAAA8AAABkcnMvZG93bnJldi54bWxEj09rAjEUxO8Fv0N4greauEipq1FE8E9Ppdt6&#10;f2yeu8HNy7KJ6/rtTaHQ4zDzm2FWm8E1oqcuWM8aZlMFgrj0xnKl4ed7//oOIkRkg41n0vCgAJv1&#10;6GWFufF3/qK+iJVIJRxy1FDH2OZShrImh2HqW+LkXXznMCbZVdJ0eE/lrpGZUm/SoeW0UGNLu5rK&#10;a3FzGubymB2K68z254PP7Kd6LNSH1XoyHrZLEJGG+B/+o08mcQv4/ZJ+gFw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/GvrAwgAAANsAAAAPAAAAAAAAAAAAAAAAAJwCAABk&#10;cnMvZG93bnJldi54bWxQSwUGAAAAAAQABAD3AAAAiwMAAAAA&#10;">
                  <v:imagedata r:id="rId116" o:title="" croptop="6702f" cropbottom="11171f" cropleft="9682f" cropright="11916f"/>
                  <v:path arrowok="t"/>
                </v:shape>
                <w10:anchorlock/>
              </v:group>
            </w:pict>
          </mc:Fallback>
        </mc:AlternateContent>
      </w:r>
    </w:p>
    <w:p w14:paraId="1C9A9AFE" w14:textId="77777777" w:rsidR="001E3A2D" w:rsidRDefault="001E3A2D" w:rsidP="001E3A2D">
      <w:pPr>
        <w:tabs>
          <w:tab w:val="right" w:leader="underscore" w:pos="9752"/>
        </w:tabs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Name of person who </w:t>
      </w:r>
      <w:r w:rsidRPr="00C202B5">
        <w:rPr>
          <w:b/>
          <w:sz w:val="24"/>
          <w:szCs w:val="24"/>
        </w:rPr>
        <w:t>wrote</w:t>
      </w:r>
      <w:r>
        <w:rPr>
          <w:sz w:val="24"/>
          <w:szCs w:val="24"/>
        </w:rPr>
        <w:t xml:space="preserve"> the opening:</w:t>
      </w:r>
      <w:r>
        <w:rPr>
          <w:sz w:val="24"/>
          <w:szCs w:val="24"/>
        </w:rPr>
        <w:tab/>
      </w:r>
    </w:p>
    <w:p w14:paraId="7238D092" w14:textId="77777777" w:rsidR="001E3A2D" w:rsidRDefault="001E3A2D" w:rsidP="001E3A2D">
      <w:pPr>
        <w:tabs>
          <w:tab w:val="right" w:leader="underscore" w:pos="9752"/>
        </w:tabs>
        <w:spacing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Name of person </w:t>
      </w:r>
      <w:r w:rsidRPr="00C202B5">
        <w:rPr>
          <w:b/>
          <w:sz w:val="24"/>
          <w:szCs w:val="24"/>
        </w:rPr>
        <w:t>commenting</w:t>
      </w:r>
      <w:r>
        <w:rPr>
          <w:sz w:val="24"/>
          <w:szCs w:val="24"/>
        </w:rPr>
        <w:t xml:space="preserve"> on the opening:</w:t>
      </w:r>
      <w:r>
        <w:rPr>
          <w:sz w:val="24"/>
          <w:szCs w:val="24"/>
        </w:rPr>
        <w:tab/>
      </w:r>
    </w:p>
    <w:p w14:paraId="08A66A20" w14:textId="77777777" w:rsidR="001E3A2D" w:rsidRPr="00CF7D2C" w:rsidRDefault="001E3A2D" w:rsidP="001E3A2D">
      <w:pPr>
        <w:spacing w:before="120" w:after="60" w:line="240" w:lineRule="auto"/>
        <w:rPr>
          <w:color w:val="EC619F"/>
          <w:sz w:val="24"/>
          <w:szCs w:val="24"/>
        </w:rPr>
      </w:pPr>
      <w:r w:rsidRPr="00CF7D2C">
        <w:rPr>
          <w:b/>
          <w:color w:val="EC619F"/>
          <w:sz w:val="24"/>
          <w:szCs w:val="24"/>
        </w:rPr>
        <w:t xml:space="preserve">Literary techniques: </w:t>
      </w:r>
      <w:r w:rsidRPr="00CF7D2C">
        <w:rPr>
          <w:color w:val="EC619F"/>
          <w:sz w:val="24"/>
          <w:szCs w:val="24"/>
        </w:rPr>
        <w:t xml:space="preserve">(to be completed by the person </w:t>
      </w:r>
      <w:r w:rsidRPr="00CF7D2C">
        <w:rPr>
          <w:b/>
          <w:color w:val="EC619F"/>
          <w:sz w:val="24"/>
          <w:szCs w:val="24"/>
        </w:rPr>
        <w:t>commenting</w:t>
      </w:r>
      <w:r w:rsidRPr="00CF7D2C">
        <w:rPr>
          <w:color w:val="EC619F"/>
          <w:sz w:val="24"/>
          <w:szCs w:val="24"/>
        </w:rPr>
        <w:t xml:space="preserve"> on the opening)</w:t>
      </w:r>
    </w:p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4871"/>
        <w:gridCol w:w="4871"/>
      </w:tblGrid>
      <w:tr w:rsidR="001E3A2D" w:rsidRPr="00CF7D2C" w14:paraId="493EF0F1" w14:textId="77777777" w:rsidTr="00405BE5">
        <w:tc>
          <w:tcPr>
            <w:tcW w:w="9742" w:type="dxa"/>
            <w:gridSpan w:val="2"/>
            <w:shd w:val="clear" w:color="auto" w:fill="FADEEC"/>
          </w:tcPr>
          <w:p w14:paraId="7342157A" w14:textId="77777777" w:rsidR="001E3A2D" w:rsidRPr="00CF7D2C" w:rsidRDefault="001E3A2D" w:rsidP="00405BE5">
            <w:pPr>
              <w:pStyle w:val="Expresstabeheaders"/>
            </w:pPr>
            <w:r w:rsidRPr="00CF7D2C">
              <w:t>Short sentence</w:t>
            </w:r>
          </w:p>
        </w:tc>
      </w:tr>
      <w:tr w:rsidR="001E3A2D" w14:paraId="48DC8800" w14:textId="77777777" w:rsidTr="00405BE5">
        <w:trPr>
          <w:trHeight w:val="737"/>
        </w:trPr>
        <w:tc>
          <w:tcPr>
            <w:tcW w:w="9742" w:type="dxa"/>
            <w:gridSpan w:val="2"/>
          </w:tcPr>
          <w:p w14:paraId="0EAE1EB4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</w:tr>
      <w:tr w:rsidR="001E3A2D" w14:paraId="5731C908" w14:textId="77777777" w:rsidTr="00405BE5">
        <w:tc>
          <w:tcPr>
            <w:tcW w:w="9742" w:type="dxa"/>
            <w:gridSpan w:val="2"/>
            <w:shd w:val="clear" w:color="auto" w:fill="FADEEC"/>
          </w:tcPr>
          <w:p w14:paraId="4F5A5312" w14:textId="77777777" w:rsidR="001E3A2D" w:rsidRPr="00CF7D2C" w:rsidRDefault="001E3A2D" w:rsidP="00405BE5">
            <w:pPr>
              <w:pStyle w:val="Expresstabeheaders"/>
            </w:pPr>
            <w:r w:rsidRPr="00CF7D2C">
              <w:t>Creating tension and suspense</w:t>
            </w:r>
          </w:p>
        </w:tc>
      </w:tr>
      <w:tr w:rsidR="001E3A2D" w14:paraId="35258B70" w14:textId="77777777" w:rsidTr="00405BE5">
        <w:trPr>
          <w:trHeight w:val="1134"/>
        </w:trPr>
        <w:tc>
          <w:tcPr>
            <w:tcW w:w="9742" w:type="dxa"/>
            <w:gridSpan w:val="2"/>
          </w:tcPr>
          <w:p w14:paraId="2BFA1C89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</w:tr>
      <w:tr w:rsidR="001E3A2D" w14:paraId="5E79C9C4" w14:textId="77777777" w:rsidTr="00405BE5">
        <w:tc>
          <w:tcPr>
            <w:tcW w:w="4871" w:type="dxa"/>
            <w:shd w:val="clear" w:color="auto" w:fill="FADEEC"/>
          </w:tcPr>
          <w:p w14:paraId="7C630F17" w14:textId="77777777" w:rsidR="001E3A2D" w:rsidRPr="00CF7D2C" w:rsidRDefault="001E3A2D" w:rsidP="00405BE5">
            <w:pPr>
              <w:pStyle w:val="Expresstabeheaders"/>
            </w:pPr>
            <w:r w:rsidRPr="00CF7D2C">
              <w:t>Dystopian language</w:t>
            </w:r>
          </w:p>
        </w:tc>
        <w:tc>
          <w:tcPr>
            <w:tcW w:w="4871" w:type="dxa"/>
            <w:shd w:val="clear" w:color="auto" w:fill="FADEEC"/>
          </w:tcPr>
          <w:p w14:paraId="7F46E987" w14:textId="77777777" w:rsidR="001E3A2D" w:rsidRPr="00CF7D2C" w:rsidRDefault="001E3A2D" w:rsidP="00405BE5">
            <w:pPr>
              <w:pStyle w:val="Expresstabeheaders"/>
            </w:pPr>
            <w:r w:rsidRPr="00CF7D2C">
              <w:t>Active verbs</w:t>
            </w:r>
          </w:p>
        </w:tc>
      </w:tr>
      <w:tr w:rsidR="001E3A2D" w14:paraId="3E8541E5" w14:textId="77777777" w:rsidTr="00405BE5">
        <w:trPr>
          <w:trHeight w:val="1361"/>
        </w:trPr>
        <w:tc>
          <w:tcPr>
            <w:tcW w:w="4871" w:type="dxa"/>
          </w:tcPr>
          <w:p w14:paraId="013E496F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  <w:tc>
          <w:tcPr>
            <w:tcW w:w="4871" w:type="dxa"/>
          </w:tcPr>
          <w:p w14:paraId="4D93EA03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</w:tr>
      <w:tr w:rsidR="001E3A2D" w14:paraId="6F330EFA" w14:textId="77777777" w:rsidTr="00405BE5">
        <w:tc>
          <w:tcPr>
            <w:tcW w:w="9742" w:type="dxa"/>
            <w:gridSpan w:val="2"/>
            <w:shd w:val="clear" w:color="auto" w:fill="FADEEC"/>
          </w:tcPr>
          <w:p w14:paraId="193DB41A" w14:textId="77777777" w:rsidR="001E3A2D" w:rsidRDefault="001E3A2D" w:rsidP="00405BE5">
            <w:pPr>
              <w:pStyle w:val="Expresstabeheaders"/>
            </w:pPr>
            <w:r w:rsidRPr="00CF7D2C">
              <w:t>Hint at the world being a frightening or unsettling place</w:t>
            </w:r>
          </w:p>
        </w:tc>
      </w:tr>
      <w:tr w:rsidR="001E3A2D" w14:paraId="69F50DE5" w14:textId="77777777" w:rsidTr="00405BE5">
        <w:trPr>
          <w:trHeight w:val="1134"/>
        </w:trPr>
        <w:tc>
          <w:tcPr>
            <w:tcW w:w="9742" w:type="dxa"/>
            <w:gridSpan w:val="2"/>
          </w:tcPr>
          <w:p w14:paraId="14D27C3E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</w:tr>
      <w:tr w:rsidR="001E3A2D" w14:paraId="4BE8E930" w14:textId="77777777" w:rsidTr="00405BE5">
        <w:tc>
          <w:tcPr>
            <w:tcW w:w="9742" w:type="dxa"/>
            <w:gridSpan w:val="2"/>
            <w:shd w:val="clear" w:color="auto" w:fill="FADEEC"/>
          </w:tcPr>
          <w:p w14:paraId="7922ECF2" w14:textId="77777777" w:rsidR="001E3A2D" w:rsidRPr="00CF7D2C" w:rsidRDefault="001E3A2D" w:rsidP="00405BE5">
            <w:pPr>
              <w:pStyle w:val="Expresstabeheaders"/>
            </w:pPr>
            <w:r w:rsidRPr="00CF7D2C">
              <w:rPr>
                <w:b/>
              </w:rPr>
              <w:t xml:space="preserve">Challenge box: </w:t>
            </w:r>
            <w:r w:rsidRPr="00CF7D2C">
              <w:t>Figurative language (similes, metaphors, personification etc.)</w:t>
            </w:r>
          </w:p>
        </w:tc>
      </w:tr>
      <w:tr w:rsidR="001E3A2D" w14:paraId="511617C1" w14:textId="77777777" w:rsidTr="00405BE5">
        <w:trPr>
          <w:trHeight w:val="1134"/>
        </w:trPr>
        <w:tc>
          <w:tcPr>
            <w:tcW w:w="9742" w:type="dxa"/>
            <w:gridSpan w:val="2"/>
          </w:tcPr>
          <w:p w14:paraId="4146B838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</w:tr>
    </w:tbl>
    <w:p w14:paraId="579A3807" w14:textId="77777777" w:rsidR="001E3A2D" w:rsidRPr="00CF7D2C" w:rsidRDefault="001E3A2D" w:rsidP="001E3A2D">
      <w:pPr>
        <w:spacing w:before="120" w:after="60" w:line="240" w:lineRule="auto"/>
        <w:rPr>
          <w:color w:val="EC619F"/>
          <w:sz w:val="24"/>
          <w:szCs w:val="24"/>
        </w:rPr>
      </w:pPr>
      <w:r w:rsidRPr="00CF7D2C">
        <w:rPr>
          <w:b/>
          <w:color w:val="EC619F"/>
          <w:sz w:val="24"/>
          <w:szCs w:val="24"/>
        </w:rPr>
        <w:t xml:space="preserve">General comments: </w:t>
      </w:r>
      <w:r w:rsidRPr="00CF7D2C">
        <w:rPr>
          <w:color w:val="EC619F"/>
          <w:sz w:val="24"/>
          <w:szCs w:val="24"/>
        </w:rPr>
        <w:t>(to be</w:t>
      </w:r>
      <w:r>
        <w:rPr>
          <w:color w:val="EC619F"/>
          <w:sz w:val="24"/>
          <w:szCs w:val="24"/>
        </w:rPr>
        <w:t xml:space="preserve"> </w:t>
      </w:r>
      <w:r w:rsidRPr="00CF7D2C">
        <w:rPr>
          <w:color w:val="EC619F"/>
          <w:sz w:val="24"/>
          <w:szCs w:val="24"/>
        </w:rPr>
        <w:t xml:space="preserve">completed by the person </w:t>
      </w:r>
      <w:r w:rsidRPr="00CF7D2C">
        <w:rPr>
          <w:b/>
          <w:color w:val="EC619F"/>
          <w:sz w:val="24"/>
          <w:szCs w:val="24"/>
        </w:rPr>
        <w:t>commenting</w:t>
      </w:r>
      <w:r w:rsidRPr="00CF7D2C">
        <w:rPr>
          <w:color w:val="EC619F"/>
          <w:sz w:val="24"/>
          <w:szCs w:val="24"/>
        </w:rPr>
        <w:t xml:space="preserve"> on the opening)</w:t>
      </w:r>
    </w:p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9742"/>
      </w:tblGrid>
      <w:tr w:rsidR="001E3A2D" w14:paraId="6EEFF6C6" w14:textId="77777777" w:rsidTr="00405BE5">
        <w:tc>
          <w:tcPr>
            <w:tcW w:w="9742" w:type="dxa"/>
            <w:shd w:val="clear" w:color="auto" w:fill="FADEEC"/>
          </w:tcPr>
          <w:p w14:paraId="52645A7B" w14:textId="77777777" w:rsidR="001E3A2D" w:rsidRPr="00A45B7B" w:rsidRDefault="001E3A2D" w:rsidP="00405BE5">
            <w:pPr>
              <w:pStyle w:val="Expresstabeheaders"/>
              <w:rPr>
                <w:color w:val="662483"/>
              </w:rPr>
            </w:pPr>
            <w:r w:rsidRPr="00CF7D2C">
              <w:t>I thought this worked really well in your first draft….</w:t>
            </w:r>
          </w:p>
        </w:tc>
      </w:tr>
      <w:tr w:rsidR="001E3A2D" w14:paraId="1A6E7F8E" w14:textId="77777777" w:rsidTr="00405BE5">
        <w:trPr>
          <w:trHeight w:val="1134"/>
        </w:trPr>
        <w:tc>
          <w:tcPr>
            <w:tcW w:w="9742" w:type="dxa"/>
          </w:tcPr>
          <w:p w14:paraId="06DAFED2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</w:tr>
      <w:tr w:rsidR="001E3A2D" w14:paraId="1861AFA6" w14:textId="77777777" w:rsidTr="00405BE5">
        <w:tc>
          <w:tcPr>
            <w:tcW w:w="9742" w:type="dxa"/>
            <w:shd w:val="clear" w:color="auto" w:fill="FADEEC"/>
          </w:tcPr>
          <w:p w14:paraId="1C202615" w14:textId="77777777" w:rsidR="001E3A2D" w:rsidRPr="00A45B7B" w:rsidRDefault="001E3A2D" w:rsidP="00405BE5">
            <w:pPr>
              <w:pStyle w:val="Expresstabeheaders"/>
              <w:rPr>
                <w:color w:val="662483"/>
              </w:rPr>
            </w:pPr>
            <w:r w:rsidRPr="00CF7D2C">
              <w:t>I think your next draft would be even better if…</w:t>
            </w:r>
          </w:p>
        </w:tc>
      </w:tr>
      <w:tr w:rsidR="001E3A2D" w14:paraId="625FD79B" w14:textId="77777777" w:rsidTr="00405BE5">
        <w:trPr>
          <w:trHeight w:val="1134"/>
        </w:trPr>
        <w:tc>
          <w:tcPr>
            <w:tcW w:w="9742" w:type="dxa"/>
          </w:tcPr>
          <w:p w14:paraId="769C39BC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</w:tr>
    </w:tbl>
    <w:p w14:paraId="11DF4E52" w14:textId="77777777" w:rsidR="001E3A2D" w:rsidRDefault="001E3A2D" w:rsidP="001E3A2D">
      <w:pPr>
        <w:spacing w:before="120" w:line="240" w:lineRule="auto"/>
        <w:jc w:val="right"/>
        <w:rPr>
          <w:sz w:val="24"/>
          <w:szCs w:val="24"/>
        </w:rPr>
        <w:sectPr w:rsidR="001E3A2D" w:rsidSect="001D10EF">
          <w:headerReference w:type="default" r:id="rId117"/>
          <w:footerReference w:type="default" r:id="rId118"/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  <w:r>
        <w:rPr>
          <w:sz w:val="24"/>
          <w:szCs w:val="24"/>
        </w:rPr>
        <w:t xml:space="preserve">Now give your comments back to the person who </w:t>
      </w:r>
      <w:r w:rsidRPr="00CB4F88">
        <w:rPr>
          <w:b/>
          <w:sz w:val="24"/>
          <w:szCs w:val="24"/>
        </w:rPr>
        <w:t>wrote</w:t>
      </w:r>
      <w:r>
        <w:rPr>
          <w:sz w:val="24"/>
          <w:szCs w:val="24"/>
        </w:rPr>
        <w:t xml:space="preserve"> the opening.</w:t>
      </w:r>
    </w:p>
    <w:p w14:paraId="3ECC60AD" w14:textId="77777777" w:rsidR="001E3A2D" w:rsidRPr="00CF7D2C" w:rsidRDefault="001E3A2D" w:rsidP="001E3A2D">
      <w:pPr>
        <w:spacing w:before="120" w:after="60" w:line="240" w:lineRule="auto"/>
        <w:rPr>
          <w:color w:val="EC619F"/>
          <w:sz w:val="24"/>
          <w:szCs w:val="24"/>
        </w:rPr>
      </w:pPr>
      <w:r w:rsidRPr="00CF7D2C">
        <w:rPr>
          <w:b/>
          <w:color w:val="EC619F"/>
          <w:sz w:val="24"/>
          <w:szCs w:val="24"/>
        </w:rPr>
        <w:lastRenderedPageBreak/>
        <w:t xml:space="preserve">Planning </w:t>
      </w:r>
      <w:r>
        <w:rPr>
          <w:b/>
          <w:color w:val="EC619F"/>
          <w:sz w:val="24"/>
          <w:szCs w:val="24"/>
        </w:rPr>
        <w:t>my</w:t>
      </w:r>
      <w:r w:rsidRPr="00CF7D2C">
        <w:rPr>
          <w:b/>
          <w:color w:val="EC619F"/>
          <w:sz w:val="24"/>
          <w:szCs w:val="24"/>
        </w:rPr>
        <w:t xml:space="preserve"> next draft </w:t>
      </w:r>
      <w:r w:rsidRPr="00CF7D2C">
        <w:rPr>
          <w:color w:val="EC619F"/>
          <w:sz w:val="24"/>
          <w:szCs w:val="24"/>
        </w:rPr>
        <w:t xml:space="preserve">(to be completed by the person who </w:t>
      </w:r>
      <w:r w:rsidRPr="00CF7D2C">
        <w:rPr>
          <w:b/>
          <w:color w:val="EC619F"/>
          <w:sz w:val="24"/>
          <w:szCs w:val="24"/>
        </w:rPr>
        <w:t>wrote</w:t>
      </w:r>
      <w:r w:rsidRPr="00CF7D2C">
        <w:rPr>
          <w:color w:val="EC619F"/>
          <w:sz w:val="24"/>
          <w:szCs w:val="24"/>
        </w:rPr>
        <w:t xml:space="preserve"> the opening)</w:t>
      </w:r>
    </w:p>
    <w:tbl>
      <w:tblPr>
        <w:tblStyle w:val="TableGrid"/>
        <w:tblW w:w="0" w:type="auto"/>
        <w:tblBorders>
          <w:top w:val="single" w:sz="4" w:space="0" w:color="EC619F"/>
          <w:left w:val="single" w:sz="4" w:space="0" w:color="EC619F"/>
          <w:bottom w:val="single" w:sz="4" w:space="0" w:color="EC619F"/>
          <w:right w:val="single" w:sz="4" w:space="0" w:color="EC619F"/>
          <w:insideH w:val="single" w:sz="4" w:space="0" w:color="EC619F"/>
          <w:insideV w:val="single" w:sz="4" w:space="0" w:color="EC619F"/>
        </w:tblBorders>
        <w:tblLook w:val="04A0" w:firstRow="1" w:lastRow="0" w:firstColumn="1" w:lastColumn="0" w:noHBand="0" w:noVBand="1"/>
      </w:tblPr>
      <w:tblGrid>
        <w:gridCol w:w="9742"/>
      </w:tblGrid>
      <w:tr w:rsidR="001E3A2D" w14:paraId="0CB32BB2" w14:textId="77777777" w:rsidTr="00405BE5">
        <w:tc>
          <w:tcPr>
            <w:tcW w:w="9742" w:type="dxa"/>
            <w:shd w:val="clear" w:color="auto" w:fill="FADEEC"/>
          </w:tcPr>
          <w:p w14:paraId="41A5B23A" w14:textId="77777777" w:rsidR="001E3A2D" w:rsidRPr="00A45B7B" w:rsidRDefault="001E3A2D" w:rsidP="00405BE5">
            <w:pPr>
              <w:pStyle w:val="Expresstabeheaders"/>
              <w:rPr>
                <w:color w:val="662483"/>
              </w:rPr>
            </w:pPr>
            <w:r w:rsidRPr="00CF7D2C">
              <w:t>What worked well in my first draft?</w:t>
            </w:r>
          </w:p>
        </w:tc>
      </w:tr>
      <w:tr w:rsidR="001E3A2D" w14:paraId="279B3C44" w14:textId="77777777" w:rsidTr="00405BE5">
        <w:trPr>
          <w:trHeight w:val="2491"/>
        </w:trPr>
        <w:tc>
          <w:tcPr>
            <w:tcW w:w="9742" w:type="dxa"/>
          </w:tcPr>
          <w:p w14:paraId="50A01039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</w:tr>
      <w:tr w:rsidR="001E3A2D" w14:paraId="5344C588" w14:textId="77777777" w:rsidTr="00405BE5">
        <w:tc>
          <w:tcPr>
            <w:tcW w:w="9742" w:type="dxa"/>
            <w:shd w:val="clear" w:color="auto" w:fill="FADEEC"/>
          </w:tcPr>
          <w:p w14:paraId="0963C337" w14:textId="77777777" w:rsidR="001E3A2D" w:rsidRPr="00A73355" w:rsidRDefault="001E3A2D" w:rsidP="00405BE5">
            <w:pPr>
              <w:pStyle w:val="Expresstabeheaders"/>
              <w:ind w:left="4558" w:hanging="4558"/>
              <w:rPr>
                <w:i/>
                <w:color w:val="662483"/>
              </w:rPr>
            </w:pPr>
            <w:r w:rsidRPr="00CF7D2C">
              <w:t xml:space="preserve">How can I make my second draft even better? </w:t>
            </w:r>
            <w:r w:rsidRPr="00CF7D2C">
              <w:rPr>
                <w:i/>
              </w:rPr>
              <w:t>(you may not have something for each heading. Give examples)</w:t>
            </w:r>
          </w:p>
        </w:tc>
      </w:tr>
      <w:tr w:rsidR="001E3A2D" w14:paraId="0A653001" w14:textId="77777777" w:rsidTr="00405BE5">
        <w:trPr>
          <w:trHeight w:val="2043"/>
        </w:trPr>
        <w:tc>
          <w:tcPr>
            <w:tcW w:w="9742" w:type="dxa"/>
            <w:shd w:val="clear" w:color="auto" w:fill="FFFFFF" w:themeFill="background1"/>
          </w:tcPr>
          <w:p w14:paraId="105AE739" w14:textId="77777777" w:rsidR="001E3A2D" w:rsidRPr="00A73355" w:rsidRDefault="001E3A2D" w:rsidP="00405BE5">
            <w:pPr>
              <w:pStyle w:val="Expresstabeheaders"/>
              <w:rPr>
                <w:i/>
                <w:color w:val="000000" w:themeColor="text1"/>
              </w:rPr>
            </w:pPr>
            <w:r w:rsidRPr="00C202B5">
              <w:rPr>
                <w:color w:val="000000" w:themeColor="text1"/>
              </w:rPr>
              <w:t xml:space="preserve">Things to </w:t>
            </w:r>
            <w:r w:rsidRPr="00C202B5">
              <w:rPr>
                <w:b/>
                <w:color w:val="000000" w:themeColor="text1"/>
              </w:rPr>
              <w:t>add</w:t>
            </w:r>
            <w:r w:rsidRPr="00C202B5">
              <w:rPr>
                <w:color w:val="000000" w:themeColor="text1"/>
              </w:rPr>
              <w:t>:</w:t>
            </w:r>
            <w:r>
              <w:rPr>
                <w:color w:val="000000" w:themeColor="text1"/>
              </w:rPr>
              <w:t xml:space="preserve"> </w:t>
            </w:r>
            <w:r>
              <w:rPr>
                <w:i/>
                <w:color w:val="000000" w:themeColor="text1"/>
              </w:rPr>
              <w:t>(e.g. Use more adjectives, such as…)</w:t>
            </w:r>
          </w:p>
        </w:tc>
      </w:tr>
      <w:tr w:rsidR="001E3A2D" w14:paraId="06C239D5" w14:textId="77777777" w:rsidTr="00405BE5">
        <w:trPr>
          <w:trHeight w:val="2043"/>
        </w:trPr>
        <w:tc>
          <w:tcPr>
            <w:tcW w:w="9742" w:type="dxa"/>
            <w:shd w:val="clear" w:color="auto" w:fill="FFFFFF" w:themeFill="background1"/>
          </w:tcPr>
          <w:p w14:paraId="66EF55FA" w14:textId="77777777" w:rsidR="001E3A2D" w:rsidRPr="00A73355" w:rsidRDefault="001E3A2D" w:rsidP="00405BE5">
            <w:pPr>
              <w:pStyle w:val="Expresstabeheaders"/>
              <w:rPr>
                <w:i/>
                <w:color w:val="000000" w:themeColor="text1"/>
              </w:rPr>
            </w:pPr>
            <w:r w:rsidRPr="00C202B5">
              <w:rPr>
                <w:color w:val="000000" w:themeColor="text1"/>
              </w:rPr>
              <w:t xml:space="preserve">Things to </w:t>
            </w:r>
            <w:r w:rsidRPr="00C202B5">
              <w:rPr>
                <w:b/>
                <w:color w:val="000000" w:themeColor="text1"/>
              </w:rPr>
              <w:t>change</w:t>
            </w:r>
            <w:r w:rsidRPr="00C202B5">
              <w:rPr>
                <w:color w:val="000000" w:themeColor="text1"/>
              </w:rPr>
              <w:t>:</w:t>
            </w:r>
            <w:r>
              <w:rPr>
                <w:color w:val="000000" w:themeColor="text1"/>
              </w:rPr>
              <w:t xml:space="preserve"> </w:t>
            </w:r>
            <w:r>
              <w:rPr>
                <w:i/>
                <w:color w:val="000000" w:themeColor="text1"/>
              </w:rPr>
              <w:t>(e.g. Include some shorter sentences, for example…)</w:t>
            </w:r>
          </w:p>
        </w:tc>
      </w:tr>
      <w:tr w:rsidR="001E3A2D" w14:paraId="510965A6" w14:textId="77777777" w:rsidTr="00405BE5">
        <w:trPr>
          <w:trHeight w:val="2043"/>
        </w:trPr>
        <w:tc>
          <w:tcPr>
            <w:tcW w:w="9742" w:type="dxa"/>
            <w:shd w:val="clear" w:color="auto" w:fill="FFFFFF" w:themeFill="background1"/>
          </w:tcPr>
          <w:p w14:paraId="643143F8" w14:textId="77777777" w:rsidR="001E3A2D" w:rsidRPr="00A73355" w:rsidRDefault="001E3A2D" w:rsidP="00405BE5">
            <w:pPr>
              <w:pStyle w:val="Expresstabeheaders"/>
              <w:rPr>
                <w:i/>
                <w:color w:val="000000" w:themeColor="text1"/>
              </w:rPr>
            </w:pPr>
            <w:r w:rsidRPr="00C202B5">
              <w:rPr>
                <w:color w:val="000000" w:themeColor="text1"/>
              </w:rPr>
              <w:t xml:space="preserve">Things to </w:t>
            </w:r>
            <w:r w:rsidRPr="00C202B5">
              <w:rPr>
                <w:b/>
                <w:color w:val="000000" w:themeColor="text1"/>
              </w:rPr>
              <w:t>take out</w:t>
            </w:r>
            <w:r w:rsidRPr="00C202B5">
              <w:rPr>
                <w:color w:val="000000" w:themeColor="text1"/>
              </w:rPr>
              <w:t>:</w:t>
            </w:r>
            <w:r>
              <w:rPr>
                <w:i/>
                <w:color w:val="000000" w:themeColor="text1"/>
              </w:rPr>
              <w:t xml:space="preserve"> (e.g. Don’t tell the reader … so early in the story)</w:t>
            </w:r>
          </w:p>
        </w:tc>
      </w:tr>
    </w:tbl>
    <w:p w14:paraId="708D6200" w14:textId="77777777" w:rsidR="001E3A2D" w:rsidRDefault="001E3A2D" w:rsidP="001E3A2D">
      <w:pPr>
        <w:rPr>
          <w:sz w:val="2"/>
          <w:szCs w:val="2"/>
        </w:rPr>
      </w:pPr>
    </w:p>
    <w:p w14:paraId="7AF58BE3" w14:textId="77777777" w:rsidR="001E3A2D" w:rsidRPr="00B60CCB" w:rsidRDefault="001E3A2D" w:rsidP="001E3A2D">
      <w:pPr>
        <w:rPr>
          <w:sz w:val="2"/>
          <w:szCs w:val="2"/>
        </w:rPr>
      </w:pPr>
    </w:p>
    <w:p w14:paraId="39048744" w14:textId="77777777" w:rsidR="001E3A2D" w:rsidRPr="00B60CCB" w:rsidRDefault="001E3A2D" w:rsidP="001E3A2D">
      <w:pPr>
        <w:rPr>
          <w:sz w:val="2"/>
          <w:szCs w:val="2"/>
        </w:rPr>
      </w:pPr>
    </w:p>
    <w:p w14:paraId="7DC602A8" w14:textId="77777777" w:rsidR="001E3A2D" w:rsidRPr="00B60CCB" w:rsidRDefault="001E3A2D" w:rsidP="001E3A2D">
      <w:pPr>
        <w:rPr>
          <w:sz w:val="2"/>
          <w:szCs w:val="2"/>
        </w:rPr>
      </w:pPr>
    </w:p>
    <w:p w14:paraId="3060E7C2" w14:textId="77777777" w:rsidR="001E3A2D" w:rsidRPr="00B60CCB" w:rsidRDefault="001E3A2D" w:rsidP="001E3A2D">
      <w:pPr>
        <w:rPr>
          <w:sz w:val="2"/>
          <w:szCs w:val="2"/>
        </w:rPr>
      </w:pPr>
    </w:p>
    <w:p w14:paraId="10A7D9B7" w14:textId="77777777" w:rsidR="001E3A2D" w:rsidRPr="00B60CCB" w:rsidRDefault="001E3A2D" w:rsidP="001E3A2D">
      <w:pPr>
        <w:rPr>
          <w:sz w:val="2"/>
          <w:szCs w:val="2"/>
        </w:rPr>
      </w:pPr>
    </w:p>
    <w:p w14:paraId="12580BF6" w14:textId="77777777" w:rsidR="001E3A2D" w:rsidRPr="00B60CCB" w:rsidRDefault="001E3A2D" w:rsidP="001E3A2D">
      <w:pPr>
        <w:rPr>
          <w:sz w:val="2"/>
          <w:szCs w:val="2"/>
        </w:rPr>
      </w:pPr>
    </w:p>
    <w:p w14:paraId="56CFA4F9" w14:textId="77777777" w:rsidR="001E3A2D" w:rsidRPr="00B60CCB" w:rsidRDefault="001E3A2D" w:rsidP="001E3A2D">
      <w:pPr>
        <w:rPr>
          <w:sz w:val="2"/>
          <w:szCs w:val="2"/>
        </w:rPr>
      </w:pPr>
      <w:r>
        <w:rPr>
          <w:noProof/>
          <w:sz w:val="2"/>
          <w:szCs w:val="2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D92EE6" wp14:editId="7CE90657">
                <wp:simplePos x="0" y="0"/>
                <wp:positionH relativeFrom="column">
                  <wp:posOffset>-36195</wp:posOffset>
                </wp:positionH>
                <wp:positionV relativeFrom="paragraph">
                  <wp:posOffset>32385</wp:posOffset>
                </wp:positionV>
                <wp:extent cx="6248400" cy="857250"/>
                <wp:effectExtent l="0" t="0" r="19050" b="1905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857250"/>
                          <a:chOff x="0" y="0"/>
                          <a:chExt cx="6248400" cy="857250"/>
                        </a:xfrm>
                      </wpg:grpSpPr>
                      <wps:wsp>
                        <wps:cNvPr id="51" name="Rounded Rectangle 51"/>
                        <wps:cNvSpPr/>
                        <wps:spPr>
                          <a:xfrm>
                            <a:off x="0" y="0"/>
                            <a:ext cx="6248400" cy="857250"/>
                          </a:xfrm>
                          <a:prstGeom prst="roundRect">
                            <a:avLst/>
                          </a:prstGeom>
                          <a:solidFill>
                            <a:srgbClr val="FADEEC"/>
                          </a:solidFill>
                          <a:ln>
                            <a:solidFill>
                              <a:srgbClr val="EC619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2C7599" w14:textId="77777777" w:rsidR="00405BE5" w:rsidRPr="00CF7D2C" w:rsidRDefault="00405BE5" w:rsidP="001E3A2D">
                              <w:pPr>
                                <w:ind w:left="993"/>
                                <w:jc w:val="center"/>
                                <w:rPr>
                                  <w:color w:val="EC619F"/>
                                </w:rPr>
                              </w:pPr>
                              <w:r w:rsidRPr="00CF7D2C">
                                <w:rPr>
                                  <w:color w:val="EC619F"/>
                                </w:rPr>
                                <w:t>Ready to improve your work?</w:t>
                              </w:r>
                            </w:p>
                            <w:p w14:paraId="15A82462" w14:textId="77777777" w:rsidR="00405BE5" w:rsidRPr="00CF7D2C" w:rsidRDefault="00405BE5" w:rsidP="001E3A2D">
                              <w:pPr>
                                <w:ind w:left="993"/>
                                <w:jc w:val="center"/>
                                <w:rPr>
                                  <w:color w:val="EC619F"/>
                                </w:rPr>
                              </w:pPr>
                              <w:r w:rsidRPr="00CF7D2C">
                                <w:rPr>
                                  <w:color w:val="EC619F"/>
                                </w:rPr>
                                <w:t>Use all the feedback you have been given to make the next draft even better.</w:t>
                              </w:r>
                            </w:p>
                            <w:p w14:paraId="6E88871C" w14:textId="77777777" w:rsidR="00405BE5" w:rsidRPr="00CF7D2C" w:rsidRDefault="00405BE5" w:rsidP="001E3A2D">
                              <w:pPr>
                                <w:ind w:left="993"/>
                                <w:jc w:val="center"/>
                                <w:rPr>
                                  <w:color w:val="EC619F"/>
                                </w:rPr>
                              </w:pPr>
                              <w:r w:rsidRPr="00CF7D2C">
                                <w:rPr>
                                  <w:color w:val="EC619F"/>
                                </w:rPr>
                                <w:t xml:space="preserve">Remember to save a copy of </w:t>
                              </w:r>
                              <w:r w:rsidRPr="00CF7D2C">
                                <w:rPr>
                                  <w:b/>
                                  <w:color w:val="EC619F"/>
                                </w:rPr>
                                <w:t>BOTH DRAFTS</w:t>
                              </w:r>
                              <w:r w:rsidRPr="00CF7D2C">
                                <w:rPr>
                                  <w:color w:val="EC619F"/>
                                </w:rPr>
                                <w:t xml:space="preserve"> so your teacher can see what you have improved.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2" name="Group 52"/>
                        <wpg:cNvGrpSpPr/>
                        <wpg:grpSpPr>
                          <a:xfrm>
                            <a:off x="114300" y="180975"/>
                            <a:ext cx="504825" cy="504825"/>
                            <a:chOff x="0" y="0"/>
                            <a:chExt cx="504825" cy="504825"/>
                          </a:xfrm>
                        </wpg:grpSpPr>
                        <wps:wsp>
                          <wps:cNvPr id="53" name="Oval 53"/>
                          <wps:cNvSpPr/>
                          <wps:spPr>
                            <a:xfrm>
                              <a:off x="0" y="0"/>
                              <a:ext cx="504825" cy="5048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EC619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7150" y="66675"/>
                              <a:ext cx="391795" cy="3917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D92EE6" id="Group 50" o:spid="_x0000_s1072" style="position:absolute;margin-left:-2.85pt;margin-top:2.55pt;width:492pt;height:67.5pt;z-index:251659264;mso-position-horizontal-relative:text;mso-position-vertical-relative:text" coordsize="6248400,8572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">
                <v:roundrect id="Rounded Rectangle 51" o:spid="_x0000_s1073" style="position:absolute;width:6248400;height:8572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r0KxQAA&#10;ANsAAAAPAAAAZHJzL2Rvd25yZXYueG1sRI/NasMwEITvhb6D2EJvjezQNsWJYowhpND0kB9ojou1&#10;sY2tlZGUxH37KFDocZiZb5hFPppeXMj51rKCdJKAIK6sbrlWcNivXj5A+ICssbdMCn7JQ758fFhg&#10;pu2Vt3TZhVpECPsMFTQhDJmUvmrIoJ/YgTh6J+sMhihdLbXDa4SbXk6T5F0abDkuNDhQ2VDV7c5G&#10;QWcHm2yKU7r/Wv9svrWevZZHp9Tz01jMQQQaw3/4r/2pFbylcP8Sf4Bc3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OyvQrFAAAA2wAAAA8AAAAAAAAAAAAAAAAAlwIAAGRycy9k&#10;b3ducmV2LnhtbFBLBQYAAAAABAAEAPUAAACJAwAAAAA=&#10;" fillcolor="#fadeec" strokecolor="#ec619f" strokeweight="1pt">
                  <v:stroke joinstyle="miter"/>
                  <v:textbox>
                    <w:txbxContent>
                      <w:p w14:paraId="052C7599" w14:textId="77777777" w:rsidR="00405BE5" w:rsidRPr="00CF7D2C" w:rsidRDefault="00405BE5" w:rsidP="001E3A2D">
                        <w:pPr>
                          <w:ind w:left="993"/>
                          <w:jc w:val="center"/>
                          <w:rPr>
                            <w:color w:val="EC619F"/>
                          </w:rPr>
                        </w:pPr>
                        <w:r w:rsidRPr="00CF7D2C">
                          <w:rPr>
                            <w:color w:val="EC619F"/>
                          </w:rPr>
                          <w:t>Ready to improve your work?</w:t>
                        </w:r>
                      </w:p>
                      <w:p w14:paraId="15A82462" w14:textId="77777777" w:rsidR="00405BE5" w:rsidRPr="00CF7D2C" w:rsidRDefault="00405BE5" w:rsidP="001E3A2D">
                        <w:pPr>
                          <w:ind w:left="993"/>
                          <w:jc w:val="center"/>
                          <w:rPr>
                            <w:color w:val="EC619F"/>
                          </w:rPr>
                        </w:pPr>
                        <w:r w:rsidRPr="00CF7D2C">
                          <w:rPr>
                            <w:color w:val="EC619F"/>
                          </w:rPr>
                          <w:t>Use all the feedback you have been given to make the next draft even better.</w:t>
                        </w:r>
                      </w:p>
                      <w:p w14:paraId="6E88871C" w14:textId="77777777" w:rsidR="00405BE5" w:rsidRPr="00CF7D2C" w:rsidRDefault="00405BE5" w:rsidP="001E3A2D">
                        <w:pPr>
                          <w:ind w:left="993"/>
                          <w:jc w:val="center"/>
                          <w:rPr>
                            <w:color w:val="EC619F"/>
                          </w:rPr>
                        </w:pPr>
                        <w:r w:rsidRPr="00CF7D2C">
                          <w:rPr>
                            <w:color w:val="EC619F"/>
                          </w:rPr>
                          <w:t xml:space="preserve">Remember to save a copy of </w:t>
                        </w:r>
                        <w:r w:rsidRPr="00CF7D2C">
                          <w:rPr>
                            <w:b/>
                            <w:color w:val="EC619F"/>
                          </w:rPr>
                          <w:t>BOTH DRAFTS</w:t>
                        </w:r>
                        <w:r w:rsidRPr="00CF7D2C">
                          <w:rPr>
                            <w:color w:val="EC619F"/>
                          </w:rPr>
                          <w:t xml:space="preserve"> so your teacher can see what you have improved.</w:t>
                        </w:r>
                      </w:p>
                    </w:txbxContent>
                  </v:textbox>
                </v:roundrect>
                <v:group id="Group 52" o:spid="_x0000_s1074" style="position:absolute;left:114300;top:180975;width:504825;height:504825" coordsize="504825,5048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<v:oval id="Oval 53" o:spid="_x0000_s1075" style="position:absolute;width:504825;height:50482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FH/tvgAA&#10;ANsAAAAPAAAAZHJzL2Rvd25yZXYueG1sRI/LCsIwEEX3gv8QRnAjmqooUo0iiqBLH3U9NGNbbCal&#10;iVr/3giCy8u5D+5i1ZhSPKl2hWUFw0EEgji1uuBMweW8689AOI+ssbRMCt7kYLVstxYYa/viIz1P&#10;PhOhhF2MCnLvq1hKl+Zk0A1sRRzYzdYGfZB1JnWNr1BuSjmKoqk0WHBYyLGiTU7p/fQwCrLh2mwL&#10;avwND70q2V6T635SKtXtNOs5CB/I3/xL77WCyRi+X8IPkMsPAA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hR/7b4AAADbAAAADwAAAAAAAAAAAAAAAACXAgAAZHJzL2Rvd25yZXYu&#10;eG1sUEsFBgAAAAAEAAQA9QAAAIIDAAAAAA==&#10;" fillcolor="white [3212]" strokecolor="#ec619f" strokeweight="1pt">
                    <v:stroke joinstyle="miter"/>
                  </v:oval>
                  <v:shape id="Picture 54" o:spid="_x0000_s1076" type="#_x0000_t75" style="position:absolute;left:57150;top:66675;width:391795;height:391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S&#10;9ErFAAAA2wAAAA8AAABkcnMvZG93bnJldi54bWxEj0FrwkAUhO9C/8PyCr3pJtKKRFcpAW1pQDG2&#10;eH1kX5OQ7NuQ3Zr033cLgsdhZr5h1tvRtOJKvastK4hnEQjiwuqaSwWf5910CcJ5ZI2tZVLwSw62&#10;m4fJGhNtBz7RNfelCBB2CSqovO8SKV1RkUE3sx1x8L5tb9AH2ZdS9zgEuGnlPIoW0mDNYaHCjtKK&#10;iib/MQo4/ziW+m3/FR/aKLs0dbpPs1ypp8fxdQXC0+jv4Vv7XSt4eYb/L+EHyM0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WEvRKxQAAANsAAAAPAAAAAAAAAAAAAAAAAJwC&#10;AABkcnMvZG93bnJldi54bWxQSwUGAAAAAAQABAD3AAAAjgMAAAAA&#10;">
                    <v:imagedata r:id="rId120" o:title=""/>
                    <v:path arrowok="t"/>
                  </v:shape>
                </v:group>
              </v:group>
            </w:pict>
          </mc:Fallback>
        </mc:AlternateContent>
      </w:r>
    </w:p>
    <w:p w14:paraId="76F8BEAB" w14:textId="77777777" w:rsidR="001E3A2D" w:rsidRPr="00B60CCB" w:rsidRDefault="001E3A2D" w:rsidP="001E3A2D">
      <w:pPr>
        <w:rPr>
          <w:sz w:val="2"/>
          <w:szCs w:val="2"/>
        </w:rPr>
      </w:pPr>
    </w:p>
    <w:p w14:paraId="3FB79AA3" w14:textId="77777777" w:rsidR="001E3A2D" w:rsidRPr="00B60CCB" w:rsidRDefault="001E3A2D" w:rsidP="001E3A2D">
      <w:pPr>
        <w:rPr>
          <w:sz w:val="2"/>
          <w:szCs w:val="2"/>
        </w:rPr>
      </w:pPr>
    </w:p>
    <w:p w14:paraId="01B42414" w14:textId="77777777" w:rsidR="001E3A2D" w:rsidRPr="00B60CCB" w:rsidRDefault="001E3A2D" w:rsidP="001E3A2D">
      <w:pPr>
        <w:rPr>
          <w:sz w:val="2"/>
          <w:szCs w:val="2"/>
        </w:rPr>
      </w:pPr>
    </w:p>
    <w:p w14:paraId="76D8C3F7" w14:textId="77777777" w:rsidR="001E3A2D" w:rsidRPr="00B60CCB" w:rsidRDefault="001E3A2D" w:rsidP="001E3A2D">
      <w:pPr>
        <w:rPr>
          <w:sz w:val="2"/>
          <w:szCs w:val="2"/>
        </w:rPr>
      </w:pPr>
    </w:p>
    <w:p w14:paraId="74E2DD7B" w14:textId="77777777" w:rsidR="001E3A2D" w:rsidRPr="00B60CCB" w:rsidRDefault="001E3A2D" w:rsidP="001E3A2D">
      <w:pPr>
        <w:rPr>
          <w:sz w:val="2"/>
          <w:szCs w:val="2"/>
        </w:rPr>
      </w:pPr>
    </w:p>
    <w:p w14:paraId="3E57A71A" w14:textId="77777777" w:rsidR="001E3A2D" w:rsidRPr="00B60CCB" w:rsidRDefault="001E3A2D" w:rsidP="001E3A2D">
      <w:pPr>
        <w:rPr>
          <w:sz w:val="2"/>
          <w:szCs w:val="2"/>
        </w:rPr>
      </w:pPr>
    </w:p>
    <w:p w14:paraId="43B26E2E" w14:textId="77777777" w:rsidR="001E3A2D" w:rsidRPr="00B60CCB" w:rsidRDefault="001E3A2D" w:rsidP="001E3A2D">
      <w:pPr>
        <w:rPr>
          <w:sz w:val="2"/>
          <w:szCs w:val="2"/>
        </w:rPr>
      </w:pPr>
    </w:p>
    <w:p w14:paraId="2F39BD78" w14:textId="77777777" w:rsidR="001E3A2D" w:rsidRPr="00B60CCB" w:rsidRDefault="001E3A2D" w:rsidP="001E3A2D">
      <w:pPr>
        <w:rPr>
          <w:sz w:val="2"/>
          <w:szCs w:val="2"/>
        </w:rPr>
      </w:pPr>
    </w:p>
    <w:p w14:paraId="55266781" w14:textId="77777777" w:rsidR="001E3A2D" w:rsidRPr="00B60CCB" w:rsidRDefault="001E3A2D" w:rsidP="001E3A2D">
      <w:pPr>
        <w:rPr>
          <w:sz w:val="2"/>
          <w:szCs w:val="2"/>
        </w:rPr>
      </w:pPr>
    </w:p>
    <w:p w14:paraId="3D5DA192" w14:textId="77777777" w:rsidR="001E3A2D" w:rsidRPr="00B60CCB" w:rsidRDefault="001E3A2D" w:rsidP="001E3A2D">
      <w:pPr>
        <w:rPr>
          <w:sz w:val="2"/>
          <w:szCs w:val="2"/>
        </w:rPr>
      </w:pPr>
    </w:p>
    <w:p w14:paraId="4C0C327C" w14:textId="77777777" w:rsidR="001E3A2D" w:rsidRPr="00B60CCB" w:rsidRDefault="001E3A2D" w:rsidP="001E3A2D">
      <w:pPr>
        <w:rPr>
          <w:sz w:val="2"/>
          <w:szCs w:val="2"/>
        </w:rPr>
      </w:pPr>
    </w:p>
    <w:p w14:paraId="0AF98DBA" w14:textId="77777777" w:rsidR="001E3A2D" w:rsidRPr="00B60CCB" w:rsidRDefault="001E3A2D" w:rsidP="001E3A2D">
      <w:pPr>
        <w:rPr>
          <w:sz w:val="2"/>
          <w:szCs w:val="2"/>
        </w:rPr>
      </w:pPr>
    </w:p>
    <w:p w14:paraId="22BEC169" w14:textId="77777777" w:rsidR="001E3A2D" w:rsidRPr="00B60CCB" w:rsidRDefault="001E3A2D" w:rsidP="001E3A2D">
      <w:pPr>
        <w:rPr>
          <w:sz w:val="2"/>
          <w:szCs w:val="2"/>
        </w:rPr>
      </w:pPr>
    </w:p>
    <w:p w14:paraId="0B0E8C66" w14:textId="77777777" w:rsidR="001E3A2D" w:rsidRPr="00B60CCB" w:rsidRDefault="001E3A2D" w:rsidP="001E3A2D">
      <w:pPr>
        <w:rPr>
          <w:sz w:val="2"/>
          <w:szCs w:val="2"/>
        </w:rPr>
      </w:pPr>
    </w:p>
    <w:p w14:paraId="482CE1D2" w14:textId="77777777" w:rsidR="001E3A2D" w:rsidRPr="00B60CCB" w:rsidRDefault="001E3A2D" w:rsidP="001E3A2D">
      <w:pPr>
        <w:rPr>
          <w:sz w:val="2"/>
          <w:szCs w:val="2"/>
        </w:rPr>
      </w:pPr>
    </w:p>
    <w:p w14:paraId="7CE01B0A" w14:textId="77777777" w:rsidR="001E3A2D" w:rsidRPr="00B60CCB" w:rsidRDefault="001E3A2D" w:rsidP="001E3A2D">
      <w:pPr>
        <w:rPr>
          <w:sz w:val="2"/>
          <w:szCs w:val="2"/>
        </w:rPr>
      </w:pPr>
    </w:p>
    <w:p w14:paraId="3C7A4219" w14:textId="77777777" w:rsidR="001E3A2D" w:rsidRPr="00B60CCB" w:rsidRDefault="001E3A2D" w:rsidP="001E3A2D">
      <w:pPr>
        <w:rPr>
          <w:sz w:val="2"/>
          <w:szCs w:val="2"/>
        </w:rPr>
      </w:pPr>
    </w:p>
    <w:p w14:paraId="39468F7A" w14:textId="77777777" w:rsidR="001E3A2D" w:rsidRPr="00B60CCB" w:rsidRDefault="001E3A2D" w:rsidP="001E3A2D">
      <w:pPr>
        <w:rPr>
          <w:sz w:val="2"/>
          <w:szCs w:val="2"/>
        </w:rPr>
      </w:pPr>
    </w:p>
    <w:p w14:paraId="62FAFF5A" w14:textId="77777777" w:rsidR="001E3A2D" w:rsidRPr="00B60CCB" w:rsidRDefault="001E3A2D" w:rsidP="001E3A2D">
      <w:pPr>
        <w:rPr>
          <w:sz w:val="2"/>
          <w:szCs w:val="2"/>
        </w:rPr>
      </w:pPr>
    </w:p>
    <w:p w14:paraId="52231D33" w14:textId="77777777" w:rsidR="001E3A2D" w:rsidRPr="00B60CCB" w:rsidRDefault="001E3A2D" w:rsidP="001E3A2D">
      <w:pPr>
        <w:rPr>
          <w:sz w:val="2"/>
          <w:szCs w:val="2"/>
        </w:rPr>
      </w:pPr>
    </w:p>
    <w:p w14:paraId="282410E2" w14:textId="77777777" w:rsidR="001E3A2D" w:rsidRPr="00B60CCB" w:rsidRDefault="001E3A2D" w:rsidP="001E3A2D">
      <w:pPr>
        <w:rPr>
          <w:sz w:val="2"/>
          <w:szCs w:val="2"/>
        </w:rPr>
      </w:pPr>
    </w:p>
    <w:p w14:paraId="0AA88266" w14:textId="77777777" w:rsidR="001E3A2D" w:rsidRPr="00B60CCB" w:rsidRDefault="001E3A2D" w:rsidP="001E3A2D">
      <w:pPr>
        <w:rPr>
          <w:sz w:val="2"/>
          <w:szCs w:val="2"/>
        </w:rPr>
      </w:pPr>
    </w:p>
    <w:p w14:paraId="7D9F43CA" w14:textId="77777777" w:rsidR="001E3A2D" w:rsidRPr="00B60CCB" w:rsidRDefault="001E3A2D" w:rsidP="001E3A2D">
      <w:pPr>
        <w:rPr>
          <w:sz w:val="2"/>
          <w:szCs w:val="2"/>
        </w:rPr>
      </w:pPr>
    </w:p>
    <w:p w14:paraId="61F89A30" w14:textId="77777777" w:rsidR="001E3A2D" w:rsidRPr="00B60CCB" w:rsidRDefault="001E3A2D" w:rsidP="001E3A2D">
      <w:pPr>
        <w:rPr>
          <w:sz w:val="2"/>
          <w:szCs w:val="2"/>
        </w:rPr>
      </w:pPr>
    </w:p>
    <w:p w14:paraId="193FFC61" w14:textId="77777777" w:rsidR="001E3A2D" w:rsidRPr="00B60CCB" w:rsidRDefault="001E3A2D" w:rsidP="001E3A2D">
      <w:pPr>
        <w:rPr>
          <w:sz w:val="2"/>
          <w:szCs w:val="2"/>
        </w:rPr>
      </w:pPr>
    </w:p>
    <w:p w14:paraId="46C1E004" w14:textId="77777777" w:rsidR="001E3A2D" w:rsidRPr="00B60CCB" w:rsidRDefault="001E3A2D" w:rsidP="001E3A2D">
      <w:pPr>
        <w:rPr>
          <w:sz w:val="2"/>
          <w:szCs w:val="2"/>
        </w:rPr>
      </w:pPr>
    </w:p>
    <w:p w14:paraId="16BBDDEF" w14:textId="77777777" w:rsidR="001E3A2D" w:rsidRPr="00B60CCB" w:rsidRDefault="001E3A2D" w:rsidP="001E3A2D">
      <w:pPr>
        <w:rPr>
          <w:sz w:val="2"/>
          <w:szCs w:val="2"/>
        </w:rPr>
      </w:pPr>
    </w:p>
    <w:p w14:paraId="403DE38E" w14:textId="77777777" w:rsidR="001E3A2D" w:rsidRPr="00B60CCB" w:rsidRDefault="001E3A2D" w:rsidP="001E3A2D">
      <w:pPr>
        <w:rPr>
          <w:sz w:val="2"/>
          <w:szCs w:val="2"/>
        </w:rPr>
      </w:pPr>
    </w:p>
    <w:p w14:paraId="214F8E3D" w14:textId="77777777" w:rsidR="001E3A2D" w:rsidRPr="00B60CCB" w:rsidRDefault="001E3A2D" w:rsidP="001E3A2D">
      <w:pPr>
        <w:rPr>
          <w:sz w:val="2"/>
          <w:szCs w:val="2"/>
        </w:rPr>
      </w:pPr>
    </w:p>
    <w:p w14:paraId="041070DD" w14:textId="77777777" w:rsidR="001E3A2D" w:rsidRPr="00B60CCB" w:rsidRDefault="001E3A2D" w:rsidP="001E3A2D">
      <w:pPr>
        <w:rPr>
          <w:sz w:val="2"/>
          <w:szCs w:val="2"/>
        </w:rPr>
      </w:pPr>
    </w:p>
    <w:p w14:paraId="05C67254" w14:textId="77777777" w:rsidR="001E3A2D" w:rsidRPr="00B60CCB" w:rsidRDefault="001E3A2D" w:rsidP="001E3A2D">
      <w:pPr>
        <w:rPr>
          <w:sz w:val="2"/>
          <w:szCs w:val="2"/>
        </w:rPr>
      </w:pPr>
    </w:p>
    <w:p w14:paraId="291CC228" w14:textId="77777777" w:rsidR="001E3A2D" w:rsidRPr="00B60CCB" w:rsidRDefault="001E3A2D" w:rsidP="001E3A2D">
      <w:pPr>
        <w:rPr>
          <w:sz w:val="2"/>
          <w:szCs w:val="2"/>
        </w:rPr>
      </w:pPr>
    </w:p>
    <w:p w14:paraId="4F513081" w14:textId="77777777" w:rsidR="001E3A2D" w:rsidRPr="00B60CCB" w:rsidRDefault="001E3A2D" w:rsidP="001E3A2D">
      <w:pPr>
        <w:rPr>
          <w:sz w:val="2"/>
          <w:szCs w:val="2"/>
        </w:rPr>
      </w:pPr>
    </w:p>
    <w:p w14:paraId="78BE92A3" w14:textId="77777777" w:rsidR="001E3A2D" w:rsidRPr="00B60CCB" w:rsidRDefault="001E3A2D" w:rsidP="001E3A2D">
      <w:pPr>
        <w:rPr>
          <w:sz w:val="2"/>
          <w:szCs w:val="2"/>
        </w:rPr>
      </w:pPr>
    </w:p>
    <w:p w14:paraId="420C65E2" w14:textId="77777777" w:rsidR="001E3A2D" w:rsidRPr="00B60CCB" w:rsidRDefault="001E3A2D" w:rsidP="001E3A2D">
      <w:pPr>
        <w:rPr>
          <w:sz w:val="2"/>
          <w:szCs w:val="2"/>
        </w:rPr>
      </w:pPr>
    </w:p>
    <w:p w14:paraId="70AD73E1" w14:textId="77777777" w:rsidR="001E3A2D" w:rsidRPr="00B60CCB" w:rsidRDefault="001E3A2D" w:rsidP="001E3A2D">
      <w:pPr>
        <w:rPr>
          <w:sz w:val="2"/>
          <w:szCs w:val="2"/>
        </w:rPr>
      </w:pPr>
    </w:p>
    <w:p w14:paraId="49436457" w14:textId="77777777" w:rsidR="001E3A2D" w:rsidRPr="00B60CCB" w:rsidRDefault="001E3A2D" w:rsidP="001E3A2D">
      <w:pPr>
        <w:rPr>
          <w:sz w:val="2"/>
          <w:szCs w:val="2"/>
        </w:rPr>
      </w:pPr>
    </w:p>
    <w:p w14:paraId="396D4322" w14:textId="77777777" w:rsidR="001E3A2D" w:rsidRPr="00B60CCB" w:rsidRDefault="001E3A2D" w:rsidP="001E3A2D">
      <w:pPr>
        <w:rPr>
          <w:sz w:val="2"/>
          <w:szCs w:val="2"/>
        </w:rPr>
      </w:pPr>
    </w:p>
    <w:p w14:paraId="2FB54DEA" w14:textId="77777777" w:rsidR="001E3A2D" w:rsidRPr="00B60CCB" w:rsidRDefault="001E3A2D" w:rsidP="001E3A2D">
      <w:pPr>
        <w:rPr>
          <w:sz w:val="2"/>
          <w:szCs w:val="2"/>
        </w:rPr>
      </w:pPr>
    </w:p>
    <w:p w14:paraId="597AC653" w14:textId="77777777" w:rsidR="001E3A2D" w:rsidRPr="00B60CCB" w:rsidRDefault="001E3A2D" w:rsidP="001E3A2D">
      <w:pPr>
        <w:rPr>
          <w:sz w:val="2"/>
          <w:szCs w:val="2"/>
        </w:rPr>
      </w:pPr>
    </w:p>
    <w:p w14:paraId="56174075" w14:textId="77777777" w:rsidR="001E3A2D" w:rsidRPr="00B60CCB" w:rsidRDefault="001E3A2D" w:rsidP="001E3A2D">
      <w:pPr>
        <w:rPr>
          <w:sz w:val="2"/>
          <w:szCs w:val="2"/>
        </w:rPr>
      </w:pPr>
    </w:p>
    <w:p w14:paraId="5510AE55" w14:textId="77777777" w:rsidR="001E3A2D" w:rsidRPr="00B60CCB" w:rsidRDefault="001E3A2D" w:rsidP="001E3A2D">
      <w:pPr>
        <w:rPr>
          <w:sz w:val="2"/>
          <w:szCs w:val="2"/>
        </w:rPr>
      </w:pPr>
    </w:p>
    <w:p w14:paraId="7BFCC6F2" w14:textId="77777777" w:rsidR="001E3A2D" w:rsidRPr="00B60CCB" w:rsidRDefault="001E3A2D" w:rsidP="001E3A2D">
      <w:pPr>
        <w:rPr>
          <w:sz w:val="2"/>
          <w:szCs w:val="2"/>
        </w:rPr>
      </w:pPr>
    </w:p>
    <w:p w14:paraId="2B692A7A" w14:textId="77777777" w:rsidR="001E3A2D" w:rsidRPr="00B60CCB" w:rsidRDefault="001E3A2D" w:rsidP="001E3A2D">
      <w:pPr>
        <w:rPr>
          <w:sz w:val="2"/>
          <w:szCs w:val="2"/>
        </w:rPr>
      </w:pPr>
    </w:p>
    <w:p w14:paraId="7C8F47D5" w14:textId="77777777" w:rsidR="001E3A2D" w:rsidRPr="00B60CCB" w:rsidRDefault="001E3A2D" w:rsidP="001E3A2D">
      <w:pPr>
        <w:rPr>
          <w:sz w:val="2"/>
          <w:szCs w:val="2"/>
        </w:rPr>
      </w:pPr>
    </w:p>
    <w:p w14:paraId="1FC3BB74" w14:textId="77777777" w:rsidR="001E3A2D" w:rsidRPr="00B60CCB" w:rsidRDefault="001E3A2D" w:rsidP="001E3A2D">
      <w:pPr>
        <w:rPr>
          <w:sz w:val="2"/>
          <w:szCs w:val="2"/>
        </w:rPr>
      </w:pPr>
    </w:p>
    <w:p w14:paraId="32FB1B65" w14:textId="77777777" w:rsidR="001E3A2D" w:rsidRPr="00B60CCB" w:rsidRDefault="001E3A2D" w:rsidP="001E3A2D">
      <w:pPr>
        <w:rPr>
          <w:sz w:val="2"/>
          <w:szCs w:val="2"/>
        </w:rPr>
      </w:pPr>
    </w:p>
    <w:p w14:paraId="6656CBC1" w14:textId="77777777" w:rsidR="001E3A2D" w:rsidRPr="00B60CCB" w:rsidRDefault="001E3A2D" w:rsidP="001E3A2D">
      <w:pPr>
        <w:rPr>
          <w:sz w:val="2"/>
          <w:szCs w:val="2"/>
        </w:rPr>
      </w:pPr>
    </w:p>
    <w:p w14:paraId="2AD391B1" w14:textId="77777777" w:rsidR="001E3A2D" w:rsidRPr="00B60CCB" w:rsidRDefault="001E3A2D" w:rsidP="001E3A2D">
      <w:pPr>
        <w:rPr>
          <w:sz w:val="2"/>
          <w:szCs w:val="2"/>
        </w:rPr>
      </w:pPr>
    </w:p>
    <w:p w14:paraId="11890055" w14:textId="77777777" w:rsidR="001E3A2D" w:rsidRPr="00B60CCB" w:rsidRDefault="001E3A2D" w:rsidP="001E3A2D">
      <w:pPr>
        <w:rPr>
          <w:sz w:val="2"/>
          <w:szCs w:val="2"/>
        </w:rPr>
      </w:pPr>
    </w:p>
    <w:p w14:paraId="4FDE65DD" w14:textId="77777777" w:rsidR="001E3A2D" w:rsidRPr="00B60CCB" w:rsidRDefault="001E3A2D" w:rsidP="001E3A2D">
      <w:pPr>
        <w:rPr>
          <w:sz w:val="2"/>
          <w:szCs w:val="2"/>
        </w:rPr>
      </w:pPr>
    </w:p>
    <w:p w14:paraId="21F6B6D7" w14:textId="77777777" w:rsidR="001E3A2D" w:rsidRPr="00B60CCB" w:rsidRDefault="001E3A2D" w:rsidP="001E3A2D">
      <w:pPr>
        <w:rPr>
          <w:sz w:val="2"/>
          <w:szCs w:val="2"/>
        </w:rPr>
      </w:pPr>
    </w:p>
    <w:p w14:paraId="10D10AA2" w14:textId="77777777" w:rsidR="001E3A2D" w:rsidRPr="00B60CCB" w:rsidRDefault="001E3A2D" w:rsidP="001E3A2D">
      <w:pPr>
        <w:rPr>
          <w:sz w:val="2"/>
          <w:szCs w:val="2"/>
        </w:rPr>
      </w:pPr>
    </w:p>
    <w:p w14:paraId="3E91A8FE" w14:textId="77777777" w:rsidR="001E3A2D" w:rsidRPr="00B60CCB" w:rsidRDefault="001E3A2D" w:rsidP="001E3A2D">
      <w:pPr>
        <w:rPr>
          <w:sz w:val="2"/>
          <w:szCs w:val="2"/>
        </w:rPr>
      </w:pPr>
    </w:p>
    <w:p w14:paraId="750CDE54" w14:textId="77777777" w:rsidR="001E3A2D" w:rsidRPr="00B60CCB" w:rsidRDefault="001E3A2D" w:rsidP="001E3A2D">
      <w:pPr>
        <w:rPr>
          <w:sz w:val="2"/>
          <w:szCs w:val="2"/>
        </w:rPr>
      </w:pPr>
    </w:p>
    <w:p w14:paraId="09BA365A" w14:textId="77777777" w:rsidR="001E3A2D" w:rsidRPr="00B60CCB" w:rsidRDefault="001E3A2D" w:rsidP="001E3A2D">
      <w:pPr>
        <w:rPr>
          <w:sz w:val="2"/>
          <w:szCs w:val="2"/>
        </w:rPr>
      </w:pPr>
    </w:p>
    <w:p w14:paraId="47C3DBA8" w14:textId="77777777" w:rsidR="001E3A2D" w:rsidRPr="00B60CCB" w:rsidRDefault="001E3A2D" w:rsidP="001E3A2D">
      <w:pPr>
        <w:rPr>
          <w:sz w:val="2"/>
          <w:szCs w:val="2"/>
        </w:rPr>
      </w:pPr>
    </w:p>
    <w:p w14:paraId="3FCEA861" w14:textId="77777777" w:rsidR="001E3A2D" w:rsidRPr="00B60CCB" w:rsidRDefault="001E3A2D" w:rsidP="001E3A2D">
      <w:pPr>
        <w:rPr>
          <w:sz w:val="2"/>
          <w:szCs w:val="2"/>
        </w:rPr>
      </w:pPr>
    </w:p>
    <w:p w14:paraId="761E5DBD" w14:textId="77777777" w:rsidR="001E3A2D" w:rsidRPr="00B60CCB" w:rsidRDefault="001E3A2D" w:rsidP="001E3A2D">
      <w:pPr>
        <w:rPr>
          <w:sz w:val="2"/>
          <w:szCs w:val="2"/>
        </w:rPr>
      </w:pPr>
    </w:p>
    <w:p w14:paraId="708E0FB0" w14:textId="77777777" w:rsidR="001E3A2D" w:rsidRDefault="001E3A2D" w:rsidP="007F4E0C">
      <w:pPr>
        <w:rPr>
          <w:sz w:val="16"/>
          <w:szCs w:val="16"/>
        </w:rPr>
        <w:sectPr w:rsidR="001E3A2D" w:rsidSect="001D10EF"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</w:p>
    <w:p w14:paraId="6BCAD33F" w14:textId="77777777" w:rsidR="001E3A2D" w:rsidRDefault="001E3A2D" w:rsidP="001E3A2D">
      <w:pPr>
        <w:jc w:val="center"/>
        <w:rPr>
          <w:b/>
          <w:color w:val="662483"/>
          <w:sz w:val="28"/>
          <w:szCs w:val="28"/>
        </w:rPr>
      </w:pPr>
      <w:r w:rsidRPr="000C6EE6">
        <w:rPr>
          <w:b/>
          <w:color w:val="662483"/>
          <w:sz w:val="28"/>
          <w:szCs w:val="28"/>
        </w:rPr>
        <w:lastRenderedPageBreak/>
        <w:t xml:space="preserve">Reflection on the </w:t>
      </w:r>
      <w:r>
        <w:rPr>
          <w:b/>
          <w:color w:val="662483"/>
          <w:sz w:val="28"/>
          <w:szCs w:val="28"/>
        </w:rPr>
        <w:t>Unit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42"/>
        <w:gridCol w:w="2950"/>
        <w:gridCol w:w="2950"/>
        <w:gridCol w:w="2700"/>
      </w:tblGrid>
      <w:tr w:rsidR="001E3A2D" w:rsidRPr="008B4374" w14:paraId="177478A9" w14:textId="77777777" w:rsidTr="00405BE5">
        <w:trPr>
          <w:trHeight w:val="567"/>
        </w:trPr>
        <w:tc>
          <w:tcPr>
            <w:tcW w:w="586" w:type="pct"/>
            <w:vMerge w:val="restart"/>
            <w:tcBorders>
              <w:top w:val="single" w:sz="4" w:space="0" w:color="F07D00"/>
              <w:left w:val="single" w:sz="4" w:space="0" w:color="F07D00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F17176A" w14:textId="77777777" w:rsidR="001E3A2D" w:rsidRPr="000C43BC" w:rsidRDefault="001E3A2D" w:rsidP="00405BE5">
            <w:pPr>
              <w:jc w:val="center"/>
              <w:rPr>
                <w:color w:val="F07D0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4E5E42" wp14:editId="4882EF0E">
                  <wp:extent cx="539813" cy="540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0"/>
                            <a:ext cx="539813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pct"/>
            <w:gridSpan w:val="3"/>
            <w:tcBorders>
              <w:top w:val="single" w:sz="4" w:space="0" w:color="F07D00"/>
              <w:left w:val="nil"/>
              <w:bottom w:val="nil"/>
              <w:right w:val="single" w:sz="4" w:space="0" w:color="F07D00"/>
            </w:tcBorders>
            <w:shd w:val="clear" w:color="auto" w:fill="FDE1C6"/>
          </w:tcPr>
          <w:p w14:paraId="13EA1D58" w14:textId="77777777" w:rsidR="001E3A2D" w:rsidRPr="008B4374" w:rsidRDefault="001E3A2D" w:rsidP="00405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Did </w:t>
            </w:r>
            <w:r w:rsidRPr="000304B7">
              <w:rPr>
                <w:color w:val="F07D00"/>
                <w:sz w:val="24"/>
                <w:szCs w:val="24"/>
              </w:rPr>
              <w:t xml:space="preserve">connecting </w:t>
            </w:r>
            <w:r>
              <w:rPr>
                <w:sz w:val="24"/>
                <w:szCs w:val="24"/>
              </w:rPr>
              <w:t xml:space="preserve">what </w:t>
            </w:r>
            <w:r w:rsidRPr="00BB6908">
              <w:rPr>
                <w:i/>
                <w:sz w:val="24"/>
                <w:szCs w:val="24"/>
              </w:rPr>
              <w:t>might</w:t>
            </w:r>
            <w:r>
              <w:rPr>
                <w:sz w:val="24"/>
                <w:szCs w:val="24"/>
              </w:rPr>
              <w:t xml:space="preserve"> happen in my opening with the world I </w:t>
            </w:r>
            <w:r w:rsidRPr="00BB6908">
              <w:rPr>
                <w:i/>
                <w:sz w:val="24"/>
                <w:szCs w:val="24"/>
              </w:rPr>
              <w:t>already</w:t>
            </w:r>
            <w:r>
              <w:rPr>
                <w:sz w:val="24"/>
                <w:szCs w:val="24"/>
              </w:rPr>
              <w:t xml:space="preserve"> know make it easier to imagine and describe?</w:t>
            </w:r>
          </w:p>
        </w:tc>
      </w:tr>
      <w:tr w:rsidR="001E3A2D" w:rsidRPr="008B4374" w14:paraId="5460AC4B" w14:textId="77777777" w:rsidTr="00405BE5">
        <w:trPr>
          <w:trHeight w:val="340"/>
        </w:trPr>
        <w:tc>
          <w:tcPr>
            <w:tcW w:w="586" w:type="pct"/>
            <w:vMerge/>
            <w:tcBorders>
              <w:left w:val="single" w:sz="4" w:space="0" w:color="F07D00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A45AE01" w14:textId="77777777" w:rsidR="001E3A2D" w:rsidRDefault="001E3A2D" w:rsidP="00405BE5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314890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51685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>Much easier</w:t>
            </w:r>
          </w:p>
        </w:tc>
        <w:tc>
          <w:tcPr>
            <w:tcW w:w="15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B97AE1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625533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A bit easier</w:t>
            </w:r>
          </w:p>
        </w:tc>
        <w:tc>
          <w:tcPr>
            <w:tcW w:w="1386" w:type="pct"/>
            <w:tcBorders>
              <w:top w:val="nil"/>
              <w:left w:val="nil"/>
              <w:bottom w:val="nil"/>
              <w:right w:val="single" w:sz="4" w:space="0" w:color="F07D00"/>
            </w:tcBorders>
            <w:shd w:val="clear" w:color="auto" w:fill="auto"/>
            <w:vAlign w:val="center"/>
          </w:tcPr>
          <w:p w14:paraId="4DABD6EA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46579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Made no difference</w:t>
            </w:r>
          </w:p>
        </w:tc>
      </w:tr>
      <w:tr w:rsidR="001E3A2D" w:rsidRPr="008B4374" w14:paraId="6E8B792A" w14:textId="77777777" w:rsidTr="00405BE5">
        <w:trPr>
          <w:trHeight w:val="964"/>
        </w:trPr>
        <w:tc>
          <w:tcPr>
            <w:tcW w:w="5000" w:type="pct"/>
            <w:gridSpan w:val="4"/>
            <w:tcBorders>
              <w:top w:val="nil"/>
              <w:left w:val="single" w:sz="4" w:space="0" w:color="F07D00"/>
              <w:bottom w:val="single" w:sz="4" w:space="0" w:color="F07D00"/>
              <w:right w:val="single" w:sz="4" w:space="0" w:color="F07D00"/>
            </w:tcBorders>
            <w:shd w:val="clear" w:color="auto" w:fill="FFFFFF" w:themeFill="background1"/>
          </w:tcPr>
          <w:p w14:paraId="1BBE988F" w14:textId="77777777" w:rsidR="001E3A2D" w:rsidRDefault="001E3A2D" w:rsidP="00405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and/or give an example</w:t>
            </w:r>
          </w:p>
          <w:p w14:paraId="79EF5B38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</w:tr>
    </w:tbl>
    <w:p w14:paraId="77B429FB" w14:textId="77777777" w:rsidR="001E3A2D" w:rsidRDefault="001E3A2D" w:rsidP="001E3A2D">
      <w:pPr>
        <w:rPr>
          <w:sz w:val="6"/>
          <w:szCs w:val="6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29"/>
        <w:gridCol w:w="2824"/>
        <w:gridCol w:w="2824"/>
        <w:gridCol w:w="2999"/>
      </w:tblGrid>
      <w:tr w:rsidR="001E3A2D" w:rsidRPr="008B4374" w14:paraId="392BFAD6" w14:textId="77777777" w:rsidTr="00405BE5">
        <w:trPr>
          <w:trHeight w:val="555"/>
        </w:trPr>
        <w:tc>
          <w:tcPr>
            <w:tcW w:w="1129" w:type="dxa"/>
            <w:vMerge w:val="restart"/>
            <w:tcBorders>
              <w:top w:val="single" w:sz="4" w:space="0" w:color="3AAA35"/>
              <w:left w:val="single" w:sz="4" w:space="0" w:color="3AAA35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5BB6769" w14:textId="77777777" w:rsidR="001E3A2D" w:rsidRPr="000C43BC" w:rsidRDefault="001E3A2D" w:rsidP="00405BE5">
            <w:pPr>
              <w:jc w:val="center"/>
              <w:rPr>
                <w:color w:val="F07D0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19C732" wp14:editId="11FBC493">
                  <wp:extent cx="541718" cy="540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0" y="0"/>
                            <a:ext cx="541718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3"/>
            <w:tcBorders>
              <w:top w:val="single" w:sz="4" w:space="0" w:color="3AAA35"/>
              <w:left w:val="nil"/>
              <w:bottom w:val="nil"/>
              <w:right w:val="single" w:sz="4" w:space="0" w:color="3AAA35"/>
            </w:tcBorders>
            <w:shd w:val="clear" w:color="auto" w:fill="DAEACF"/>
          </w:tcPr>
          <w:p w14:paraId="117B1046" w14:textId="77777777" w:rsidR="001E3A2D" w:rsidRPr="000C43BC" w:rsidRDefault="001E3A2D" w:rsidP="00405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Did the questions my group </w:t>
            </w:r>
            <w:r w:rsidRPr="000304B7">
              <w:rPr>
                <w:color w:val="3AAA35"/>
                <w:sz w:val="24"/>
                <w:szCs w:val="24"/>
              </w:rPr>
              <w:t>wondered</w:t>
            </w:r>
            <w:r>
              <w:rPr>
                <w:sz w:val="24"/>
                <w:szCs w:val="24"/>
              </w:rPr>
              <w:t xml:space="preserve"> about </w:t>
            </w:r>
            <w:r>
              <w:rPr>
                <w:b/>
                <w:sz w:val="24"/>
                <w:szCs w:val="24"/>
              </w:rPr>
              <w:t xml:space="preserve">before </w:t>
            </w:r>
            <w:r>
              <w:rPr>
                <w:sz w:val="24"/>
                <w:szCs w:val="24"/>
              </w:rPr>
              <w:t>we</w:t>
            </w:r>
            <w:r w:rsidRPr="000C43BC">
              <w:rPr>
                <w:sz w:val="24"/>
                <w:szCs w:val="24"/>
              </w:rPr>
              <w:t xml:space="preserve"> started reading </w:t>
            </w:r>
            <w:r>
              <w:rPr>
                <w:sz w:val="24"/>
                <w:szCs w:val="24"/>
              </w:rPr>
              <w:t>the articles give me ideas about what I wanted to look for in the articles?</w:t>
            </w:r>
          </w:p>
        </w:tc>
      </w:tr>
      <w:tr w:rsidR="001E3A2D" w:rsidRPr="008B4374" w14:paraId="3918005D" w14:textId="77777777" w:rsidTr="00405BE5">
        <w:trPr>
          <w:trHeight w:val="340"/>
        </w:trPr>
        <w:tc>
          <w:tcPr>
            <w:tcW w:w="1129" w:type="dxa"/>
            <w:vMerge/>
            <w:tcBorders>
              <w:left w:val="single" w:sz="4" w:space="0" w:color="3AAA35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742C06D" w14:textId="77777777" w:rsidR="001E3A2D" w:rsidRDefault="001E3A2D" w:rsidP="00405BE5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DD09E4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77035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Lots of ideas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D11FB5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488218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Some ideas</w:t>
            </w: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single" w:sz="4" w:space="0" w:color="3AAA35"/>
            </w:tcBorders>
            <w:shd w:val="clear" w:color="auto" w:fill="auto"/>
            <w:vAlign w:val="center"/>
          </w:tcPr>
          <w:p w14:paraId="39BA3F37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833107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Made no difference</w:t>
            </w:r>
          </w:p>
        </w:tc>
      </w:tr>
      <w:tr w:rsidR="001E3A2D" w:rsidRPr="008B4374" w14:paraId="36BE60B5" w14:textId="77777777" w:rsidTr="00405BE5">
        <w:trPr>
          <w:trHeight w:val="964"/>
        </w:trPr>
        <w:tc>
          <w:tcPr>
            <w:tcW w:w="9776" w:type="dxa"/>
            <w:gridSpan w:val="4"/>
            <w:tcBorders>
              <w:top w:val="nil"/>
              <w:left w:val="single" w:sz="4" w:space="0" w:color="3AAA35"/>
              <w:bottom w:val="single" w:sz="4" w:space="0" w:color="3AAA35"/>
              <w:right w:val="single" w:sz="4" w:space="0" w:color="3AAA35"/>
            </w:tcBorders>
            <w:shd w:val="clear" w:color="auto" w:fill="FFFFFF" w:themeFill="background1"/>
          </w:tcPr>
          <w:p w14:paraId="68D2D263" w14:textId="77777777" w:rsidR="001E3A2D" w:rsidRDefault="001E3A2D" w:rsidP="00405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and/or give an example</w:t>
            </w:r>
          </w:p>
          <w:p w14:paraId="7ADE21AA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</w:tr>
    </w:tbl>
    <w:p w14:paraId="4090D399" w14:textId="77777777" w:rsidR="001E3A2D" w:rsidRDefault="001E3A2D" w:rsidP="001E3A2D">
      <w:pPr>
        <w:rPr>
          <w:sz w:val="6"/>
          <w:szCs w:val="6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29"/>
        <w:gridCol w:w="2824"/>
        <w:gridCol w:w="2824"/>
        <w:gridCol w:w="2999"/>
      </w:tblGrid>
      <w:tr w:rsidR="001E3A2D" w:rsidRPr="008B4374" w14:paraId="336F2B59" w14:textId="77777777" w:rsidTr="00405BE5">
        <w:trPr>
          <w:trHeight w:val="555"/>
        </w:trPr>
        <w:tc>
          <w:tcPr>
            <w:tcW w:w="1129" w:type="dxa"/>
            <w:vMerge w:val="restart"/>
            <w:tcBorders>
              <w:top w:val="single" w:sz="4" w:space="0" w:color="D80C31"/>
              <w:left w:val="single" w:sz="4" w:space="0" w:color="D80C31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F12783D" w14:textId="77777777" w:rsidR="001E3A2D" w:rsidRPr="000C43BC" w:rsidRDefault="001E3A2D" w:rsidP="00405BE5">
            <w:pPr>
              <w:jc w:val="center"/>
              <w:rPr>
                <w:color w:val="F07D0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B0F51A" wp14:editId="59B794AD">
                  <wp:extent cx="519226" cy="540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0" y="0"/>
                            <a:ext cx="519226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3"/>
            <w:tcBorders>
              <w:top w:val="single" w:sz="4" w:space="0" w:color="D80C31"/>
              <w:left w:val="nil"/>
              <w:bottom w:val="nil"/>
              <w:right w:val="single" w:sz="4" w:space="0" w:color="D80C31"/>
            </w:tcBorders>
            <w:shd w:val="clear" w:color="auto" w:fill="F7D5CD"/>
          </w:tcPr>
          <w:p w14:paraId="529B85F7" w14:textId="77777777" w:rsidR="001E3A2D" w:rsidRPr="008B4374" w:rsidRDefault="001E3A2D" w:rsidP="00405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Did the articles I read during my </w:t>
            </w:r>
            <w:r w:rsidRPr="00164943">
              <w:rPr>
                <w:color w:val="D80C31"/>
                <w:sz w:val="24"/>
                <w:szCs w:val="24"/>
              </w:rPr>
              <w:t>investigation</w:t>
            </w:r>
            <w:r>
              <w:rPr>
                <w:sz w:val="24"/>
                <w:szCs w:val="24"/>
              </w:rPr>
              <w:t xml:space="preserve"> help to give me any ideas for my opening, and/or help me to imagine it more clearly?</w:t>
            </w:r>
          </w:p>
        </w:tc>
      </w:tr>
      <w:tr w:rsidR="001E3A2D" w:rsidRPr="008B4374" w14:paraId="318C0D31" w14:textId="77777777" w:rsidTr="00405BE5">
        <w:trPr>
          <w:trHeight w:val="340"/>
        </w:trPr>
        <w:tc>
          <w:tcPr>
            <w:tcW w:w="1129" w:type="dxa"/>
            <w:vMerge/>
            <w:tcBorders>
              <w:left w:val="single" w:sz="4" w:space="0" w:color="D80C31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ADECE46" w14:textId="77777777" w:rsidR="001E3A2D" w:rsidRDefault="001E3A2D" w:rsidP="00405BE5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C1E35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995694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>Helped a lot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FBBBB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99637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Helped a bit</w:t>
            </w: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single" w:sz="4" w:space="0" w:color="D80C31"/>
            </w:tcBorders>
            <w:shd w:val="clear" w:color="auto" w:fill="auto"/>
            <w:vAlign w:val="center"/>
          </w:tcPr>
          <w:p w14:paraId="0811E508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105689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Made no difference</w:t>
            </w:r>
          </w:p>
        </w:tc>
      </w:tr>
      <w:tr w:rsidR="001E3A2D" w:rsidRPr="008B4374" w14:paraId="5D69A4F0" w14:textId="77777777" w:rsidTr="00405BE5">
        <w:trPr>
          <w:trHeight w:val="964"/>
        </w:trPr>
        <w:tc>
          <w:tcPr>
            <w:tcW w:w="9776" w:type="dxa"/>
            <w:gridSpan w:val="4"/>
            <w:tcBorders>
              <w:top w:val="nil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FFFFF" w:themeFill="background1"/>
          </w:tcPr>
          <w:p w14:paraId="64E2EDDC" w14:textId="77777777" w:rsidR="001E3A2D" w:rsidRDefault="001E3A2D" w:rsidP="00405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and/or give an example</w:t>
            </w:r>
          </w:p>
          <w:p w14:paraId="70CC01B0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</w:tr>
    </w:tbl>
    <w:p w14:paraId="38E96986" w14:textId="77777777" w:rsidR="001E3A2D" w:rsidRDefault="001E3A2D" w:rsidP="001E3A2D">
      <w:pPr>
        <w:rPr>
          <w:sz w:val="6"/>
          <w:szCs w:val="6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29"/>
        <w:gridCol w:w="2824"/>
        <w:gridCol w:w="2824"/>
        <w:gridCol w:w="2999"/>
      </w:tblGrid>
      <w:tr w:rsidR="001E3A2D" w:rsidRPr="008B4374" w14:paraId="285178FB" w14:textId="77777777" w:rsidTr="00405BE5">
        <w:trPr>
          <w:trHeight w:val="555"/>
        </w:trPr>
        <w:tc>
          <w:tcPr>
            <w:tcW w:w="1129" w:type="dxa"/>
            <w:vMerge w:val="restart"/>
            <w:tcBorders>
              <w:top w:val="single" w:sz="4" w:space="0" w:color="009FE3"/>
              <w:left w:val="single" w:sz="4" w:space="0" w:color="009FE3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D820774" w14:textId="77777777" w:rsidR="001E3A2D" w:rsidRPr="000C43BC" w:rsidRDefault="001E3A2D" w:rsidP="00405BE5">
            <w:pPr>
              <w:jc w:val="center"/>
              <w:rPr>
                <w:color w:val="F07D0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CF8D75" wp14:editId="1F72C5D4">
                  <wp:extent cx="520992" cy="540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0" y="0"/>
                            <a:ext cx="520992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3"/>
            <w:tcBorders>
              <w:top w:val="single" w:sz="4" w:space="0" w:color="009FE3"/>
              <w:left w:val="nil"/>
              <w:bottom w:val="nil"/>
              <w:right w:val="single" w:sz="4" w:space="0" w:color="009FE3"/>
            </w:tcBorders>
            <w:shd w:val="clear" w:color="auto" w:fill="D4EDFC"/>
          </w:tcPr>
          <w:p w14:paraId="3064DBD0" w14:textId="77777777" w:rsidR="001E3A2D" w:rsidRPr="008B4374" w:rsidRDefault="001E3A2D" w:rsidP="00405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Did the time I spent </w:t>
            </w:r>
            <w:r w:rsidRPr="00164943">
              <w:rPr>
                <w:color w:val="009FE3"/>
                <w:sz w:val="24"/>
                <w:szCs w:val="24"/>
              </w:rPr>
              <w:t>constructing</w:t>
            </w:r>
            <w:r>
              <w:rPr>
                <w:sz w:val="24"/>
                <w:szCs w:val="24"/>
              </w:rPr>
              <w:t xml:space="preserve"> my literary toolkit </w:t>
            </w:r>
            <w:r w:rsidRPr="00A941E1">
              <w:rPr>
                <w:b/>
                <w:sz w:val="24"/>
                <w:szCs w:val="24"/>
              </w:rPr>
              <w:t>before</w:t>
            </w:r>
            <w:r>
              <w:rPr>
                <w:sz w:val="24"/>
                <w:szCs w:val="24"/>
              </w:rPr>
              <w:t xml:space="preserve"> I started to write help me to remember to use what I had learnt from other writers this term in my own writing?</w:t>
            </w:r>
          </w:p>
        </w:tc>
      </w:tr>
      <w:tr w:rsidR="001E3A2D" w:rsidRPr="008B4374" w14:paraId="1CAC549B" w14:textId="77777777" w:rsidTr="00405BE5">
        <w:trPr>
          <w:trHeight w:val="340"/>
        </w:trPr>
        <w:tc>
          <w:tcPr>
            <w:tcW w:w="1129" w:type="dxa"/>
            <w:vMerge/>
            <w:tcBorders>
              <w:left w:val="single" w:sz="4" w:space="0" w:color="009FE3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89AF46C" w14:textId="77777777" w:rsidR="001E3A2D" w:rsidRDefault="001E3A2D" w:rsidP="00405BE5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9FB8C3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566017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Helped a lot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FEF66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96375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Helped a bit</w:t>
            </w: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single" w:sz="4" w:space="0" w:color="009FE3"/>
            </w:tcBorders>
            <w:shd w:val="clear" w:color="auto" w:fill="auto"/>
            <w:vAlign w:val="center"/>
          </w:tcPr>
          <w:p w14:paraId="4C0FFEBC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665398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Made no difference</w:t>
            </w:r>
          </w:p>
        </w:tc>
      </w:tr>
      <w:tr w:rsidR="001E3A2D" w:rsidRPr="008B4374" w14:paraId="5A8E7732" w14:textId="77777777" w:rsidTr="00405BE5">
        <w:trPr>
          <w:trHeight w:val="964"/>
        </w:trPr>
        <w:tc>
          <w:tcPr>
            <w:tcW w:w="9776" w:type="dxa"/>
            <w:gridSpan w:val="4"/>
            <w:tcBorders>
              <w:top w:val="nil"/>
              <w:left w:val="single" w:sz="4" w:space="0" w:color="009FE3"/>
              <w:bottom w:val="single" w:sz="4" w:space="0" w:color="009FE3"/>
              <w:right w:val="single" w:sz="4" w:space="0" w:color="009FE3"/>
            </w:tcBorders>
            <w:shd w:val="clear" w:color="auto" w:fill="FFFFFF" w:themeFill="background1"/>
          </w:tcPr>
          <w:p w14:paraId="1A367DC7" w14:textId="77777777" w:rsidR="001E3A2D" w:rsidRDefault="001E3A2D" w:rsidP="00405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and/or give an example</w:t>
            </w:r>
          </w:p>
          <w:p w14:paraId="3783E900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</w:tr>
    </w:tbl>
    <w:p w14:paraId="267F9CF8" w14:textId="77777777" w:rsidR="001E3A2D" w:rsidRDefault="001E3A2D" w:rsidP="001E3A2D">
      <w:pPr>
        <w:rPr>
          <w:sz w:val="6"/>
          <w:szCs w:val="6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29"/>
        <w:gridCol w:w="2824"/>
        <w:gridCol w:w="2824"/>
        <w:gridCol w:w="2999"/>
      </w:tblGrid>
      <w:tr w:rsidR="001E3A2D" w:rsidRPr="008B4374" w14:paraId="2DFC8D97" w14:textId="77777777" w:rsidTr="00405BE5">
        <w:trPr>
          <w:trHeight w:val="555"/>
        </w:trPr>
        <w:tc>
          <w:tcPr>
            <w:tcW w:w="1129" w:type="dxa"/>
            <w:vMerge w:val="restart"/>
            <w:tcBorders>
              <w:top w:val="single" w:sz="4" w:space="0" w:color="009FE3"/>
              <w:left w:val="single" w:sz="4" w:space="0" w:color="009FE3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08B5ADD7" w14:textId="77777777" w:rsidR="001E3A2D" w:rsidRPr="000C43BC" w:rsidRDefault="001E3A2D" w:rsidP="00405BE5">
            <w:pPr>
              <w:jc w:val="center"/>
              <w:rPr>
                <w:color w:val="F07D0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1C2777" wp14:editId="0022C4B8">
                  <wp:extent cx="520992" cy="540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0" y="0"/>
                            <a:ext cx="520992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3"/>
            <w:tcBorders>
              <w:top w:val="single" w:sz="4" w:space="0" w:color="009FE3"/>
              <w:left w:val="nil"/>
              <w:bottom w:val="nil"/>
              <w:right w:val="single" w:sz="4" w:space="0" w:color="009FE3"/>
            </w:tcBorders>
            <w:shd w:val="clear" w:color="auto" w:fill="D4EDFC"/>
          </w:tcPr>
          <w:p w14:paraId="3CDAB91E" w14:textId="77777777" w:rsidR="001E3A2D" w:rsidRPr="008B4374" w:rsidRDefault="001E3A2D" w:rsidP="00405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Did the time I spent </w:t>
            </w:r>
            <w:r w:rsidRPr="00164943">
              <w:rPr>
                <w:color w:val="009FE3"/>
                <w:sz w:val="24"/>
                <w:szCs w:val="24"/>
              </w:rPr>
              <w:t>constructing</w:t>
            </w:r>
            <w:r>
              <w:rPr>
                <w:sz w:val="24"/>
                <w:szCs w:val="24"/>
              </w:rPr>
              <w:t xml:space="preserve"> my world </w:t>
            </w:r>
            <w:r w:rsidRPr="00A941E1">
              <w:rPr>
                <w:b/>
                <w:sz w:val="24"/>
                <w:szCs w:val="24"/>
              </w:rPr>
              <w:t>before</w:t>
            </w:r>
            <w:r>
              <w:rPr>
                <w:sz w:val="24"/>
                <w:szCs w:val="24"/>
              </w:rPr>
              <w:t xml:space="preserve"> I started to write make it easier to write my first draft?</w:t>
            </w:r>
          </w:p>
        </w:tc>
      </w:tr>
      <w:tr w:rsidR="001E3A2D" w:rsidRPr="008B4374" w14:paraId="2AF132E8" w14:textId="77777777" w:rsidTr="00405BE5">
        <w:trPr>
          <w:trHeight w:val="340"/>
        </w:trPr>
        <w:tc>
          <w:tcPr>
            <w:tcW w:w="1129" w:type="dxa"/>
            <w:vMerge/>
            <w:tcBorders>
              <w:left w:val="single" w:sz="4" w:space="0" w:color="009FE3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CD09D97" w14:textId="77777777" w:rsidR="001E3A2D" w:rsidRDefault="001E3A2D" w:rsidP="00405BE5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3A8B7C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121412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>Much easier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0607E3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687713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A bit easier</w:t>
            </w: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single" w:sz="4" w:space="0" w:color="009FE3"/>
            </w:tcBorders>
            <w:shd w:val="clear" w:color="auto" w:fill="auto"/>
            <w:vAlign w:val="center"/>
          </w:tcPr>
          <w:p w14:paraId="0969626A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03465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Made no difference</w:t>
            </w:r>
          </w:p>
        </w:tc>
      </w:tr>
      <w:tr w:rsidR="001E3A2D" w:rsidRPr="008B4374" w14:paraId="77B4436E" w14:textId="77777777" w:rsidTr="00405BE5">
        <w:trPr>
          <w:trHeight w:val="964"/>
        </w:trPr>
        <w:tc>
          <w:tcPr>
            <w:tcW w:w="9776" w:type="dxa"/>
            <w:gridSpan w:val="4"/>
            <w:tcBorders>
              <w:top w:val="nil"/>
              <w:left w:val="single" w:sz="4" w:space="0" w:color="009FE3"/>
              <w:bottom w:val="single" w:sz="4" w:space="0" w:color="009FE3"/>
              <w:right w:val="single" w:sz="4" w:space="0" w:color="009FE3"/>
            </w:tcBorders>
            <w:shd w:val="clear" w:color="auto" w:fill="FFFFFF" w:themeFill="background1"/>
          </w:tcPr>
          <w:p w14:paraId="023AC32E" w14:textId="77777777" w:rsidR="001E3A2D" w:rsidRDefault="001E3A2D" w:rsidP="00405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and/or give an example</w:t>
            </w:r>
          </w:p>
          <w:p w14:paraId="235E6779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</w:tr>
    </w:tbl>
    <w:p w14:paraId="598BC5D3" w14:textId="77777777" w:rsidR="001E3A2D" w:rsidRDefault="001E3A2D" w:rsidP="001E3A2D">
      <w:pPr>
        <w:rPr>
          <w:sz w:val="6"/>
          <w:szCs w:val="6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29"/>
        <w:gridCol w:w="2824"/>
        <w:gridCol w:w="2824"/>
        <w:gridCol w:w="2999"/>
      </w:tblGrid>
      <w:tr w:rsidR="001E3A2D" w:rsidRPr="008B4374" w14:paraId="79B5D137" w14:textId="77777777" w:rsidTr="00405BE5">
        <w:trPr>
          <w:trHeight w:val="555"/>
        </w:trPr>
        <w:tc>
          <w:tcPr>
            <w:tcW w:w="1129" w:type="dxa"/>
            <w:vMerge w:val="restart"/>
            <w:tcBorders>
              <w:top w:val="single" w:sz="4" w:space="0" w:color="EC619F"/>
              <w:left w:val="single" w:sz="4" w:space="0" w:color="EC619F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62311B06" w14:textId="77777777" w:rsidR="001E3A2D" w:rsidRPr="000C43BC" w:rsidRDefault="001E3A2D" w:rsidP="00405BE5">
            <w:pPr>
              <w:jc w:val="center"/>
              <w:rPr>
                <w:color w:val="F07D0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E17B11" wp14:editId="753B2C2B">
                  <wp:extent cx="523216" cy="540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0" y="0"/>
                            <a:ext cx="523216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gridSpan w:val="3"/>
            <w:tcBorders>
              <w:top w:val="single" w:sz="4" w:space="0" w:color="EC619F"/>
              <w:left w:val="nil"/>
              <w:bottom w:val="nil"/>
              <w:right w:val="single" w:sz="4" w:space="0" w:color="EC619F"/>
            </w:tcBorders>
            <w:shd w:val="clear" w:color="auto" w:fill="FADEEC"/>
          </w:tcPr>
          <w:p w14:paraId="10E69A30" w14:textId="77777777" w:rsidR="001E3A2D" w:rsidRPr="008B4374" w:rsidRDefault="001E3A2D" w:rsidP="00405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Did the feedback my partner gave me help me to make my second draft better than my first?</w:t>
            </w:r>
          </w:p>
        </w:tc>
      </w:tr>
      <w:tr w:rsidR="001E3A2D" w:rsidRPr="008B4374" w14:paraId="19D08728" w14:textId="77777777" w:rsidTr="00405BE5">
        <w:trPr>
          <w:trHeight w:val="340"/>
        </w:trPr>
        <w:tc>
          <w:tcPr>
            <w:tcW w:w="1129" w:type="dxa"/>
            <w:vMerge/>
            <w:tcBorders>
              <w:left w:val="single" w:sz="4" w:space="0" w:color="EC619F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4F282A82" w14:textId="77777777" w:rsidR="001E3A2D" w:rsidRDefault="001E3A2D" w:rsidP="00405BE5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39D0F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002864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Helped a lot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D2E80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4602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Helped a bit</w:t>
            </w:r>
          </w:p>
        </w:tc>
        <w:tc>
          <w:tcPr>
            <w:tcW w:w="2999" w:type="dxa"/>
            <w:tcBorders>
              <w:top w:val="nil"/>
              <w:left w:val="nil"/>
              <w:bottom w:val="nil"/>
              <w:right w:val="single" w:sz="4" w:space="0" w:color="F07D00"/>
            </w:tcBorders>
            <w:shd w:val="clear" w:color="auto" w:fill="auto"/>
            <w:vAlign w:val="center"/>
          </w:tcPr>
          <w:p w14:paraId="4E4DCD79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022120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Made no difference</w:t>
            </w:r>
          </w:p>
        </w:tc>
      </w:tr>
      <w:tr w:rsidR="001E3A2D" w:rsidRPr="008B4374" w14:paraId="2EABA56A" w14:textId="77777777" w:rsidTr="00405BE5">
        <w:trPr>
          <w:trHeight w:val="964"/>
        </w:trPr>
        <w:tc>
          <w:tcPr>
            <w:tcW w:w="9776" w:type="dxa"/>
            <w:gridSpan w:val="4"/>
            <w:tcBorders>
              <w:top w:val="nil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FFFFF" w:themeFill="background1"/>
          </w:tcPr>
          <w:p w14:paraId="6FDDC818" w14:textId="77777777" w:rsidR="001E3A2D" w:rsidRDefault="001E3A2D" w:rsidP="00405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and/or give an example</w:t>
            </w:r>
          </w:p>
          <w:p w14:paraId="2A523443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</w:tr>
    </w:tbl>
    <w:p w14:paraId="09F59A65" w14:textId="77777777" w:rsidR="001E3A2D" w:rsidRDefault="001E3A2D" w:rsidP="001E3A2D">
      <w:pPr>
        <w:rPr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2823"/>
        <w:gridCol w:w="2824"/>
        <w:gridCol w:w="2824"/>
      </w:tblGrid>
      <w:tr w:rsidR="001E3A2D" w:rsidRPr="008B4374" w14:paraId="4156E30A" w14:textId="77777777" w:rsidTr="00405BE5">
        <w:trPr>
          <w:trHeight w:val="555"/>
        </w:trPr>
        <w:tc>
          <w:tcPr>
            <w:tcW w:w="1271" w:type="dxa"/>
            <w:vMerge w:val="restart"/>
            <w:tcBorders>
              <w:top w:val="single" w:sz="4" w:space="0" w:color="AA1124"/>
              <w:left w:val="single" w:sz="4" w:space="0" w:color="AA1124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2E30C1BA" w14:textId="77777777" w:rsidR="001E3A2D" w:rsidRPr="000C43BC" w:rsidRDefault="001E3A2D" w:rsidP="00405BE5">
            <w:pPr>
              <w:jc w:val="center"/>
              <w:rPr>
                <w:color w:val="F07D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A1A528C" wp14:editId="5EDDB879">
                  <wp:extent cx="545491" cy="540000"/>
                  <wp:effectExtent l="0" t="0" r="698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OSIL_3.0_Cycle.jpg"/>
                          <pic:cNvPicPr/>
                        </pic:nvPicPr>
                        <pic:blipFill rotWithShape="1"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5" t="4615" r="17463" b="4636"/>
                          <a:stretch/>
                        </pic:blipFill>
                        <pic:spPr bwMode="auto">
                          <a:xfrm>
                            <a:off x="0" y="0"/>
                            <a:ext cx="545491" cy="540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gridSpan w:val="3"/>
            <w:tcBorders>
              <w:top w:val="single" w:sz="4" w:space="0" w:color="AA1124"/>
              <w:left w:val="nil"/>
              <w:bottom w:val="nil"/>
              <w:right w:val="single" w:sz="4" w:space="0" w:color="AA1124"/>
            </w:tcBorders>
            <w:shd w:val="clear" w:color="auto" w:fill="EDEDED"/>
          </w:tcPr>
          <w:p w14:paraId="1F84B66B" w14:textId="77777777" w:rsidR="001E3A2D" w:rsidRPr="008B4374" w:rsidRDefault="001E3A2D" w:rsidP="00405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you think working through the </w:t>
            </w:r>
            <w:r>
              <w:rPr>
                <w:color w:val="AA1124"/>
                <w:sz w:val="24"/>
                <w:szCs w:val="24"/>
              </w:rPr>
              <w:t>FOSIL C</w:t>
            </w:r>
            <w:r w:rsidRPr="00164943">
              <w:rPr>
                <w:color w:val="AA1124"/>
                <w:sz w:val="24"/>
                <w:szCs w:val="24"/>
              </w:rPr>
              <w:t xml:space="preserve">ycle </w:t>
            </w:r>
            <w:r>
              <w:rPr>
                <w:sz w:val="24"/>
                <w:szCs w:val="24"/>
              </w:rPr>
              <w:t>helped you to write a better opening than if you had just written it in the first lesson?</w:t>
            </w:r>
          </w:p>
        </w:tc>
      </w:tr>
      <w:tr w:rsidR="001E3A2D" w:rsidRPr="008B4374" w14:paraId="72F1C68B" w14:textId="77777777" w:rsidTr="00405BE5">
        <w:trPr>
          <w:trHeight w:val="340"/>
        </w:trPr>
        <w:tc>
          <w:tcPr>
            <w:tcW w:w="1271" w:type="dxa"/>
            <w:vMerge/>
            <w:tcBorders>
              <w:left w:val="single" w:sz="4" w:space="0" w:color="AA1124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3D50CB01" w14:textId="77777777" w:rsidR="001E3A2D" w:rsidRDefault="001E3A2D" w:rsidP="00405BE5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2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88AD11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819231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Helped a lot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45EDD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388840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Helped a bit</w:t>
            </w:r>
          </w:p>
        </w:tc>
        <w:tc>
          <w:tcPr>
            <w:tcW w:w="2824" w:type="dxa"/>
            <w:tcBorders>
              <w:top w:val="nil"/>
              <w:left w:val="nil"/>
              <w:bottom w:val="nil"/>
              <w:right w:val="single" w:sz="4" w:space="0" w:color="AA1124"/>
            </w:tcBorders>
            <w:shd w:val="clear" w:color="auto" w:fill="auto"/>
            <w:vAlign w:val="center"/>
          </w:tcPr>
          <w:p w14:paraId="3A97F72A" w14:textId="77777777" w:rsidR="001E3A2D" w:rsidRDefault="001E3A2D" w:rsidP="00405BE5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285584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Made no difference</w:t>
            </w:r>
          </w:p>
        </w:tc>
      </w:tr>
      <w:tr w:rsidR="001E3A2D" w:rsidRPr="008B4374" w14:paraId="07F12ED2" w14:textId="77777777" w:rsidTr="00405BE5">
        <w:trPr>
          <w:trHeight w:val="964"/>
        </w:trPr>
        <w:tc>
          <w:tcPr>
            <w:tcW w:w="0" w:type="auto"/>
            <w:gridSpan w:val="4"/>
            <w:tcBorders>
              <w:top w:val="nil"/>
              <w:left w:val="single" w:sz="4" w:space="0" w:color="AA1124"/>
              <w:bottom w:val="single" w:sz="4" w:space="0" w:color="AA1124"/>
              <w:right w:val="single" w:sz="4" w:space="0" w:color="AA1124"/>
            </w:tcBorders>
            <w:shd w:val="clear" w:color="auto" w:fill="FFFFFF" w:themeFill="background1"/>
          </w:tcPr>
          <w:p w14:paraId="405ABCDB" w14:textId="77777777" w:rsidR="001E3A2D" w:rsidRDefault="001E3A2D" w:rsidP="00405B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 and/or give an example</w:t>
            </w:r>
          </w:p>
          <w:p w14:paraId="740BE8DC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</w:tr>
    </w:tbl>
    <w:p w14:paraId="4A9DDB2C" w14:textId="77777777" w:rsidR="001E3A2D" w:rsidRDefault="001E3A2D" w:rsidP="001E3A2D">
      <w:pPr>
        <w:rPr>
          <w:sz w:val="6"/>
          <w:szCs w:val="6"/>
        </w:rPr>
      </w:pPr>
    </w:p>
    <w:p w14:paraId="24EDF942" w14:textId="77777777" w:rsidR="001E3A2D" w:rsidRDefault="001E3A2D" w:rsidP="001E3A2D">
      <w:pPr>
        <w:jc w:val="right"/>
        <w:sectPr w:rsidR="001E3A2D" w:rsidSect="001D10EF">
          <w:headerReference w:type="default" r:id="rId127"/>
          <w:footerReference w:type="default" r:id="rId128"/>
          <w:pgSz w:w="11906" w:h="16838"/>
          <w:pgMar w:top="851" w:right="1077" w:bottom="851" w:left="1077" w:header="709" w:footer="709" w:gutter="0"/>
          <w:cols w:space="708"/>
          <w:docGrid w:linePitch="360"/>
        </w:sectPr>
      </w:pPr>
      <w:r>
        <w:t>Turn over to reflect on your own learning…</w:t>
      </w:r>
    </w:p>
    <w:p w14:paraId="58801D63" w14:textId="77777777" w:rsidR="001E3A2D" w:rsidRDefault="001E3A2D" w:rsidP="001E3A2D">
      <w:pPr>
        <w:spacing w:before="120" w:after="240" w:line="240" w:lineRule="auto"/>
        <w:jc w:val="center"/>
        <w:rPr>
          <w:b/>
          <w:color w:val="662483"/>
          <w:sz w:val="28"/>
          <w:szCs w:val="28"/>
        </w:rPr>
      </w:pPr>
      <w:r w:rsidRPr="000C6EE6">
        <w:rPr>
          <w:b/>
          <w:color w:val="662483"/>
          <w:sz w:val="28"/>
          <w:szCs w:val="28"/>
        </w:rPr>
        <w:lastRenderedPageBreak/>
        <w:t xml:space="preserve">Reflection on </w:t>
      </w:r>
      <w:r>
        <w:rPr>
          <w:b/>
          <w:color w:val="662483"/>
          <w:sz w:val="28"/>
          <w:szCs w:val="28"/>
        </w:rPr>
        <w:t>my learning</w:t>
      </w:r>
    </w:p>
    <w:p w14:paraId="45F43296" w14:textId="77777777" w:rsidR="001E3A2D" w:rsidRPr="00A2089F" w:rsidRDefault="001E3A2D" w:rsidP="001E3A2D">
      <w:pPr>
        <w:spacing w:before="120" w:after="240" w:line="240" w:lineRule="auto"/>
        <w:jc w:val="center"/>
        <w:rPr>
          <w:b/>
          <w:color w:val="662483"/>
          <w:sz w:val="28"/>
          <w:szCs w:val="28"/>
        </w:rPr>
      </w:pPr>
      <w:r>
        <w:rPr>
          <w:b/>
          <w:noProof/>
          <w:color w:val="662483"/>
          <w:sz w:val="28"/>
          <w:szCs w:val="28"/>
          <w:lang w:eastAsia="en-GB"/>
        </w:rPr>
        <mc:AlternateContent>
          <mc:Choice Requires="wps">
            <w:drawing>
              <wp:inline distT="0" distB="0" distL="0" distR="0" wp14:anchorId="7AFADE48" wp14:editId="052E78AE">
                <wp:extent cx="6191250" cy="1304925"/>
                <wp:effectExtent l="0" t="0" r="19050" b="28575"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1304925"/>
                        </a:xfrm>
                        <a:prstGeom prst="roundRect">
                          <a:avLst/>
                        </a:prstGeom>
                        <a:solidFill>
                          <a:srgbClr val="DDD1E8"/>
                        </a:solidFill>
                        <a:ln>
                          <a:solidFill>
                            <a:srgbClr val="66248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28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16"/>
                              <w:gridCol w:w="8415"/>
                            </w:tblGrid>
                            <w:tr w:rsidR="00405BE5" w14:paraId="56121221" w14:textId="77777777" w:rsidTr="00405BE5">
                              <w:tc>
                                <w:tcPr>
                                  <w:tcW w:w="993" w:type="dxa"/>
                                  <w:vAlign w:val="center"/>
                                </w:tcPr>
                                <w:p w14:paraId="1B7DE01C" w14:textId="77777777" w:rsidR="00405BE5" w:rsidRDefault="00405BE5" w:rsidP="00405BE5">
                                  <w:pPr>
                                    <w:rPr>
                                      <w:b/>
                                      <w:color w:val="662483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662483"/>
                                      <w:sz w:val="28"/>
                                      <w:szCs w:val="28"/>
                                      <w:lang w:eastAsia="en-GB"/>
                                    </w:rPr>
                                    <w:drawing>
                                      <wp:inline distT="0" distB="0" distL="0" distR="0" wp14:anchorId="75A47FDF" wp14:editId="42CA73D7">
                                        <wp:extent cx="537845" cy="539750"/>
                                        <wp:effectExtent l="19050" t="19050" r="14605" b="1270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29" cstate="print">
                                                  <a:grayscl/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5072" t="15228" r="24939" b="3462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37845" cy="5397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rgbClr val="662483"/>
                                                  </a:solidFill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520" w:type="dxa"/>
                                  <w:vAlign w:val="center"/>
                                </w:tcPr>
                                <w:p w14:paraId="470B4E90" w14:textId="77777777" w:rsidR="00405BE5" w:rsidRPr="00A2089F" w:rsidRDefault="00405BE5" w:rsidP="00405BE5">
                                  <w:pPr>
                                    <w:rPr>
                                      <w:b/>
                                      <w:color w:val="662483"/>
                                    </w:rPr>
                                  </w:pPr>
                                  <w:r w:rsidRPr="00A2089F">
                                    <w:rPr>
                                      <w:b/>
                                      <w:color w:val="662483"/>
                                    </w:rPr>
                                    <w:t>Things to think about:</w:t>
                                  </w:r>
                                </w:p>
                                <w:p w14:paraId="17D1D397" w14:textId="77777777" w:rsidR="00405BE5" w:rsidRPr="00A2089F" w:rsidRDefault="00405BE5" w:rsidP="00405BE5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ind w:left="360"/>
                                    <w:rPr>
                                      <w:color w:val="662483"/>
                                    </w:rPr>
                                  </w:pPr>
                                  <w:r w:rsidRPr="00A2089F">
                                    <w:rPr>
                                      <w:color w:val="662483"/>
                                    </w:rPr>
                                    <w:t xml:space="preserve">the opening I produced </w:t>
                                  </w:r>
                                  <w:r w:rsidRPr="00A2089F">
                                    <w:rPr>
                                      <w:i/>
                                      <w:color w:val="662483"/>
                                    </w:rPr>
                                    <w:t>(What was good about it? What could I do even better next time?)</w:t>
                                  </w:r>
                                </w:p>
                                <w:p w14:paraId="67AF0332" w14:textId="77777777" w:rsidR="00405BE5" w:rsidRPr="00A2089F" w:rsidRDefault="00405BE5" w:rsidP="00405BE5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ind w:left="360"/>
                                    <w:rPr>
                                      <w:i/>
                                      <w:color w:val="662483"/>
                                    </w:rPr>
                                  </w:pPr>
                                  <w:r w:rsidRPr="00A2089F">
                                    <w:rPr>
                                      <w:color w:val="662483"/>
                                    </w:rPr>
                                    <w:t xml:space="preserve">the work I did to produce it </w:t>
                                  </w:r>
                                  <w:r w:rsidRPr="00A2089F">
                                    <w:rPr>
                                      <w:i/>
                                      <w:color w:val="662483"/>
                                    </w:rPr>
                                    <w:t>(Did I make good use of my time? What might I do differently next time?)</w:t>
                                  </w:r>
                                </w:p>
                                <w:p w14:paraId="401A8FF9" w14:textId="77777777" w:rsidR="00405BE5" w:rsidRDefault="00405BE5" w:rsidP="00405BE5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ind w:left="360"/>
                                    <w:rPr>
                                      <w:b/>
                                      <w:color w:val="662483"/>
                                    </w:rPr>
                                  </w:pPr>
                                  <w:r w:rsidRPr="00A2089F">
                                    <w:rPr>
                                      <w:color w:val="662483"/>
                                    </w:rPr>
                                    <w:t>what I think I learnt from this</w:t>
                                  </w:r>
                                  <w:r>
                                    <w:rPr>
                                      <w:color w:val="662483"/>
                                    </w:rPr>
                                    <w:t xml:space="preserve"> Inquiry that might help me in the future.</w:t>
                                  </w:r>
                                </w:p>
                              </w:tc>
                            </w:tr>
                          </w:tbl>
                          <w:p w14:paraId="0E4E718E" w14:textId="77777777" w:rsidR="00405BE5" w:rsidRDefault="00405BE5" w:rsidP="001E3A2D">
                            <w:pPr>
                              <w:rPr>
                                <w:b/>
                                <w:color w:val="66248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AFADE48" id="Rounded Rectangle 16" o:spid="_x0000_s1077" style="width:487.5pt;height:1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" fillcolor="#ddd1e8" strokecolor="#662483" strokeweight="1pt">
                <v:stroke joinstyle="miter"/>
                <v:textbox>
                  <w:txbxContent>
                    <w:tbl>
                      <w:tblPr>
                        <w:tblStyle w:val="TableGrid"/>
                        <w:tblW w:w="0" w:type="auto"/>
                        <w:tblInd w:w="-28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16"/>
                        <w:gridCol w:w="8415"/>
                      </w:tblGrid>
                      <w:tr w:rsidR="00405BE5" w14:paraId="56121221" w14:textId="77777777" w:rsidTr="00405BE5">
                        <w:tc>
                          <w:tcPr>
                            <w:tcW w:w="993" w:type="dxa"/>
                            <w:vAlign w:val="center"/>
                          </w:tcPr>
                          <w:p w14:paraId="1B7DE01C" w14:textId="77777777" w:rsidR="00405BE5" w:rsidRDefault="00405BE5" w:rsidP="00405BE5">
                            <w:pPr>
                              <w:rPr>
                                <w:b/>
                                <w:color w:val="662483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662483"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75A47FDF" wp14:editId="42CA73D7">
                                  <wp:extent cx="537845" cy="539750"/>
                                  <wp:effectExtent l="19050" t="19050" r="14605" b="1270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9" cstate="print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072" t="15228" r="24939" b="346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845" cy="53975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662483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520" w:type="dxa"/>
                            <w:vAlign w:val="center"/>
                          </w:tcPr>
                          <w:p w14:paraId="470B4E90" w14:textId="77777777" w:rsidR="00405BE5" w:rsidRPr="00A2089F" w:rsidRDefault="00405BE5" w:rsidP="00405BE5">
                            <w:pPr>
                              <w:rPr>
                                <w:b/>
                                <w:color w:val="662483"/>
                              </w:rPr>
                            </w:pPr>
                            <w:r w:rsidRPr="00A2089F">
                              <w:rPr>
                                <w:b/>
                                <w:color w:val="662483"/>
                              </w:rPr>
                              <w:t>Things to think about:</w:t>
                            </w:r>
                          </w:p>
                          <w:p w14:paraId="17D1D397" w14:textId="77777777" w:rsidR="00405BE5" w:rsidRPr="00A2089F" w:rsidRDefault="00405BE5" w:rsidP="00405BE5">
                            <w:pPr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color w:val="662483"/>
                              </w:rPr>
                            </w:pPr>
                            <w:r w:rsidRPr="00A2089F">
                              <w:rPr>
                                <w:color w:val="662483"/>
                              </w:rPr>
                              <w:t xml:space="preserve">the opening I produced </w:t>
                            </w:r>
                            <w:r w:rsidRPr="00A2089F">
                              <w:rPr>
                                <w:i/>
                                <w:color w:val="662483"/>
                              </w:rPr>
                              <w:t>(What was good about it? What could I do even better next time?)</w:t>
                            </w:r>
                          </w:p>
                          <w:p w14:paraId="67AF0332" w14:textId="77777777" w:rsidR="00405BE5" w:rsidRPr="00A2089F" w:rsidRDefault="00405BE5" w:rsidP="00405BE5">
                            <w:pPr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i/>
                                <w:color w:val="662483"/>
                              </w:rPr>
                            </w:pPr>
                            <w:r w:rsidRPr="00A2089F">
                              <w:rPr>
                                <w:color w:val="662483"/>
                              </w:rPr>
                              <w:t xml:space="preserve">the work I did to produce it </w:t>
                            </w:r>
                            <w:r w:rsidRPr="00A2089F">
                              <w:rPr>
                                <w:i/>
                                <w:color w:val="662483"/>
                              </w:rPr>
                              <w:t>(Did I make good use of my time? What might I do differently next time?)</w:t>
                            </w:r>
                          </w:p>
                          <w:p w14:paraId="401A8FF9" w14:textId="77777777" w:rsidR="00405BE5" w:rsidRDefault="00405BE5" w:rsidP="00405BE5">
                            <w:pPr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b/>
                                <w:color w:val="662483"/>
                              </w:rPr>
                            </w:pPr>
                            <w:r w:rsidRPr="00A2089F">
                              <w:rPr>
                                <w:color w:val="662483"/>
                              </w:rPr>
                              <w:t>what I think I learnt from this</w:t>
                            </w:r>
                            <w:r>
                              <w:rPr>
                                <w:color w:val="662483"/>
                              </w:rPr>
                              <w:t xml:space="preserve"> Inquiry that might help me in the future.</w:t>
                            </w:r>
                          </w:p>
                        </w:tc>
                      </w:tr>
                    </w:tbl>
                    <w:p w14:paraId="0E4E718E" w14:textId="77777777" w:rsidR="00405BE5" w:rsidRDefault="00405BE5" w:rsidP="001E3A2D">
                      <w:pPr>
                        <w:rPr>
                          <w:b/>
                          <w:color w:val="662483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TableGrid"/>
        <w:tblW w:w="0" w:type="auto"/>
        <w:tblBorders>
          <w:top w:val="single" w:sz="4" w:space="0" w:color="662483"/>
          <w:left w:val="single" w:sz="4" w:space="0" w:color="662483"/>
          <w:bottom w:val="single" w:sz="4" w:space="0" w:color="662483"/>
          <w:right w:val="single" w:sz="4" w:space="0" w:color="662483"/>
          <w:insideH w:val="single" w:sz="4" w:space="0" w:color="662483"/>
          <w:insideV w:val="single" w:sz="4" w:space="0" w:color="662483"/>
        </w:tblBorders>
        <w:tblLook w:val="04A0" w:firstRow="1" w:lastRow="0" w:firstColumn="1" w:lastColumn="0" w:noHBand="0" w:noVBand="1"/>
      </w:tblPr>
      <w:tblGrid>
        <w:gridCol w:w="9742"/>
      </w:tblGrid>
      <w:tr w:rsidR="001E3A2D" w:rsidRPr="005F616B" w14:paraId="3762E7B1" w14:textId="77777777" w:rsidTr="00405BE5">
        <w:tc>
          <w:tcPr>
            <w:tcW w:w="9742" w:type="dxa"/>
            <w:shd w:val="clear" w:color="auto" w:fill="DDD1E8"/>
          </w:tcPr>
          <w:p w14:paraId="4445733E" w14:textId="77777777" w:rsidR="001E3A2D" w:rsidRPr="005F616B" w:rsidRDefault="001E3A2D" w:rsidP="00405BE5">
            <w:pPr>
              <w:spacing w:before="60" w:after="60"/>
              <w:rPr>
                <w:color w:val="662483"/>
              </w:rPr>
            </w:pPr>
            <w:r w:rsidRPr="005F616B">
              <w:rPr>
                <w:color w:val="662483"/>
              </w:rPr>
              <w:t>What went well?</w:t>
            </w:r>
          </w:p>
        </w:tc>
      </w:tr>
      <w:tr w:rsidR="001E3A2D" w:rsidRPr="005F616B" w14:paraId="2A2BBD41" w14:textId="77777777" w:rsidTr="00405BE5">
        <w:trPr>
          <w:trHeight w:val="1800"/>
        </w:trPr>
        <w:tc>
          <w:tcPr>
            <w:tcW w:w="9742" w:type="dxa"/>
          </w:tcPr>
          <w:p w14:paraId="685F46CB" w14:textId="77777777" w:rsidR="001E3A2D" w:rsidRPr="005F616B" w:rsidRDefault="001E3A2D" w:rsidP="00405BE5">
            <w:pPr>
              <w:jc w:val="center"/>
              <w:rPr>
                <w:color w:val="8071FF"/>
              </w:rPr>
            </w:pPr>
          </w:p>
        </w:tc>
      </w:tr>
      <w:tr w:rsidR="001E3A2D" w:rsidRPr="005F616B" w14:paraId="321FA78B" w14:textId="77777777" w:rsidTr="00405BE5">
        <w:tc>
          <w:tcPr>
            <w:tcW w:w="9742" w:type="dxa"/>
            <w:shd w:val="clear" w:color="auto" w:fill="DDD1E8"/>
          </w:tcPr>
          <w:p w14:paraId="6B08227B" w14:textId="77777777" w:rsidR="001E3A2D" w:rsidRPr="005F616B" w:rsidRDefault="001E3A2D" w:rsidP="00405BE5">
            <w:pPr>
              <w:spacing w:before="60" w:after="60"/>
              <w:rPr>
                <w:color w:val="662483"/>
              </w:rPr>
            </w:pPr>
            <w:r w:rsidRPr="005F616B">
              <w:rPr>
                <w:color w:val="662483"/>
              </w:rPr>
              <w:t>What could I do even better next time?</w:t>
            </w:r>
          </w:p>
        </w:tc>
      </w:tr>
      <w:tr w:rsidR="001E3A2D" w:rsidRPr="005F616B" w14:paraId="48158C80" w14:textId="77777777" w:rsidTr="00405BE5">
        <w:trPr>
          <w:trHeight w:val="1860"/>
        </w:trPr>
        <w:tc>
          <w:tcPr>
            <w:tcW w:w="9742" w:type="dxa"/>
          </w:tcPr>
          <w:p w14:paraId="036B57D7" w14:textId="77777777" w:rsidR="001E3A2D" w:rsidRPr="005F616B" w:rsidRDefault="001E3A2D" w:rsidP="00405BE5">
            <w:pPr>
              <w:jc w:val="center"/>
              <w:rPr>
                <w:color w:val="8071FF"/>
              </w:rPr>
            </w:pPr>
          </w:p>
        </w:tc>
      </w:tr>
    </w:tbl>
    <w:p w14:paraId="7DBBE995" w14:textId="77777777" w:rsidR="001E3A2D" w:rsidRDefault="001E3A2D" w:rsidP="001E3A2D">
      <w:pPr>
        <w:jc w:val="center"/>
        <w:rPr>
          <w:b/>
          <w:color w:val="8071FF"/>
          <w:sz w:val="28"/>
          <w:szCs w:val="28"/>
        </w:rPr>
      </w:pPr>
    </w:p>
    <w:p w14:paraId="2CFCE63A" w14:textId="77777777" w:rsidR="001E3A2D" w:rsidRPr="00C5434C" w:rsidRDefault="001E3A2D" w:rsidP="001E3A2D">
      <w:pPr>
        <w:spacing w:before="120" w:after="240" w:line="240" w:lineRule="auto"/>
        <w:jc w:val="center"/>
        <w:rPr>
          <w:b/>
          <w:color w:val="662483"/>
          <w:sz w:val="28"/>
          <w:szCs w:val="28"/>
        </w:rPr>
      </w:pPr>
      <w:r>
        <w:rPr>
          <w:b/>
          <w:color w:val="662483"/>
          <w:sz w:val="28"/>
          <w:szCs w:val="28"/>
        </w:rPr>
        <w:t xml:space="preserve">What do </w:t>
      </w:r>
      <w:r>
        <w:rPr>
          <w:b/>
          <w:i/>
          <w:color w:val="662483"/>
          <w:sz w:val="28"/>
          <w:szCs w:val="28"/>
        </w:rPr>
        <w:t>you</w:t>
      </w:r>
      <w:r>
        <w:rPr>
          <w:b/>
          <w:color w:val="662483"/>
          <w:sz w:val="28"/>
          <w:szCs w:val="28"/>
        </w:rPr>
        <w:t xml:space="preserve"> think</w:t>
      </w:r>
      <w:r w:rsidRPr="00C5434C">
        <w:rPr>
          <w:b/>
          <w:color w:val="662483"/>
          <w:sz w:val="28"/>
          <w:szCs w:val="28"/>
        </w:rPr>
        <w:t>?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129"/>
        <w:gridCol w:w="8647"/>
      </w:tblGrid>
      <w:tr w:rsidR="001E3A2D" w:rsidRPr="008B4374" w14:paraId="0DF39EB5" w14:textId="77777777" w:rsidTr="00405BE5">
        <w:trPr>
          <w:trHeight w:val="555"/>
        </w:trPr>
        <w:tc>
          <w:tcPr>
            <w:tcW w:w="1129" w:type="dxa"/>
            <w:tcBorders>
              <w:top w:val="single" w:sz="4" w:space="0" w:color="662483"/>
              <w:left w:val="single" w:sz="4" w:space="0" w:color="662483"/>
              <w:bottom w:val="nil"/>
              <w:right w:val="nil"/>
            </w:tcBorders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D190487" w14:textId="77777777" w:rsidR="001E3A2D" w:rsidRPr="000C43BC" w:rsidRDefault="001E3A2D" w:rsidP="00405BE5">
            <w:pPr>
              <w:jc w:val="center"/>
              <w:rPr>
                <w:color w:val="F07D00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D85CE3" wp14:editId="21705AB7">
                  <wp:extent cx="526589" cy="540000"/>
                  <wp:effectExtent l="0" t="0" r="698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0" y="0"/>
                            <a:ext cx="526589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7" w:type="dxa"/>
            <w:tcBorders>
              <w:top w:val="single" w:sz="4" w:space="0" w:color="662483"/>
              <w:left w:val="nil"/>
              <w:bottom w:val="nil"/>
              <w:right w:val="single" w:sz="4" w:space="0" w:color="662483"/>
            </w:tcBorders>
            <w:shd w:val="clear" w:color="auto" w:fill="DDD1E8"/>
          </w:tcPr>
          <w:p w14:paraId="43CF977E" w14:textId="77777777" w:rsidR="001E3A2D" w:rsidRPr="008B4374" w:rsidRDefault="001E3A2D" w:rsidP="00405BE5">
            <w:pPr>
              <w:spacing w:before="60" w:after="60"/>
              <w:rPr>
                <w:sz w:val="24"/>
                <w:szCs w:val="24"/>
              </w:rPr>
            </w:pPr>
            <w:r w:rsidRPr="00C5434C">
              <w:rPr>
                <w:color w:val="662483"/>
              </w:rPr>
              <w:t xml:space="preserve">You </w:t>
            </w:r>
            <w:r>
              <w:rPr>
                <w:color w:val="662483"/>
              </w:rPr>
              <w:t>were asked to write</w:t>
            </w:r>
            <w:r w:rsidRPr="00C5434C">
              <w:rPr>
                <w:color w:val="662483"/>
              </w:rPr>
              <w:t xml:space="preserve"> a</w:t>
            </w:r>
            <w:r>
              <w:rPr>
                <w:color w:val="662483"/>
              </w:rPr>
              <w:t xml:space="preserve">n opening for a </w:t>
            </w:r>
            <w:r w:rsidRPr="00FB49E8">
              <w:rPr>
                <w:i/>
                <w:color w:val="662483"/>
              </w:rPr>
              <w:t>dystopian</w:t>
            </w:r>
            <w:r>
              <w:rPr>
                <w:color w:val="662483"/>
              </w:rPr>
              <w:t xml:space="preserve"> story but, given all you have read, do you think the future will be better or worse than the present (or a bit of both)? Why?</w:t>
            </w:r>
          </w:p>
        </w:tc>
      </w:tr>
      <w:tr w:rsidR="001E3A2D" w:rsidRPr="008B4374" w14:paraId="161F6356" w14:textId="77777777" w:rsidTr="00405BE5">
        <w:trPr>
          <w:trHeight w:val="4298"/>
        </w:trPr>
        <w:tc>
          <w:tcPr>
            <w:tcW w:w="9776" w:type="dxa"/>
            <w:gridSpan w:val="2"/>
            <w:tcBorders>
              <w:top w:val="nil"/>
              <w:left w:val="single" w:sz="4" w:space="0" w:color="662483"/>
              <w:bottom w:val="single" w:sz="4" w:space="0" w:color="662483"/>
              <w:right w:val="single" w:sz="4" w:space="0" w:color="662483"/>
            </w:tcBorders>
            <w:shd w:val="clear" w:color="auto" w:fill="FFFFFF" w:themeFill="background1"/>
          </w:tcPr>
          <w:p w14:paraId="561C48BD" w14:textId="77777777" w:rsidR="001E3A2D" w:rsidRDefault="001E3A2D" w:rsidP="00405BE5">
            <w:pPr>
              <w:rPr>
                <w:sz w:val="24"/>
                <w:szCs w:val="24"/>
              </w:rPr>
            </w:pPr>
          </w:p>
        </w:tc>
      </w:tr>
    </w:tbl>
    <w:p w14:paraId="4D32AA91" w14:textId="77777777" w:rsidR="001E3A2D" w:rsidRPr="00F93BBF" w:rsidRDefault="001E3A2D" w:rsidP="001E3A2D">
      <w:pPr>
        <w:jc w:val="center"/>
        <w:rPr>
          <w:b/>
          <w:color w:val="8071FF"/>
          <w:sz w:val="28"/>
          <w:szCs w:val="28"/>
        </w:rPr>
      </w:pPr>
    </w:p>
    <w:p w14:paraId="2BC64BBA" w14:textId="77777777" w:rsidR="001E3A2D" w:rsidRDefault="001E3A2D" w:rsidP="001E3A2D">
      <w:pPr>
        <w:jc w:val="center"/>
      </w:pPr>
    </w:p>
    <w:p w14:paraId="7153EA3F" w14:textId="77777777" w:rsidR="001E3A2D" w:rsidRPr="006A46F9" w:rsidRDefault="001E3A2D" w:rsidP="001E3A2D">
      <w:pPr>
        <w:jc w:val="center"/>
        <w:rPr>
          <w:sz w:val="2"/>
          <w:szCs w:val="2"/>
        </w:rPr>
      </w:pPr>
    </w:p>
    <w:p w14:paraId="15234593" w14:textId="7DC7AEE9" w:rsidR="00E576AE" w:rsidRPr="007F4E0C" w:rsidRDefault="00E576AE" w:rsidP="007F4E0C">
      <w:pPr>
        <w:rPr>
          <w:sz w:val="16"/>
          <w:szCs w:val="16"/>
        </w:rPr>
      </w:pPr>
    </w:p>
    <w:sectPr w:rsidR="00E576AE" w:rsidRPr="007F4E0C" w:rsidSect="001D10EF">
      <w:headerReference w:type="default" r:id="rId131"/>
      <w:footerReference w:type="default" r:id="rId132"/>
      <w:pgSz w:w="11906" w:h="16838"/>
      <w:pgMar w:top="85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80D3D1" w14:textId="77777777" w:rsidR="00405BE5" w:rsidRDefault="00405BE5" w:rsidP="00EB697F">
      <w:pPr>
        <w:spacing w:line="240" w:lineRule="auto"/>
      </w:pPr>
      <w:r>
        <w:separator/>
      </w:r>
    </w:p>
  </w:endnote>
  <w:endnote w:type="continuationSeparator" w:id="0">
    <w:p w14:paraId="58C697E6" w14:textId="77777777" w:rsidR="00405BE5" w:rsidRDefault="00405BE5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MS Gothic"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10774" w14:textId="77777777" w:rsidR="00405BE5" w:rsidRDefault="00405BE5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03F773" wp14:editId="3238AC0D">
              <wp:simplePos x="0" y="0"/>
              <wp:positionH relativeFrom="column">
                <wp:posOffset>3597910</wp:posOffset>
              </wp:positionH>
              <wp:positionV relativeFrom="paragraph">
                <wp:posOffset>-118968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6" name="Picture 66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27" r="5509"/>
                        <a:stretch/>
                      </pic:blipFill>
                      <pic:spPr bwMode="auto">
                        <a:xfrm>
                          <a:off x="7202384" y="35626"/>
                          <a:ext cx="1438910" cy="147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70"/>
                        <pic:cNvPicPr>
                          <a:picLocks noChangeAspect="1"/>
                        </pic:cNvPicPr>
                      </pic:nvPicPr>
                      <pic:blipFill rotWithShape="1"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71"/>
                        <pic:cNvPicPr>
                          <a:picLocks noChangeAspect="1"/>
                        </pic:cNvPicPr>
                      </pic:nvPicPr>
                      <pic:blipFill rotWithShape="1"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23DC4FEC" id="Group 72" o:spid="_x0000_s1026" style="position:absolute;margin-left:283.3pt;margin-top:-9.35pt;width:192.45pt;height:34pt;z-index:2516592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13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14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5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6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17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18" o:title="" cropleft="891f" cropright="905f"/>
                  <v:path arrowok="t"/>
                </v:shape>
              </v:group>
              <v:shape id="Picture 66" o:spid="_x0000_s1034" type="#_x0000_t75" style="position:absolute;left:72023;top:356;width:14389;height:14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">
                <v:imagedata r:id="rId19" o:title="" cropleft="3557f" cropright="3610f"/>
                <v:path arrowok="t"/>
              </v:shape>
              <v:shape id="Picture 67" o:spid="_x0000_s1035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">
                <v:imagedata r:id="rId20" o:title="" cropleft="2745f" cropright="2835f"/>
                <v:path arrowok="t"/>
              </v:shape>
              <v:shape id="Picture 68" o:spid="_x0000_s1036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">
                <v:imagedata r:id="rId21" o:title="" cropleft="891f" cropright="3188f"/>
                <v:path arrowok="t"/>
              </v:shape>
              <v:shape id="Picture 69" o:spid="_x0000_s1037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">
                <v:imagedata r:id="rId22" o:title="" cropleft="904f" cropright="2517f"/>
                <v:path arrowok="t"/>
              </v:shape>
              <v:shape id="Picture 70" o:spid="_x0000_s1038" type="#_x0000_t75" style="position:absolute;left:14369;top:534;width:14401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">
                <v:imagedata r:id="rId23" o:title="" cropleft="885f" cropright="1113f"/>
                <v:path arrowok="t"/>
              </v:shape>
              <v:shape id="Picture 71" o:spid="_x0000_s1039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">
                <v:imagedata r:id="rId24" o:title="" cropleft="891f" cropright="905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480DC8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35C567" w14:textId="77777777" w:rsidR="00480DC8" w:rsidRDefault="00480DC8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23E2D564" wp14:editId="51808069">
              <wp:simplePos x="0" y="0"/>
              <wp:positionH relativeFrom="column">
                <wp:posOffset>7037208</wp:posOffset>
              </wp:positionH>
              <wp:positionV relativeFrom="paragraph">
                <wp:posOffset>-117061</wp:posOffset>
              </wp:positionV>
              <wp:extent cx="2444400" cy="432000"/>
              <wp:effectExtent l="0" t="0" r="0" b="0"/>
              <wp:wrapNone/>
              <wp:docPr id="218" name="Group 2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219" name="Group 21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220" name="Picture 2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30" name="Picture 23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1" name="Picture 231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AA73EE" id="Group 218" o:spid="_x0000_s1026" style="position:absolute;margin-left:554.1pt;margin-top:-9.15pt;width:192.45pt;height:34pt;z-index:251675648;mso-width-relative:margin;mso-height-relative:margin" coordsize="8641930,15289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">
              <o:lock v:ext="edit" aspectratio="t"/>
              <v:group id="Group 219" o:spid="_x0000_s1027" style="position:absolute;width:8641930;height:1528923" coordsize="8641930,15289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AsRg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3gK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AsRgxAAAANwAAAAP&#10;AAAAAAAAAAAAAAAAAKk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0" o:spid="_x0000_s1028" type="#_x0000_t75" style="position:absolute;left:1430977;top:59376;width:1440815;height:1438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U&#10;+L7BAAAA3AAAAA8AAABkcnMvZG93bnJldi54bWxET89rwjAUvgv+D+EJu2lqB6N0pmUMC3oZGDfY&#10;8a15a7s1L6VJtfvvzWHg8eP7vStn24sLjb5zrGC7SUAQ18503Ch4P1frDIQPyAZ7x6TgjzyUxXKx&#10;w9y4K5/ookMjYgj7HBW0IQy5lL5uyaLfuIE4ct9utBgiHBtpRrzGcNvLNEmepMWOY0OLA722VP/q&#10;ySrItMYvabJq+tCd3j/+vJnjJyn1sJpfnkEEmsNd/O8+GAVpGufHM/EIyOIG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NU+L7BAAAA3AAAAA8AAAAAAAAAAAAAAAAAnAIAAGRy&#10;cy9kb3ducmV2LnhtbFBLBQYAAAAABAAEAPcAAACKAwAAAAA=&#10;">
                  <v:imagedata r:id="rId9" o:title="" cropleft="885f" cropright="1113f"/>
                  <v:path arrowok="t"/>
                </v:shape>
                <v:shape id="Picture 221" o:spid="_x0000_s1029" type="#_x0000_t75" style="position:absolute;left:2879767;top:29688;width:1439545;height:1499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k&#10;RgbDAAAA3AAAAA8AAABkcnMvZG93bnJldi54bWxEj0FrwkAUhO+C/2F5Qm+6SShWoquIpbYnoVHv&#10;j+wzWc2+Ddk1pv++KxR6HGbmG2a1GWwjeuq8cawgnSUgiEunDVcKTseP6QKED8gaG8ek4Ic8bNbj&#10;0Qpz7R78TX0RKhEh7HNUUIfQ5lL6siaLfuZa4uhdXGcxRNlVUnf4iHDbyCxJ5tKi4bhQY0u7mspb&#10;cbcK3l6Pif28+Dlf5b431fs5PZizUi+TYbsEEWgI/+G/9pdWkGUpPM/EIyDX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2RGBsMAAADcAAAADwAAAAAAAAAAAAAAAACcAgAA&#10;ZHJzL2Rvd25yZXYueG1sUEsFBgAAAAAEAAQA9wAAAIwDAAAAAA==&#10;">
                  <v:imagedata r:id="rId10" o:title="" cropleft="904f" cropright="2517f"/>
                  <v:path arrowok="t"/>
                </v:shape>
                <v:shape id="Picture 222" o:spid="_x0000_s1030" type="#_x0000_t75" style="position:absolute;left:4322618;width:1439545;height:1494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a&#10;5rHAAAAA3AAAAA8AAABkcnMvZG93bnJldi54bWxEj80KwjAQhO+C7xBW8CKa2oNoNYoIgogXfx5g&#10;ada22GxKE9vq0xtB8DjMfDPMatOZUjRUu8KygukkAkGcWl1wpuB23Y/nIJxH1lhaJgUvcrBZ93sr&#10;TLRt+UzNxWcilLBLUEHufZVI6dKcDLqJrYiDd7e1QR9knUldYxvKTSnjKJpJgwWHhRwr2uWUPi5P&#10;oyD2t+p+PE/ZmJHdvhdNe7pGmVLDQbddgvDU+X/4Rx904OIYvmfCEZDrD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5rmscAAAADcAAAADwAAAAAAAAAAAAAAAACcAgAAZHJz&#10;L2Rvd25yZXYueG1sUEsFBgAAAAAEAAQA9wAAAIkDAAAAAA==&#10;">
                  <v:imagedata r:id="rId11" o:title="" cropleft="891f" cropright="3188f"/>
                  <v:path arrowok="t"/>
                </v:shape>
                <v:shape id="Picture 223" o:spid="_x0000_s1031" type="#_x0000_t75" style="position:absolute;left:5765470;top:29688;width:1439545;height:14878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/Q&#10;YE7IAAAA3AAAAA8AAABkcnMvZG93bnJldi54bWxEj1trAjEUhN+F/odwCr5IzboF0a1R6qXgk+Cl&#10;lL6dbk43225O1k3U9d+bQsHHYWa+YSaz1lbiTI0vHSsY9BMQxLnTJRcKDvu3pxEIH5A1Vo5JwZU8&#10;zKYPnQlm2l14S+ddKESEsM9QgQmhzqT0uSGLvu9q4uh9u8ZiiLIppG7wEuG2kmmSDKXFkuOCwZoW&#10;hvLf3ckqmCe95Y8pj8VXu/oYf45H75uhGyjVfWxfX0AEasM9/N9eawVp+gx/Z+IRkNMb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/0GBOyAAAANwAAAAPAAAAAAAAAAAAAAAA&#10;AJwCAABkcnMvZG93bnJldi54bWxQSwUGAAAAAAQABAD3AAAAkQMAAAAA&#10;">
                  <v:imagedata r:id="rId12" o:title="" cropleft="2745f" cropright="2835f"/>
                  <v:path arrowok="t"/>
                </v:shape>
                <v:shape id="Picture 224" o:spid="_x0000_s1032" type="#_x0000_t75" style="position:absolute;left:7202385;top:35626;width:1439545;height:1478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ZJ&#10;asTGAAAA3AAAAA8AAABkcnMvZG93bnJldi54bWxEj0FrwkAUhO8F/8PyhN7qxlSKpG6CCmKFClYL&#10;rbdH9pkEs2+X7Fbjv+8KhR6HmfmGmRW9acWFOt9YVjAeJSCIS6sbrhR8HlZPUxA+IGtsLZOCG3ko&#10;8sHDDDNtr/xBl32oRISwz1BBHYLLpPRlTQb9yDri6J1sZzBE2VVSd3iNcNPKNElepMGG40KNjpY1&#10;lef9j1HQjKd2t/5y7+f1Fp+PycJ9HzYbpR6H/fwVRKA+/If/2m9aQZpO4H4mHgGZ/w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klqxMYAAADcAAAADwAAAAAAAAAAAAAAAACc&#10;AgAAZHJzL2Rvd25yZXYueG1sUEsFBgAAAAAEAAQA9wAAAI8DAAAAAA==&#10;">
                  <v:imagedata r:id="rId13" o:title="" cropleft="3557f" cropright="3610f"/>
                  <v:path arrowok="t"/>
                </v:shape>
                <v:shape id="Picture 225" o:spid="_x0000_s1033" type="#_x0000_t75" style="position:absolute;top:53439;width:1439545;height:14420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JO&#10;nDDDAAAA3AAAAA8AAABkcnMvZG93bnJldi54bWxEj0GLwjAUhO8L/ofwBG9ramGXtRpFBGHBg2zX&#10;i7dH82yryUtJoq3/3ggLexxm5htmuR6sEXfyoXWsYDbNQBBXTrdcKzj+7t6/QISIrNE4JgUPCrBe&#10;jd6WWGjX8w/dy1iLBOFQoIImxq6QMlQNWQxT1xEn7+y8xZikr6X22Ce4NTLPsk9pseW00GBH24aq&#10;a3mzCg779lL5x+a62/vYa1PezGlOSk3Gw2YBItIQ/8N/7W+tIM8/4HUmHQG5e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k6cMMMAAADcAAAADwAAAAAAAAAAAAAAAACcAgAA&#10;ZHJzL2Rvd25yZXYueG1sUEsFBgAAAAAEAAQA9wAAAIwDAAAAAA==&#10;">
                  <v:imagedata r:id="rId14" o:title="" cropleft="891f" cropright="905f"/>
                  <v:path arrowok="t"/>
                </v:shape>
              </v:group>
              <v:shape id="Picture 230" o:spid="_x0000_s1034" type="#_x0000_t75" style="position:absolute;left:1436914;top:53439;width:1440180;height:1437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m&#10;0kzAAAAA3AAAAA8AAABkcnMvZG93bnJldi54bWxET02LwjAQvS/4H8II3tZUBVmrUVQQRfCw1YPH&#10;oRmbYjOpTdT6781B8Ph437NFayvxoMaXjhUM+gkI4tzpkgsFp+Pm9w+ED8gaK8ek4EUeFvPOzwxT&#10;7Z78T48sFCKGsE9RgQmhTqX0uSGLvu9q4shdXGMxRNgUUjf4jOG2ksMkGUuLJccGgzWtDeXX7G4V&#10;yMu1KO+30Xiy32zP5nBqySUrpXrddjkFEagNX/HHvdMKhqM4P56JR0DO3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0qbSTMAAAADcAAAADwAAAAAAAAAAAAAAAACcAgAAZHJz&#10;L2Rvd25yZXYueG1sUEsFBgAAAAAEAAQA9wAAAIkDAAAAAA==&#10;">
                <v:imagedata r:id="rId15" o:title="" cropleft="885f" cropright="1113f"/>
                <v:path arrowok="t"/>
              </v:shape>
              <v:shape id="Picture 231" o:spid="_x0000_s1035" type="#_x0000_t75" style="position:absolute;left:5938;top:53439;width:1438910;height:14414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x&#10;0VPEAAAA3AAAAA8AAABkcnMvZG93bnJldi54bWxEj81uwjAQhO+VeAdrkbgVB5AoTTEIBRBcOPDz&#10;ANt4m0TE62AbCG+PkZB6HM3MN5rpvDW1uJHzlWUFg34Cgji3uuJCwem4/pyA8AFZY22ZFDzIw3zW&#10;+Zhiqu2d93Q7hEJECPsUFZQhNKmUPi/JoO/bhjh6f9YZDFG6QmqH9wg3tRwmyVgarDgulNhQVlJ+&#10;PlyNAve1crvVlX833xlf9GmbrZfnTKlet138gAjUhv/wu73VCoajAbzOxCMgZ0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Jx0VPEAAAA3AAAAA8AAAAAAAAAAAAAAAAAnAIA&#10;AGRycy9kb3ducmV2LnhtbFBLBQYAAAAABAAEAPcAAACNAwAAAAA=&#10;">
                <v:imagedata r:id="rId16" o:title="" cropleft="891f" cropright="905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1E1A7" w14:textId="77777777" w:rsidR="00267089" w:rsidRDefault="00267089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21FA9A83" wp14:editId="78ADAF4D">
              <wp:simplePos x="0" y="0"/>
              <wp:positionH relativeFrom="column">
                <wp:posOffset>3601858</wp:posOffset>
              </wp:positionH>
              <wp:positionV relativeFrom="paragraph">
                <wp:posOffset>-116067</wp:posOffset>
              </wp:positionV>
              <wp:extent cx="2444400" cy="432000"/>
              <wp:effectExtent l="0" t="0" r="0" b="0"/>
              <wp:wrapNone/>
              <wp:docPr id="202" name="Group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203" name="Group 203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13" name="Picture 213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7E50EB" id="Group 202" o:spid="_x0000_s1026" style="position:absolute;margin-left:283.6pt;margin-top:-9.1pt;width:192.45pt;height:34pt;z-index:251673600;mso-width-relative:margin;mso-height-relative:margin" coordsize="8641930,15289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">
              <o:lock v:ext="edit" aspectratio="t"/>
              <v:group id="Group 203" o:spid="_x0000_s1027" style="position:absolute;width:8641930;height:1528923" coordsize="8641930,15289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AzZVfGAAAA3AAA&#10;AA8AAAAAAAAAAAAAAAAAqQ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4" o:spid="_x0000_s1028" type="#_x0000_t75" style="position:absolute;left:1430977;top:59376;width:1440815;height:1438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fa&#10;ot3EAAAA3AAAAA8AAABkcnMvZG93bnJldi54bWxEj0FrwkAUhO+C/2F5hd7MpmmREF2DSIX2Uuhq&#10;ocdn9plEs29DdtX033cLBY/DzHzDLMvRduJKg28dK3hKUhDElTMt1wr2u+0sB+EDssHOMSn4IQ/l&#10;ajpZYmHcjT/pqkMtIoR9gQqaEPpCSl81ZNEnrieO3tENFkOUQy3NgLcIt53M0nQuLbYcFxrsadNQ&#10;ddYXqyDXGg/S5NvLl2716/Ppw7x/k1KPD+N6ASLQGO7h//abUZClL/B3Jh4Bufo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faot3EAAAA3AAAAA8AAAAAAAAAAAAAAAAAnAIA&#10;AGRycy9kb3ducmV2LnhtbFBLBQYAAAAABAAEAPcAAACNAwAAAAA=&#10;">
                  <v:imagedata r:id="rId8" o:title="" cropleft="885f" cropright="1113f"/>
                  <v:path arrowok="t"/>
                </v:shape>
                <v:shape id="Picture 205" o:spid="_x0000_s1029" type="#_x0000_t75" style="position:absolute;left:2879767;top:29688;width:1439545;height:1499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/q&#10;HGXDAAAA3AAAAA8AAABkcnMvZG93bnJldi54bWxEj1trAjEUhN8L/odwhL7VRKkXVqNIi9Wngrf3&#10;w+a4G92cLJu4bv+9KRT6OMzMN8xi1blKtNQE61nDcKBAEOfeWC40nI6btxmIEJENVp5Jww8FWC17&#10;LwvMjH/wntpDLESCcMhQQxljnUkZ8pIchoGviZN38Y3DmGRTSNPgI8FdJUdKTaRDy2mhxJo+Sspv&#10;h7vTMH0/Kre9hAlf5Vdri8/z8NuetX7td+s5iEhd/A//tXdGw0iN4fdMOgJy+Q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/+ocZcMAAADcAAAADwAAAAAAAAAAAAAAAACcAgAA&#10;ZHJzL2Rvd25yZXYueG1sUEsFBgAAAAAEAAQA9wAAAIwDAAAAAA==&#10;">
                  <v:imagedata r:id="rId9" o:title="" cropleft="904f" cropright="2517f"/>
                  <v:path arrowok="t"/>
                </v:shape>
                <v:shape id="Picture 206" o:spid="_x0000_s1030" type="#_x0000_t75" style="position:absolute;left:4322618;width:1439545;height:1494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U&#10;vNLCAAAA3AAAAA8AAABkcnMvZG93bnJldi54bWxEj92KwjAUhO8XfIdwBG8WTfRCtDYVEQSRvfHn&#10;AQ7NsS02J6WJbfXpNwsLXg4z3wyTbgdbi45aXznWMJ8pEMS5MxUXGm7Xw3QFwgdkg7Vj0vAiD9ts&#10;9JViYlzPZ+ouoRCxhH2CGsoQmkRKn5dk0c9cQxy9u2sthijbQpoW+1hua7lQaiktVhwXSmxoX1L+&#10;uDythkW4NffTec7Wfrvde931P1dVaD0ZD7sNiEBD+IT/6aOJnFrC35l4BGT2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jFLzSwgAAANwAAAAPAAAAAAAAAAAAAAAAAJwCAABk&#10;cnMvZG93bnJldi54bWxQSwUGAAAAAAQABAD3AAAAiwMAAAAA&#10;">
                  <v:imagedata r:id="rId10" o:title="" cropleft="891f" cropright="3188f"/>
                  <v:path arrowok="t"/>
                </v:shape>
                <v:shape id="Picture 207" o:spid="_x0000_s1031" type="#_x0000_t75" style="position:absolute;left:5765470;top:29688;width:1439545;height:14878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te&#10;Oi3HAAAA3AAAAA8AAABkcnMvZG93bnJldi54bWxEj09rAjEUxO8Fv0N4hV5EEz34ZzVKtS30VNBW&#10;xNtz87pZu3nZbqJuv70pFHocZuY3zHzZukpcqAmlZw2DvgJBnHtTcqHh4/2lNwERIrLByjNp+KEA&#10;y0Xnbo6Z8Vfe0GUbC5EgHDLUYGOsMylDbslh6PuaOHmfvnEYk2wKaRq8Jrir5FCpkXRYclqwWNPa&#10;Uv61PTsNK9V9Otnyuzi2z/vpYTrZvY38QOuH+/ZxBiJSG//Df+1Xo2GoxvB7Jh0Bubg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teOi3HAAAA3AAAAA8AAAAAAAAAAAAAAAAA&#10;nAIAAGRycy9kb3ducmV2LnhtbFBLBQYAAAAABAAEAPcAAACQAwAAAAA=&#10;">
                  <v:imagedata r:id="rId11" o:title="" cropleft="2745f" cropright="2835f"/>
                  <v:path arrowok="t"/>
                </v:shape>
                <v:shape id="Picture 208" o:spid="_x0000_s1032" type="#_x0000_t75" style="position:absolute;left:7202385;top:35626;width:1439545;height:1478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x&#10;PKHCAAAA3AAAAA8AAABkcnMvZG93bnJldi54bWxET8tqAjEU3Qv+Q7gFd5qoUGQ0SisUK1jwBeru&#10;MrmdGZzchEnU6d83C8Hl4bxni9bW4k5NqBxrGA4UCOLcmYoLDcfDV38CIkRkg7Vj0vBHARbzbmeG&#10;mXEP3tF9HwuRQjhkqKGM0WdShrwki2HgPHHifl1jMSbYFNI0+EjhtpYjpd6lxYpTQ4meliXl1/3N&#10;aqiGE7ddnfzmuvrB8UV9+vNhvda699Z+TEFEauNL/HR/Gw0jldamM+kIyPk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sTyhwgAAANwAAAAPAAAAAAAAAAAAAAAAAJwCAABk&#10;cnMvZG93bnJldi54bWxQSwUGAAAAAAQABAD3AAAAiwMAAAAA&#10;">
                  <v:imagedata r:id="rId12" o:title="" cropleft="3557f" cropright="3610f"/>
                  <v:path arrowok="t"/>
                </v:shape>
                <v:shape id="Picture 209" o:spid="_x0000_s1033" type="#_x0000_t75" style="position:absolute;top:53439;width:1439545;height:14420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2&#10;ylXCAAAA3AAAAA8AAABkcnMvZG93bnJldi54bWxEj0GLwjAUhO/C/ofwFvZmUz0s2jWKCMKCh8Xq&#10;ZW+P5tlWk5eSRFv/vREEj8PMfMMsVoM14kY+tI4VTLIcBHHldMu1guNhO56BCBFZo3FMCu4UYLX8&#10;GC2w0K7nPd3KWIsE4VCggibGrpAyVA1ZDJnriJN3ct5iTNLXUnvsE9waOc3zb2mx5bTQYEebhqpL&#10;ebUK/nbtufL39WW787HXprya/zkp9fU5rH9ARBriO/xq/2oF03wOzzPpCMjl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YtspVwgAAANwAAAAPAAAAAAAAAAAAAAAAAJwCAABk&#10;cnMvZG93bnJldi54bWxQSwUGAAAAAAQABAD3AAAAiwMAAAAA&#10;">
                  <v:imagedata r:id="rId13" o:title="" cropleft="891f" cropright="905f"/>
                  <v:path arrowok="t"/>
                </v:shape>
              </v:group>
              <v:shape id="Picture 213" o:spid="_x0000_s1034" type="#_x0000_t75" style="position:absolute;left:2885704;top:29689;width:1438910;height:1498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f2&#10;tuHEAAAA3AAAAA8AAABkcnMvZG93bnJldi54bWxEj0GLwjAUhO/C/ofwFrxpqoJKNYourIgHQXdZ&#10;r8/m2Vabl9JEW/31RhD2OMzMN8x03phC3KhyuWUFvW4EgjixOudUwe/Pd2cMwnlkjYVlUnAnB/PZ&#10;R2uKsbY17+i296kIEHYxKsi8L2MpXZKRQde1JXHwTrYy6IOsUqkrrAPcFLIfRUNpMOewkGFJXxkl&#10;l/3VKPgbLY+Hx5b9YUXny3Fbu+V9M1aq/dksJiA8Nf4//G6vtYJ+bwCvM+EIyNkT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f2tuHEAAAA3AAAAA8AAAAAAAAAAAAAAAAAnAIA&#10;AGRycy9kb3ducmV2LnhtbFBLBQYAAAAABAAEAPcAAACNAwAAAAA=&#10;">
                <v:imagedata r:id="rId14" o:title="" cropleft="904f" cropright="2517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480DC8">
      <w:rPr>
        <w:noProof/>
      </w:rPr>
      <w:t>5</w:t>
    </w:r>
    <w: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83728A" w14:textId="77777777" w:rsidR="00405BE5" w:rsidRDefault="00405BE5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FCDFD6F" wp14:editId="1D892196">
              <wp:simplePos x="0" y="0"/>
              <wp:positionH relativeFrom="column">
                <wp:posOffset>7013354</wp:posOffset>
              </wp:positionH>
              <wp:positionV relativeFrom="paragraph">
                <wp:posOffset>-140915</wp:posOffset>
              </wp:positionV>
              <wp:extent cx="2444400" cy="432000"/>
              <wp:effectExtent l="0" t="0" r="0" b="0"/>
              <wp:wrapNone/>
              <wp:docPr id="128" name="Group 1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129" name="Group 12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7" name="Picture 137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8" name="Picture 138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9" name="Picture 139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A4A5EC" id="Group 128" o:spid="_x0000_s1026" style="position:absolute;margin-left:552.25pt;margin-top:-11.05pt;width:192.45pt;height:34pt;z-index:251671552;mso-width-relative:margin;mso-height-relative:margin" coordsize="8641930,15289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">
              <o:lock v:ext="edit" aspectratio="t"/>
              <v:group id="Group 129" o:spid="_x0000_s1027" style="position:absolute;width:8641930;height:1528923" coordsize="8641930,15289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S2+h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RF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UtvocIAAADcAAAADwAA&#10;AAAAAAAAAAAAAACp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8" type="#_x0000_t75" style="position:absolute;left:1430977;top:59376;width:1440815;height:1438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2o&#10;Dx/EAAAA3AAAAA8AAABkcnMvZG93bnJldi54bWxEj0FrwkAQhe+C/2GZQm9mU4USUlcRUbCXgtsW&#10;ehyzY5I2Oxuyq6b/3jkUepvhvXnvm+V69J260hDbwAaeshwUcRVcy7WBj/f9rAAVE7LDLjAZ+KUI&#10;69V0ssTShRsf6WpTrSSEY4kGmpT6UutYNeQxZqEnFu0cBo9J1qHWbsCbhPtOz/P8WXtsWRoa7Gnb&#10;UPVjL95AYS2etCv2l0/b2t3i+829fpExjw/j5gVUojH9m/+uD07wF4Ivz8gEenU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2oDx/EAAAA3AAAAA8AAAAAAAAAAAAAAAAAnAIA&#10;AGRycy9kb3ducmV2LnhtbFBLBQYAAAAABAAEAPcAAACNAwAAAAA=&#10;">
                  <v:imagedata r:id="rId10" o:title="" cropleft="885f" cropright="1113f"/>
                  <v:path arrowok="t"/>
                </v:shape>
                <v:shape id="Picture 131" o:spid="_x0000_s1029" type="#_x0000_t75" style="position:absolute;left:2879767;top:29688;width:1439545;height:1499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WY&#10;safCAAAA3AAAAA8AAABkcnMvZG93bnJldi54bWxET01rwkAQvQv9D8sUequbWLElzUZKxeqpYKz3&#10;ITsmq9nZkF1j+u/dQsHbPN7n5MvRtmKg3hvHCtJpAoK4ctpwreBnv35+A+EDssbWMSn4JQ/L4mGS&#10;Y6bdlXc0lKEWMYR9hgqaELpMSl81ZNFPXUccuaPrLYYI+1rqHq8x3LZyliQLadFwbGiwo8+GqnN5&#10;sQpe5/vEbo5+wSf5NZh6dUi/zUGpp8fx4x1EoDHcxf/urY7zX1L4eyZeIIsb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VmLGnwgAAANwAAAAPAAAAAAAAAAAAAAAAAJwCAABk&#10;cnMvZG93bnJldi54bWxQSwUGAAAAAAQABAD3AAAAiwMAAAAA&#10;">
                  <v:imagedata r:id="rId11" o:title="" cropleft="904f" cropright="2517f"/>
                  <v:path arrowok="t"/>
                </v:shape>
                <v:shape id="Picture 132" o:spid="_x0000_s1030" type="#_x0000_t75" style="position:absolute;left:4322618;width:1439545;height:1494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lm&#10;ERDAAAAA3AAAAA8AAABkcnMvZG93bnJldi54bWxET82KwjAQvi/4DmEEL4umVhCtRpGFBREvWh9g&#10;aMa22ExKE9vq0xtB8DYf3++st72pREuNKy0rmE4iEMSZ1SXnCi7p/3gBwnlkjZVlUvAgB9vN4GeN&#10;ibYdn6g9+1yEEHYJKii8rxMpXVaQQTexNXHgrrYx6ANscqkb7EK4qWQcRXNpsOTQUGBNfwVlt/Pd&#10;KIj9pb4eTlM25tfunsu2O6ZRrtRo2O9WIDz1/iv+uPc6zJ/F8H4mXCA3L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WYREMAAAADcAAAADwAAAAAAAAAAAAAAAACcAgAAZHJz&#10;L2Rvd25yZXYueG1sUEsFBgAAAAAEAAQA9wAAAIkDAAAAAA==&#10;">
                  <v:imagedata r:id="rId12" o:title="" cropleft="891f" cropright="3188f"/>
                  <v:path arrowok="t"/>
                </v:shape>
                <v:shape id="Picture 133" o:spid="_x0000_s1031" type="#_x0000_t75" style="position:absolute;left:5765470;top:29688;width:1439545;height:14878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s&#10;l+/FAAAA3AAAAA8AAABkcnMvZG93bnJldi54bWxET0trAjEQvhf8D2GEXopmrSDuahS1Fnoq+KL0&#10;Nm7Gzepmst2kuv33plDobT6+50znra3ElRpfOlYw6CcgiHOnSy4U7HevvTEIH5A1Vo5JwQ95mM86&#10;D1PMtLvxhq7bUIgYwj5DBSaEOpPS54Ys+r6riSN3co3FEGFTSN3gLYbbSj4nyUhaLDk2GKxpZSi/&#10;bL+tgmXy9HI25VdxbNcf6Wc6PryP3ECpx267mIAI1IZ/8Z/7Tcf5wyH8PhMvkLM7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LJfvxQAAANwAAAAPAAAAAAAAAAAAAAAAAJwC&#10;AABkcnMvZG93bnJldi54bWxQSwUGAAAAAAQABAD3AAAAjgMAAAAA&#10;">
                  <v:imagedata r:id="rId13" o:title="" cropleft="2745f" cropright="2835f"/>
                  <v:path arrowok="t"/>
                </v:shape>
                <v:shape id="Picture 134" o:spid="_x0000_s1032" type="#_x0000_t75" style="position:absolute;left:7202385;top:35626;width:1439545;height:1478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i1&#10;nWXDAAAA3AAAAA8AAABkcnMvZG93bnJldi54bWxET9tqAjEQfS/4D2EE32pWLUVWo6ggKrTgDdS3&#10;YTPuLm4mYRN1+/dNoeDbHM51xtPGVOJBtS8tK+h1ExDEmdUl5wqOh+X7EIQPyBory6TghzxMJ623&#10;MabaPnlHj33IRQxhn6KCIgSXSumzggz6rnXEkbva2mCIsM6lrvEZw00l+0nyKQ2WHBsKdLQoKLvt&#10;70ZB2Rva7erkvm6rbxxckrk7HzYbpTrtZjYCEagJL/G/e63j/MEH/D0TL5CT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LWdZcMAAADcAAAADwAAAAAAAAAAAAAAAACcAgAA&#10;ZHJzL2Rvd25yZXYueG1sUEsFBgAAAAAEAAQA9wAAAIwDAAAAAA==&#10;">
                  <v:imagedata r:id="rId14" o:title="" cropleft="3557f" cropright="3610f"/>
                  <v:path arrowok="t"/>
                </v:shape>
                <v:shape id="Picture 135" o:spid="_x0000_s1033" type="#_x0000_t75" style="position:absolute;top:53439;width:1439545;height:14420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yy&#10;a5HCAAAA3AAAAA8AAABkcnMvZG93bnJldi54bWxET01rwkAQvQv9D8sUejObtiht6iqhIBQ8SKOX&#10;3obsNEndnQ27GxP/vSsUvM3jfc5qM1kjzuRD51jBc5aDIK6d7rhRcDxs528gQkTWaByTggsF2Kwf&#10;ZisstBv5m85VbEQK4VCggjbGvpAy1C1ZDJnriRP367zFmKBvpPY4pnBr5EueL6XFjlNDiz19tlSf&#10;qsEq2O+6v9pfytN25+OoTTWYn3dS6ulxKj9ARJriXfzv/tJp/usCbs+kC+T6C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smuRwgAAANwAAAAPAAAAAAAAAAAAAAAAAJwCAABk&#10;cnMvZG93bnJldi54bWxQSwUGAAAAAAQABAD3AAAAiwMAAAAA&#10;">
                  <v:imagedata r:id="rId15" o:title="" cropleft="891f" cropright="905f"/>
                  <v:path arrowok="t"/>
                </v:shape>
              </v:group>
              <v:shape id="Picture 137" o:spid="_x0000_s1034" type="#_x0000_t75" style="position:absolute;left:5765470;top:35626;width:1438910;height:1487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q&#10;Uw/BAAAA3AAAAA8AAABkcnMvZG93bnJldi54bWxET02LwjAQvQv7H8IseNNUhVWrUXYFwau6rNex&#10;GdtqMylJtHV/vREEb/N4nzNftqYSN3K+tKxg0E9AEGdWl5wr+N2vexMQPiBrrCyTgjt5WC4+OnNM&#10;tW14S7ddyEUMYZ+igiKEOpXSZwUZ9H1bE0fuZJ3BEKHLpXbYxHBTyWGSfEmDJceGAmtaFZRddlej&#10;YPq/vm8vx+rQ6HBqhufy+Df6cUp1P9vvGYhAbXiLX+6NjvNHY3g+Ey+Qiw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gqUw/BAAAA3AAAAA8AAAAAAAAAAAAAAAAAnAIAAGRy&#10;cy9kb3ducmV2LnhtbFBLBQYAAAAABAAEAPcAAACKAwAAAAA=&#10;">
                <v:imagedata r:id="rId16" o:title="" cropleft="2745f" cropright="2835f"/>
                <v:path arrowok="t"/>
              </v:shape>
              <v:shape id="Picture 138" o:spid="_x0000_s1035" type="#_x0000_t75" style="position:absolute;left:4322618;top:11876;width:1438910;height:1493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iG&#10;cBHGAAAA3AAAAA8AAABkcnMvZG93bnJldi54bWxEj0FrwzAMhe+D/QejQS9jdbrCSLO6ZbQMSqGH&#10;dYVdtViLw2I52G6a/fvpUOhN4j2992m5Hn2nBoqpDWxgNi1AEdfBttwYOH2+P5WgUka22AUmA3+U&#10;YL26v1tiZcOFP2g45kZJCKcKDbic+0rrVDvymKahJxbtJ0SPWdbYaBvxIuG+089F8aI9tiwNDnva&#10;OKp/j2dvYL/YW13Gctgevs/50S3Kr9kpGTN5GN9eQWUa8818vd5ZwZ8LrTwjE+jV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+IZwEcYAAADcAAAADwAAAAAAAAAAAAAAAACc&#10;AgAAZHJzL2Rvd25yZXYueG1sUEsFBgAAAAAEAAQA9wAAAI8DAAAAAA==&#10;">
                <v:imagedata r:id="rId17" o:title="" cropleft="891f" cropright="3188f"/>
                <v:path arrowok="t"/>
              </v:shape>
              <v:shape id="Picture 139" o:spid="_x0000_s1036" type="#_x0000_t75" style="position:absolute;left:2885704;top:29689;width:1438910;height:1498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aO&#10;vBfDAAAA3AAAAA8AAABkcnMvZG93bnJldi54bWxET01rwkAQvQv+h2UEb7qxQrWpq2hBkR6EaqnX&#10;MTsm0exsyK4m+utdoeBtHu9zJrPGFOJKlcstKxj0IxDEidU5pwp+d8veGITzyBoLy6TgRg5m03Zr&#10;grG2Nf/QdetTEULYxagg876MpXRJRgZd35bEgTvayqAPsEqlrrAO4aaQb1H0Lg3mHBoyLOkro+S8&#10;vRgFf6PFYX/fsN+v6HQ+bGq3uH2Plep2mvknCE+Nf4n/3Wsd5g8/4PlMuEBO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o68F8MAAADcAAAADwAAAAAAAAAAAAAAAACcAgAA&#10;ZHJzL2Rvd25yZXYueG1sUEsFBgAAAAAEAAQA9wAAAIwDAAAAAA==&#10;">
                <v:imagedata r:id="rId18" o:title="" cropleft="904f" cropright="2517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480DC8">
      <w:rPr>
        <w:noProof/>
      </w:rPr>
      <w:t>9</w:t>
    </w:r>
    <w:r>
      <w:fldChar w:fldCharType="end"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4A4815" w14:textId="77777777" w:rsidR="00405BE5" w:rsidRDefault="00405BE5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7BC21C5" wp14:editId="587A4D25">
              <wp:simplePos x="0" y="0"/>
              <wp:positionH relativeFrom="column">
                <wp:posOffset>3595797</wp:posOffset>
              </wp:positionH>
              <wp:positionV relativeFrom="paragraph">
                <wp:posOffset>-117631</wp:posOffset>
              </wp:positionV>
              <wp:extent cx="2444400" cy="432000"/>
              <wp:effectExtent l="0" t="0" r="0" b="0"/>
              <wp:wrapNone/>
              <wp:docPr id="102" name="Group 1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103" name="Group 103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2" name="Picture 11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A4C813" id="Group 102" o:spid="_x0000_s1026" style="position:absolute;margin-left:283.15pt;margin-top:-9.2pt;width:192.45pt;height:34pt;z-index:251669504;mso-width-relative:margin;mso-height-relative:margin" coordsize="8641930,15289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">
              <o:lock v:ext="edit" aspectratio="t"/>
              <v:group id="Group 103" o:spid="_x0000_s1027" style="position:absolute;width:8641930;height:1528923" coordsize="8641930,15289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7FgQrwwAAANw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F+tITHM+EC&#10;ufk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sWBCvDAAAA3AAAAA8A&#10;AAAAAAAAAAAAAAAAqQ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" o:spid="_x0000_s1028" type="#_x0000_t75" style="position:absolute;left:1430977;top:59376;width:1440815;height:1438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/&#10;w6HCAAAA3AAAAA8AAABkcnMvZG93bnJldi54bWxET0trwkAQvgv+h2WE3symDyRE11BKA+2l0FXB&#10;45gdk7TZ2ZBdNf33XUHwNh/fc1bFaDtxpsG3jhU8JikI4sqZlmsF2005z0D4gGywc0wK/shDsZ5O&#10;Vpgbd+FvOutQixjCPkcFTQh9LqWvGrLoE9cTR+7oBoshwqGWZsBLDLedfErThbTYcmxosKe3hqpf&#10;fbIKMq3xIE1Wnna61e/PP1/mc09KPczG1yWIQGO4i2/uDxPnpy9wfSZeINf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M/8OhwgAAANwAAAAPAAAAAAAAAAAAAAAAAJwCAABk&#10;cnMvZG93bnJldi54bWxQSwUGAAAAAAQABAD3AAAAiwMAAAAA&#10;">
                  <v:imagedata r:id="rId8" o:title="" cropleft="885f" cropright="1113f"/>
                  <v:path arrowok="t"/>
                </v:shape>
                <v:shape id="Picture 105" o:spid="_x0000_s1029" type="#_x0000_t75" style="position:absolute;left:2879767;top:29688;width:1439545;height:1499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TP&#10;fRnBAAAA3AAAAA8AAABkcnMvZG93bnJldi54bWxET0trAjEQvhf8D2GE3jSxVC3bjSIWa0+Cr/uw&#10;md1Nu5ksm7hu/31TKPQ2H99z8vXgGtFTF6xnDbOpAkFceGO50nA57yYvIEJENth4Jg3fFGC9Gj3k&#10;mBl/5yP1p1iJFMIhQw11jG0mZShqchimviVOXOk7hzHBrpKmw3sKd418UmohHVpODTW2tK2p+Drd&#10;nIbl81m5fRkW/Cnfe1u9XWcHe9X6cTxsXkFEGuK/+M/9YdJ8NYffZ9IFcv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CTPfRnBAAAA3AAAAA8AAAAAAAAAAAAAAAAAnAIAAGRy&#10;cy9kb3ducmV2LnhtbFBLBQYAAAAABAAEAPcAAACKAwAAAAA=&#10;">
                  <v:imagedata r:id="rId9" o:title="" cropleft="904f" cropright="2517f"/>
                  <v:path arrowok="t"/>
                </v:shape>
                <v:shape id="Picture 106" o:spid="_x0000_s1030" type="#_x0000_t75" style="position:absolute;left:4322618;width:1439545;height:1494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gx&#10;3a7AAAAA3AAAAA8AAABkcnMvZG93bnJldi54bWxET82KwjAQvi/4DmEEL4smehCtTUUEQWQv/jzA&#10;0IxtsZmUJrbVp98sLHibj+930u1ga9FR6yvHGuYzBYI4d6biQsPtepiuQPiAbLB2TBpe5GGbjb5S&#10;TIzr+UzdJRQihrBPUEMZQpNI6fOSLPqZa4gjd3etxRBhW0jTYh/DbS0XSi2lxYpjQ4kN7UvKH5en&#10;1bAIt+Z+Os/Z2m+3e6+7/ueqCq0n42G3ARFoCB/xv/to4ny1hL9n4gUy+w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DHdrsAAAADcAAAADwAAAAAAAAAAAAAAAACcAgAAZHJz&#10;L2Rvd25yZXYueG1sUEsFBgAAAAAEAAQA9wAAAIkDAAAAAA==&#10;">
                  <v:imagedata r:id="rId10" o:title="" cropleft="891f" cropright="3188f"/>
                  <v:path arrowok="t"/>
                </v:shape>
                <v:shape id="Picture 107" o:spid="_x0000_s1031" type="#_x0000_t75" style="position:absolute;left:5765470;top:29688;width:1439545;height:14878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7&#10;W1HEAAAA3AAAAA8AAABkcnMvZG93bnJldi54bWxET01PAjEQvZv4H5ox4WKkxQPCQiGAkHAiETWG&#10;27Adtqvb6bItsPx7amLibV7e54ynravEmZpQetbQ6yoQxLk3JRcaPt5XTwMQISIbrDyThisFmE7u&#10;78aYGX/hNzpvYyFSCIcMNdgY60zKkFtyGLq+Jk7cwTcOY4JNIU2DlxTuKvmsVF86LDk1WKxpYSn/&#10;2Z6chrl6fP225bHYt8uv4W44+Nz0fU/rzkM7G4GI1MZ/8Z97bdJ89QK/z6QL5OQG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B7W1HEAAAA3AAAAA8AAAAAAAAAAAAAAAAAnAIA&#10;AGRycy9kb3ducmV2LnhtbFBLBQYAAAAABAAEAPcAAACNAwAAAAA=&#10;">
                  <v:imagedata r:id="rId11" o:title="" cropleft="2745f" cropright="2835f"/>
                  <v:path arrowok="t"/>
                </v:shape>
                <v:shape id="Picture 108" o:spid="_x0000_s1032" type="#_x0000_t75" style="position:absolute;left:7202385;top:35626;width:1439545;height:1478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U&#10;Xd3GAAAA3AAAAA8AAABkcnMvZG93bnJldi54bWxEj0FrAjEQhe+F/ocwBW81sUKRrVG0UKxgodWC&#10;ehs24+7iZhI2Ubf/vnMo9DbDe/PeN9N571t1pS41gS2MhgYUcRlcw5WF793b4wRUysgO28Bk4YcS&#10;zGf3d1MsXLjxF123uVISwqlAC3XOsdA6lTV5TMMQiUU7hc5jlrWrtOvwJuG+1U/GPGuPDUtDjZFe&#10;ayrP24u30Iwm4XO1j5vz6gPHR7OMh916be3goV+8gMrU53/z3/W7E3wjtPKMTKBn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5Rd3cYAAADcAAAADwAAAAAAAAAAAAAAAACc&#10;AgAAZHJzL2Rvd25yZXYueG1sUEsFBgAAAAAEAAQA9wAAAI8DAAAAAA==&#10;">
                  <v:imagedata r:id="rId12" o:title="" cropleft="3557f" cropright="3610f"/>
                  <v:path arrowok="t"/>
                </v:shape>
                <v:shape id="Picture 109" o:spid="_x0000_s1033" type="#_x0000_t75" style="position:absolute;top:53439;width:1439545;height:14420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T&#10;qynCAAAA3AAAAA8AAABkcnMvZG93bnJldi54bWxETz1rwzAQ3Qv5D+IC2Ro5HULjRgmmYAh4KHG7&#10;ZDusq+1GOhlJie1/HxUK3e7xPm9/nKwRd/Khd6xgs85AEDdO99wq+Posn19BhIis0TgmBTMFOB4W&#10;T3vMtRv5TPc6tiKFcMhRQRfjkEsZmo4shrUbiBP37bzFmKBvpfY4pnBr5EuWbaXFnlNDhwO9d9Rc&#10;65tV8FH1P42fi2tZ+ThqU9/MZUdKrZZT8QYi0hT/xX/uk07zsx38PpMukIc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Dk6spwgAAANwAAAAPAAAAAAAAAAAAAAAAAJwCAABk&#10;cnMvZG93bnJldi54bWxQSwUGAAAAAAQABAD3AAAAiwMAAAAA&#10;">
                  <v:imagedata r:id="rId13" o:title="" cropleft="891f" cropright="905f"/>
                  <v:path arrowok="t"/>
                </v:shape>
              </v:group>
              <v:shape id="Picture 112" o:spid="_x0000_s1034" type="#_x0000_t75" style="position:absolute;left:4322618;top:11876;width:1438910;height:1493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b&#10;G5vCAAAA3AAAAA8AAABkcnMvZG93bnJldi54bWxET0trAjEQvhf8D2EEL0Wz66GsW6OIIojQgw/w&#10;Ot1MN0s3kyWJ6/bfN4WCt/n4nrNcD7YVPfnQOFaQzzIQxJXTDdcKrpf9tAARIrLG1jEp+KEA69Xo&#10;ZYmldg8+UX+OtUghHEpUYGLsSilDZchimLmOOHFfzluMCfpaao+PFG5bOc+yN2mx4dRgsKOtoer7&#10;fLcKjoujloUv+t3H5z2+mkVxy69Bqcl42LyDiDTEp/jffdBpfj6Hv2fSBXL1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S2xubwgAAANwAAAAPAAAAAAAAAAAAAAAAAJwCAABk&#10;cnMvZG93bnJldi54bWxQSwUGAAAAAAQABAD3AAAAiwMAAAAA&#10;">
                <v:imagedata r:id="rId14" o:title="" cropleft="891f" cropright="3188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480DC8">
      <w:rPr>
        <w:noProof/>
      </w:rPr>
      <w:t>10</w:t>
    </w:r>
    <w:r>
      <w:fldChar w:fldCharType="end"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5DC6AF" w14:textId="77777777" w:rsidR="00405BE5" w:rsidRDefault="00405BE5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B9BECE3" wp14:editId="32D07F4E">
              <wp:simplePos x="0" y="0"/>
              <wp:positionH relativeFrom="column">
                <wp:posOffset>3595797</wp:posOffset>
              </wp:positionH>
              <wp:positionV relativeFrom="paragraph">
                <wp:posOffset>-117631</wp:posOffset>
              </wp:positionV>
              <wp:extent cx="2444400" cy="432000"/>
              <wp:effectExtent l="0" t="0" r="0" b="0"/>
              <wp:wrapNone/>
              <wp:docPr id="78" name="Group 7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79" name="Group 7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88" name="Picture 88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2BF0922" id="Group 78" o:spid="_x0000_s1026" style="position:absolute;margin-left:283.15pt;margin-top:-9.2pt;width:192.45pt;height:34pt;z-index:251667456;mso-width-relative:margin;mso-height-relative:margin" coordsize="8641930,15289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">
              <o:lock v:ext="edit" aspectratio="t"/>
              <v:group id="Group 79" o:spid="_x0000_s1027" style="position:absolute;width:8641930;height:1528923" coordsize="8641930,15289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h2I4nxgAAANsAAAAPAAAAZHJzL2Rvd25yZXYueG1sRI9ba8JAFITfC/6H5Qh9&#10;q5tYWjVmFRFb+iCCFxDfDtmTC2bPhuw2if++Wyj0cZiZb5h0PZhadNS6yrKCeBKBIM6srrhQcDl/&#10;vMxBOI+ssbZMCh7kYL0aPaWYaNvzkbqTL0SAsEtQQel9k0jpspIMuoltiIOX29agD7ItpG6xD3BT&#10;y2kUvUuDFYeFEhvalpTdT99GwWeP/eY13nX7e7593M5vh+s+JqWex8NmCcLT4P/Df+0vrW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HYjifGAAAA2wAA&#10;AA8AAAAAAAAAAAAAAAAAqQ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" o:spid="_x0000_s1028" type="#_x0000_t75" style="position:absolute;left:1430977;top:59376;width:1440815;height:1438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15&#10;TBa/AAAA2wAAAA8AAABkcnMvZG93bnJldi54bWxET01rwkAQvRf8D8sIvdWNFkqIriKi0F4K3Sp4&#10;HLNjEs3Ohuyq6b/vHAo9Pt73YjX4Vt2pj01gA9NJBoq4DK7hysD+e/eSg4oJ2WEbmAz8UITVcvS0&#10;wMKFB3/R3aZKSQjHAg3UKXWF1rGsyWOchI5YuHPoPSaBfaVdjw8J962eZdmb9tiwNNTY0aam8mpv&#10;3kBuLZ60y3e3g23s9vXy6T6OZMzzeFjPQSUa0r/4z/3uxCfr5Yv8AL38B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deUwWvwAAANsAAAAPAAAAAAAAAAAAAAAAAJwCAABkcnMv&#10;ZG93bnJldi54bWxQSwUGAAAAAAQABAD3AAAAiAMAAAAA&#10;">
                  <v:imagedata r:id="rId8" o:title="" cropleft="885f" cropright="1113f"/>
                  <v:path arrowok="t"/>
                </v:shape>
                <v:shape id="Picture 81" o:spid="_x0000_s1029" type="#_x0000_t75" style="position:absolute;left:2879767;top:29688;width:1439545;height:1499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XN&#10;8k/DAAAA2wAAAA8AAABkcnMvZG93bnJldi54bWxEj0FrwkAUhO9C/8PyCr3pJqWopK4iLa09CSZ6&#10;f2Sfydbs27C7jfHfd4VCj8PMfMOsNqPtxEA+GMcK8lkGgrh22nCj4Fh9TJcgQkTW2DkmBTcKsFk/&#10;TFZYaHflAw1lbESCcChQQRtjX0gZ6pYshpnriZN3dt5iTNI3Unu8Jrjt5HOWzaVFw2mhxZ7eWqov&#10;5Y9VsHipMrs7hzl/y8/BNO+nfG9OSj09jttXEJHG+B/+a39pBcsc7l/SD5Dr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c3yT8MAAADbAAAADwAAAAAAAAAAAAAAAACcAgAA&#10;ZHJzL2Rvd25yZXYueG1sUEsFBgAAAAAEAAQA9wAAAIwDAAAAAA==&#10;">
                  <v:imagedata r:id="rId9" o:title="" cropleft="904f" cropright="2517f"/>
                  <v:path arrowok="t"/>
                </v:shape>
                <v:shape id="Picture 82" o:spid="_x0000_s1030" type="#_x0000_t75" style="position:absolute;left:4322618;width:1439545;height:1494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oe&#10;LLy/AAAA2wAAAA8AAABkcnMvZG93bnJldi54bWxEj80KwjAQhO+C7xBW8CKa2oNoNYoIgogXfx5g&#10;ada22GxKE9vq0xtB8DjMzDfMatOZUjRUu8KygukkAkGcWl1wpuB23Y/nIJxH1lhaJgUvcrBZ93sr&#10;TLRt+UzNxWciQNglqCD3vkqkdGlOBt3EVsTBu9vaoA+yzqSusQ1wU8o4imbSYMFhIceKdjmlj8vT&#10;KIj9rbofz1M2ZmS370XTnq5RptRw0G2XIDx1/h/+tQ9awTyG75fwA+T6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KHiy8vwAAANsAAAAPAAAAAAAAAAAAAAAAAJwCAABkcnMv&#10;ZG93bnJldi54bWxQSwUGAAAAAAQABAD3AAAAiAMAAAAA&#10;">
                  <v:imagedata r:id="rId10" o:title="" cropleft="891f" cropright="3188f"/>
                  <v:path arrowok="t"/>
                </v:shape>
                <v:shape id="Picture 83" o:spid="_x0000_s1031" type="#_x0000_t75" style="position:absolute;left:5765470;top:29688;width:1439545;height:14878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V&#10;J2/HAAAA2wAAAA8AAABkcnMvZG93bnJldi54bWxEj1trAjEUhN+F/odwCn0pmtWCrKtRvLTQp0K9&#10;IL4dN8fNtpuTdZPq9t83BcHHYWa+YSaz1lbiQo0vHSvo9xIQxLnTJRcKtpu3bgrCB2SNlWNS8Ese&#10;ZtOHzgQz7a78SZd1KESEsM9QgQmhzqT0uSGLvudq4uidXGMxRNkUUjd4jXBbyUGSDKXFkuOCwZqW&#10;hvLv9Y9VsEieV1+mPBfH9nU/OozS3cfQ9ZV6emznYxCB2nAP39rvWkH6Av9f4g+Q0z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yVJ2/HAAAA2wAAAA8AAAAAAAAAAAAAAAAA&#10;nAIAAGRycy9kb3ducmV2LnhtbFBLBQYAAAAABAAEAPcAAACQAwAAAAA=&#10;">
                  <v:imagedata r:id="rId11" o:title="" cropleft="2745f" cropright="2835f"/>
                  <v:path arrowok="t"/>
                </v:shape>
                <v:shape id="Picture 84" o:spid="_x0000_s1032" type="#_x0000_t75" style="position:absolute;left:7202385;top:35626;width:1439545;height:1478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s8&#10;1F3EAAAA2wAAAA8AAABkcnMvZG93bnJldi54bWxEj0FrAjEUhO+F/ofwCr3VrFZkWY1iC2IFBasF&#10;9fbYPHcXNy9hk+r6740geBxm5htmNGlNLc7U+Mqygm4nAUGcW11xoeBvO/tIQfiArLG2TAqu5GEy&#10;fn0ZYabthX/pvAmFiBD2GSooQ3CZlD4vyaDvWEccvaNtDIYom0LqBi8RbmrZS5KBNFhxXCjR0XdJ&#10;+WnzbxRU3dSu5zu3PM1X+HlIvtx+u1go9f7WTocgArXhGX60f7SCtA/3L/EHyPEN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s81F3EAAAA2wAAAA8AAAAAAAAAAAAAAAAAnAIA&#10;AGRycy9kb3ducmV2LnhtbFBLBQYAAAAABAAEAPcAAACNAwAAAAA=&#10;">
                  <v:imagedata r:id="rId12" o:title="" cropleft="3557f" cropright="3610f"/>
                  <v:path arrowok="t"/>
                </v:shape>
                <v:shape id="Picture 85" o:spid="_x0000_s1033" type="#_x0000_t75" style="position:absolute;top:53439;width:1439545;height:14420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q&#10;TSXDAAAA2wAAAA8AAABkcnMvZG93bnJldi54bWxEj81qwzAQhO+FvIPYQm6N3EKK40QJIRAo+BDq&#10;9tLbYm1tN9LKSIp/3j4qFHocZuYbZneYrBED+dA5VvC8ykAQ10533Cj4/Dg/5SBCRNZoHJOCmQIc&#10;9ouHHRbajfxOQxUbkSAcClTQxtgXUoa6JYth5Xri5H07bzEm6RupPY4Jbo18ybJXabHjtNBiT6eW&#10;6mt1swouZfdT+/l4PZc+jtpUN/O1IaWWj9NxCyLSFP/Df+03rSBfw++X9APk/g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UmpNJcMAAADbAAAADwAAAAAAAAAAAAAAAACcAgAA&#10;ZHJzL2Rvd25yZXYueG1sUEsFBgAAAAAEAAQA9wAAAIwDAAAAAA==&#10;">
                  <v:imagedata r:id="rId13" o:title="" cropleft="891f" cropright="905f"/>
                  <v:path arrowok="t"/>
                </v:shape>
              </v:group>
              <v:shape id="Picture 88" o:spid="_x0000_s1034" type="#_x0000_t75" style="position:absolute;left:4322618;top:11876;width:1438910;height:14935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6Z&#10;JQ7AAAAA2wAAAA8AAABkcnMvZG93bnJldi54bWxET8tqAjEU3Rf8h3CFbopmdCFxahSxFETowge4&#10;vZ3cToZOboYkjtO/bxaCy8N5rzaDa0VPITaeNcymBQjiypuGaw2X8+dEgYgJ2WDrmTT8UYTNevSy&#10;wtL4Ox+pP6Va5BCOJWqwKXWllLGy5DBOfUecuR8fHKYMQy1NwHsOd62cF8VCOmw4N1jsaGep+j3d&#10;nIbD8mCkCqr/+Pq+pTe7VNfZJWr9Oh627yASDekpfrj3RoPKY/OX/APk+h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pklDsAAAADbAAAADwAAAAAAAAAAAAAAAACcAgAAZHJz&#10;L2Rvd25yZXYueG1sUEsFBgAAAAAEAAQA9wAAAIkDAAAAAA==&#10;">
                <v:imagedata r:id="rId14" o:title="" cropleft="891f" cropright="3188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480DC8">
      <w:rPr>
        <w:noProof/>
      </w:rPr>
      <w:t>11</w:t>
    </w:r>
    <w:r>
      <w:fldChar w:fldCharType="end"/>
    </w: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40E8A9" w14:textId="77777777" w:rsidR="00405BE5" w:rsidRDefault="00405BE5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2FD91B4" wp14:editId="04CB9716">
              <wp:simplePos x="0" y="0"/>
              <wp:positionH relativeFrom="column">
                <wp:posOffset>3602355</wp:posOffset>
              </wp:positionH>
              <wp:positionV relativeFrom="paragraph">
                <wp:posOffset>-98425</wp:posOffset>
              </wp:positionV>
              <wp:extent cx="2444400" cy="432000"/>
              <wp:effectExtent l="0" t="0" r="0" b="6350"/>
              <wp:wrapNone/>
              <wp:docPr id="55" name="Group 5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6" name="Group 56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7" name="Picture 77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487751" id="Group 55" o:spid="_x0000_s1026" style="position:absolute;margin-left:283.65pt;margin-top:-7.7pt;width:192.45pt;height:34pt;z-index:251665408;mso-width-relative:margin;mso-height-relative:margin" coordsize="8641930,15289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">
              <o:lock v:ext="edit" aspectratio="t"/>
              <v:group id="Group 56" o:spid="_x0000_s1027" style="position:absolute;width:8641930;height:1528923" coordsize="8641930,15289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left:1430977;top:59376;width:1440815;height:1438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zw&#10;+CXEAAAA2wAAAA8AAABkcnMvZG93bnJldi54bWxEj0FrwkAUhO9C/8PyCr3pxpa2IboJIhXai+Ba&#10;weMz+5qkZt+G7Krpv3eFgsdhZr5h5sVgW3Gm3jeOFUwnCQji0pmGKwXf29U4BeEDssHWMSn4Iw9F&#10;/jCaY2bchTd01qESEcI+QwV1CF0mpS9rsugnriOO3o/rLYYo+0qaHi8Rblv5nCRv0mLDcaHGjpY1&#10;lUd9sgpSrfEgTbo67XSjP15+1+ZrT0o9PQ6LGYhAQ7iH/9ufRsHrO9y+xB8g8y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zw+CXEAAAA2wAAAA8AAAAAAAAAAAAAAAAAnAIA&#10;AGRycy9kb3ducmV2LnhtbFBLBQYAAAAABAAEAPcAAACNAwAAAAA=&#10;">
                  <v:imagedata r:id="rId8" o:title="" cropleft="885f" cropright="1113f"/>
                  <v:path arrowok="t"/>
                </v:shape>
                <v:shape id="Picture 58" o:spid="_x0000_s1029" type="#_x0000_t75" style="position:absolute;left:2879767;top:29688;width:1439545;height:1499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X&#10;d5W/AAAA2wAAAA8AAABkcnMvZG93bnJldi54bWxET8uKwjAU3Qv+Q7jC7DR18EU1iszgOCvBqvtL&#10;c22jzU1pMrX+vVkMuDyc92rT2Uq01HjjWMF4lIAgzp02XCg4n3bDBQgfkDVWjknBkzxs1v3eClPt&#10;HnykNguFiCHsU1RQhlCnUvq8JIt+5GriyF1dYzFE2BRSN/iI4baSn0kykxYNx4YSa/oqKb9nf1bB&#10;fHJK7P7qZ3yTP60pvi/jg7ko9THotksQgbrwFv+7f7WCaRwbv8QfINcv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ql3eVvwAAANsAAAAPAAAAAAAAAAAAAAAAAJwCAABkcnMv&#10;ZG93bnJldi54bWxQSwUGAAAAAAQABAD3AAAAiAMAAAAA&#10;">
                  <v:imagedata r:id="rId9" o:title="" cropleft="904f" cropright="2517f"/>
                  <v:path arrowok="t"/>
                </v:shape>
                <v:shape id="Picture 73" o:spid="_x0000_s1030" type="#_x0000_t75" style="position:absolute;left:4322618;width:1439545;height:1494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CH&#10;+QDDAAAA2wAAAA8AAABkcnMvZG93bnJldi54bWxEj92KwjAUhO8F3yEcwRvRVAV/alORhQVZ9saf&#10;Bzg0x7bYnJQmttWn3wgLXg4z8w2T7HtTiZYaV1pWMJ9FIIgzq0vOFVwv39MNCOeRNVaWScGTHOzT&#10;4SDBWNuOT9SefS4ChF2MCgrv61hKlxVk0M1sTRy8m20M+iCbXOoGuwA3lVxE0UoaLDksFFjTV0HZ&#10;/fwwChb+Wt9+TnM2ZmIPr23b/V6iXKnxqD/sQHjq/Sf83z5qBeslvL+EHyDT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0If5AMMAAADbAAAADwAAAAAAAAAAAAAAAACcAgAA&#10;ZHJzL2Rvd25yZXYueG1sUEsFBgAAAAAEAAQA9wAAAIwDAAAAAA==&#10;">
                  <v:imagedata r:id="rId10" o:title="" cropleft="891f" cropright="3188f"/>
                  <v:path arrowok="t"/>
                </v:shape>
                <v:shape id="Picture 74" o:spid="_x0000_s1031" type="#_x0000_t75" style="position:absolute;left:5765470;top:29688;width:1439545;height:14878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p&#10;zzzGAAAA2wAAAA8AAABkcnMvZG93bnJldi54bWxEj09rAjEUxO+C3yE8oRfRrEX8sxpFWws9CVpL&#10;8fbcPDfbbl62m6jbb28KhR6HmfkNM182thRXqn3hWMGgn4AgzpwuOFdweHvpTUD4gKyxdEwKfsjD&#10;ctFuzTHV7sY7uu5DLiKEfYoKTAhVKqXPDFn0fVcRR+/saoshyjqXusZbhNtSPibJSFosOC4YrOjJ&#10;UPa1v1gF66T7/GmK7/zUbD6mx+nkfTtyA6UeOs1qBiJQE/7Df+1XrWA8hN8v8QfIxR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RqnPPMYAAADbAAAADwAAAAAAAAAAAAAAAACc&#10;AgAAZHJzL2Rvd25yZXYueG1sUEsFBgAAAAAEAAQA9wAAAI8DAAAAAA==&#10;">
                  <v:imagedata r:id="rId11" o:title="" cropleft="2745f" cropright="2835f"/>
                  <v:path arrowok="t"/>
                </v:shape>
                <v:shape id="Picture 75" o:spid="_x0000_s1032" type="#_x0000_t75" style="position:absolute;left:7202385;top:35626;width:1439545;height:1478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l&#10;AeHFAAAA2wAAAA8AAABkcnMvZG93bnJldi54bWxEj0FrAjEUhO+C/yE8wVvNWrGVrVGsICootFrQ&#10;3h6b5+7i5iVsoq7/3hQKHoeZ+YYZTxtTiSvVvrSsoN9LQBBnVpecK/jZL15GIHxA1lhZJgV38jCd&#10;tFtjTLW98TdddyEXEcI+RQVFCC6V0mcFGfQ964ijd7K1wRBlnUtd4y3CTSVfk+RNGiw5LhToaF5Q&#10;dt5djIKyP7Jfy4PbnJdbHPwmn+64X6+V6naa2QeIQE14hv/bK63gfQh/X+IPkJMH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xpQHhxQAAANsAAAAPAAAAAAAAAAAAAAAAAJwC&#10;AABkcnMvZG93bnJldi54bWxQSwUGAAAAAAQABAD3AAAAjgMAAAAA&#10;">
                  <v:imagedata r:id="rId12" o:title="" cropleft="3557f" cropright="3610f"/>
                  <v:path arrowok="t"/>
                </v:shape>
                <v:shape id="Picture 76" o:spid="_x0000_s1033" type="#_x0000_t75" style="position:absolute;top:53439;width:1439545;height:14420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t&#10;o3XDAAAA2wAAAA8AAABkcnMvZG93bnJldi54bWxEj81qwzAQhO+FvIPYQm613B7cxokSQiBQyKHU&#10;zSW3xdrabqSVkeSfvH1UKPQ4zMw3zGY3WyNG8qFzrOA5y0EQ10533Cg4fx2f3kCEiKzROCYFNwqw&#10;2y4eNlhqN/EnjVVsRIJwKFFBG2NfShnqliyGzPXEyft23mJM0jdSe5wS3Br5kueFtNhxWmixp0NL&#10;9bUarIKPU/dT+9v+ejz5OGlTDeayIqWWj/N+DSLSHP/Df+13reC1gN8v6QfI7R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22jdcMAAADbAAAADwAAAAAAAAAAAAAAAACcAgAA&#10;ZHJzL2Rvd25yZXYueG1sUEsFBgAAAAAEAAQA9wAAAIwDAAAAAA==&#10;">
                  <v:imagedata r:id="rId13" o:title="" cropleft="891f" cropright="905f"/>
                  <v:path arrowok="t"/>
                </v:shape>
              </v:group>
              <v:shape id="Picture 77" o:spid="_x0000_s1034" type="#_x0000_t75" style="position:absolute;left:5765470;top:35626;width:1438910;height:1487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4f&#10;Z+rCAAAA2wAAAA8AAABkcnMvZG93bnJldi54bWxEj0GLwjAUhO+C/yE8wduaqrBqNYouCHvVFb0+&#10;m2dbbV5KkrV1f/1GEDwOM/MNs1i1phJ3cr60rGA4SEAQZ1aXnCs4/Gw/piB8QNZYWSYFD/KwWnY7&#10;C0y1bXhH933IRYSwT1FBEUKdSumzggz6ga2Jo3exzmCI0uVSO2wi3FRylCSf0mDJcaHAmr4Kym77&#10;X6Ng9rd97G7n6tTocGlG1/J8HG+cUv1eu56DCNSGd/jV/tYKJhN4fok/QC7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+H2fqwgAAANsAAAAPAAAAAAAAAAAAAAAAAJwCAABk&#10;cnMvZG93bnJldi54bWxQSwUGAAAAAAQABAD3AAAAiwMAAAAA&#10;">
                <v:imagedata r:id="rId14" o:title="" cropleft="2745f" cropright="2835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480DC8">
      <w:rPr>
        <w:noProof/>
      </w:rPr>
      <w:t>12</w:t>
    </w:r>
    <w:r>
      <w:fldChar w:fldCharType="end"/>
    </w: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FE3B87" w14:textId="77777777" w:rsidR="00405BE5" w:rsidRDefault="00405BE5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76143E1" wp14:editId="3975CB6E">
              <wp:simplePos x="0" y="0"/>
              <wp:positionH relativeFrom="column">
                <wp:posOffset>3602355</wp:posOffset>
              </wp:positionH>
              <wp:positionV relativeFrom="paragraph">
                <wp:posOffset>-117475</wp:posOffset>
              </wp:positionV>
              <wp:extent cx="2444400" cy="432000"/>
              <wp:effectExtent l="0" t="0" r="0" b="6350"/>
              <wp:wrapNone/>
              <wp:docPr id="18" name="Group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20" name="Group 20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27" r="5509"/>
                        <a:stretch/>
                      </pic:blipFill>
                      <pic:spPr bwMode="auto">
                        <a:xfrm>
                          <a:off x="7202384" y="35626"/>
                          <a:ext cx="1438910" cy="147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54474A" id="Group 18" o:spid="_x0000_s1026" style="position:absolute;margin-left:283.65pt;margin-top:-9.2pt;width:192.45pt;height:34pt;z-index:251661312;mso-width-relative:margin;mso-height-relative:margin" coordsize="8641930,15289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">
              <o:lock v:ext="edit" aspectratio="t"/>
              <v:group id="Group 20" o:spid="_x0000_s1027" style="position:absolute;width:8641930;height:1528923" coordsize="8641930,15289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style="position:absolute;left:1430977;top:59376;width:1440815;height:1438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RT&#10;trfDAAAA2wAAAA8AAABkcnMvZG93bnJldi54bWxEj0FrwkAUhO9C/8PyCr3pRgslpG5CKQr2Uuja&#10;Qo/P7DOJZt+G7JrEf+8WCh6HmfmGWReTbcVAvW8cK1guEhDEpTMNVwq+99t5CsIHZIOtY1JwJQ9F&#10;/jBbY2bcyF806FCJCGGfoYI6hC6T0pc1WfQL1xFH7+h6iyHKvpKmxzHCbStXSfIiLTYcF2rs6L2m&#10;8qwvVkGqNR6kSbeXH93ozfPp03z8klJPj9PbK4hAU7iH/9s7o2C1hL8v8QfI/AY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1FO2t8MAAADbAAAADwAAAAAAAAAAAAAAAACcAgAA&#10;ZHJzL2Rvd25yZXYueG1sUEsFBgAAAAAEAAQA9wAAAIwDAAAAAA==&#10;">
                  <v:imagedata r:id="rId8" o:title="" cropleft="885f" cropright="1113f"/>
                  <v:path arrowok="t"/>
                </v:shape>
                <v:shape id="Picture 22" o:spid="_x0000_s1029" type="#_x0000_t75" style="position:absolute;left:2879767;top:29688;width:1439545;height:1499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5&#10;MwLBAAAA2wAAAA8AAABkcnMvZG93bnJldi54bWxEj0+LwjAUxO+C3yE8YW+aWhaVahRxWd2T4L/7&#10;o3m20ealNLHWb78RFvY4zMxvmMWqs5VoqfHGsYLxKAFBnDttuFBwPn0PZyB8QNZYOSYFL/KwWvZ7&#10;C8y0e/KB2mMoRISwz1BBGUKdSenzkiz6kauJo3d1jcUQZVNI3eAzwm0l0ySZSIuG40KJNW1Kyu/H&#10;h1Uw/Twldnf1E77JbWuKr8t4by5KfQy69RxEoC78h//aP1pBmsL7S/wBcvk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N5MwLBAAAA2wAAAA8AAAAAAAAAAAAAAAAAnAIAAGRy&#10;cy9kb3ducmV2LnhtbFBLBQYAAAAABAAEAPcAAACKAwAAAAA=&#10;">
                  <v:imagedata r:id="rId9" o:title="" cropleft="904f" cropright="2517f"/>
                  <v:path arrowok="t"/>
                </v:shape>
                <v:shape id="Picture 23" o:spid="_x0000_s1030" type="#_x0000_t75" style="position:absolute;left:4322618;width:1439545;height:1494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0&#10;1h2/AAAA2wAAAA8AAABkcnMvZG93bnJldi54bWxEj80KwjAQhO+C7xBW8CKaqiBajSKCIOLFnwdY&#10;mrUtNpvSxLb69EYQPA4z3wyz2rSmEDVVLresYDyKQBAnVuecKrhd98M5COeRNRaWScGLHGzW3c4K&#10;Y20bPlN98akIJexiVJB5X8ZSuiQjg25kS+Lg3W1l0AdZpVJX2IRyU8hJFM2kwZzDQoYl7TJKHpen&#10;UTDxt/J+PI/ZmIHdvhd1c7pGqVL9XrtdgvDU+n/4Rx904Kbw/RJ+gFx/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DNNYdvwAAANsAAAAPAAAAAAAAAAAAAAAAAJwCAABkcnMv&#10;ZG93bnJldi54bWxQSwUGAAAAAAQABAD3AAAAiAMAAAAA&#10;">
                  <v:imagedata r:id="rId10" o:title="" cropleft="891f" cropright="3188f"/>
                  <v:path arrowok="t"/>
                </v:shape>
                <v:shape id="Picture 24" o:spid="_x0000_s1031" type="#_x0000_t75" style="position:absolute;left:5765470;top:29688;width:1439545;height:14878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Ua&#10;4CHGAAAA2wAAAA8AAABkcnMvZG93bnJldi54bWxEj09rAjEUxO9Cv0N4hV5Es0oR3RrFPy30JGgr&#10;4u1187rZunlZN1G3394IgsdhZn7DjKeNLcWZal84VtDrJiCIM6cLzhV8f310hiB8QNZYOiYF/+Rh&#10;OnlqjTHV7sJrOm9CLiKEfYoKTAhVKqXPDFn0XVcRR+/X1RZDlHUudY2XCLel7CfJQFosOC4YrGhh&#10;KDtsTlbBPGkv/0xxzH+a991oPxpuVwPXU+rluZm9gQjUhEf43v7UCvqvcPsSf4CcXA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VRrgIcYAAADbAAAADwAAAAAAAAAAAAAAAACc&#10;AgAAZHJzL2Rvd25yZXYueG1sUEsFBgAAAAAEAAQA9wAAAI8DAAAAAA==&#10;">
                  <v:imagedata r:id="rId11" o:title="" cropleft="2745f" cropright="2835f"/>
                  <v:path arrowok="t"/>
                </v:shape>
                <v:shape id="Picture 25" o:spid="_x0000_s1032" type="#_x0000_t75" style="position:absolute;left:7202385;top:35626;width:1439545;height:1478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W&#10;LvzFAAAA2wAAAA8AAABkcnMvZG93bnJldi54bWxEj91qAjEUhO8F3yGcgnduVkWR1Si1UKxQwZ9C&#10;7d1hc7q7uDkJm1TXt28EwcthZr5h5svW1OJCja8sKxgkKQji3OqKCwVfx/f+FIQPyBpry6TgRh6W&#10;i25njpm2V97T5RAKESHsM1RQhuAyKX1ekkGfWEccvV/bGAxRNoXUDV4j3NRymKYTabDiuFCio7eS&#10;8vPhzyioBlO7W3+7z/N6i6OfdOVOx81Gqd5L+zoDEagNz/Cj/aEVDMdw/xJ/gFz8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iFi78xQAAANsAAAAPAAAAAAAAAAAAAAAAAJwC&#10;AABkcnMvZG93bnJldi54bWxQSwUGAAAAAAQABAD3AAAAjgMAAAAA&#10;">
                  <v:imagedata r:id="rId12" o:title="" cropleft="3557f" cropright="3610f"/>
                  <v:path arrowok="t"/>
                </v:shape>
                <v:shape id="Picture 26" o:spid="_x0000_s1033" type="#_x0000_t75" style="position:absolute;top:53439;width:1439545;height:14420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Te&#10;jGjCAAAA2wAAAA8AAABkcnMvZG93bnJldi54bWxEj0GLwjAUhO/C/ofwFrzZVA+iXaOIICx4WKxe&#10;9vZo3rZdk5eSRFv/vREEj8PMfMOsNoM14kY+tI4VTLMcBHHldMu1gvNpP1mACBFZo3FMCu4UYLP+&#10;GK2w0K7nI93KWIsE4VCggibGrpAyVA1ZDJnriJP357zFmKSvpfbYJ7g1cpbnc2mx5bTQYEe7hqpL&#10;ebUKfg7tf+Xv28v+4GOvTXk1v0tSavw5bL9ARBriO/xqf2sFszk8v6QfIN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E3oxowgAAANsAAAAPAAAAAAAAAAAAAAAAAJwCAABk&#10;cnMvZG93bnJldi54bWxQSwUGAAAAAAQABAD3AAAAiwMAAAAA&#10;">
                  <v:imagedata r:id="rId13" o:title="" cropleft="891f" cropright="905f"/>
                  <v:path arrowok="t"/>
                </v:shape>
              </v:group>
              <v:shape id="Picture 27" o:spid="_x0000_s1034" type="#_x0000_t75" style="position:absolute;left:7202384;top:35626;width:1438910;height:1477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e&#10;Fi/CAAAA2wAAAA8AAABkcnMvZG93bnJldi54bWxEj0FrAjEUhO8F/0N4greadRFbVqOIUFGQQq0X&#10;b4/kubu4eQmbVOO/N4VCj8PMfMMsVsl24kZ9aB0rmIwLEMTamZZrBafvj9d3ECEiG+wck4IHBVgt&#10;By8LrIy78xfdjrEWGcKhQgVNjL6SMuiGLIax88TZu7jeYsyyr6Xp8Z7htpNlUcykxZbzQoOeNg3p&#10;6/HHKlg/0r5M5flT7/223U69ToerVmo0TOs5iEgp/of/2jujoHyD3y/5B8jlE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w3hYvwgAAANsAAAAPAAAAAAAAAAAAAAAAAJwCAABk&#10;cnMvZG93bnJldi54bWxQSwUGAAAAAAQABAD3AAAAiwMAAAAA&#10;">
                <v:imagedata r:id="rId14" o:title="" cropleft="3557f" cropright="3610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480DC8">
      <w:rPr>
        <w:noProof/>
      </w:rPr>
      <w:t>14</w:t>
    </w:r>
    <w:r>
      <w:fldChar w:fldCharType="end"/>
    </w:r>
  </w:p>
</w:ftr>
</file>

<file path=word/footer9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E034D" w14:textId="77777777" w:rsidR="00405BE5" w:rsidRDefault="00405BE5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3818FA5" wp14:editId="1C706B49">
              <wp:simplePos x="0" y="0"/>
              <wp:positionH relativeFrom="column">
                <wp:posOffset>3602355</wp:posOffset>
              </wp:positionH>
              <wp:positionV relativeFrom="paragraph">
                <wp:posOffset>-117475</wp:posOffset>
              </wp:positionV>
              <wp:extent cx="2444400" cy="432000"/>
              <wp:effectExtent l="0" t="0" r="0" b="6350"/>
              <wp:wrapNone/>
              <wp:docPr id="37" name="Group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38" name="Group 38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5" name="Picture 45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427" r="5509"/>
                        <a:stretch/>
                      </pic:blipFill>
                      <pic:spPr bwMode="auto">
                        <a:xfrm>
                          <a:off x="7202384" y="35626"/>
                          <a:ext cx="1438910" cy="147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924EC1" id="Group 37" o:spid="_x0000_s1026" style="position:absolute;margin-left:283.65pt;margin-top:-9.2pt;width:192.45pt;height:34pt;z-index:251663360;mso-width-relative:margin;mso-height-relative:margin" coordsize="8641930,152892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">
              <o:lock v:ext="edit" aspectratio="t"/>
              <v:group id="Group 38" o:spid="_x0000_s1027" style="position:absolute;width:8641930;height:1528923" coordsize="8641930,15289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8" type="#_x0000_t75" style="position:absolute;left:1430977;top:59376;width:1440815;height:14382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/8&#10;LGzDAAAA2wAAAA8AAABkcnMvZG93bnJldi54bWxEj0FrwkAUhO8F/8PyhN6ajRVKjK4iotBehK4K&#10;Hp/ZZxLNvg3ZVeO/7xYKPQ4z8w0zW/S2EXfqfO1YwShJQRAXztRcKtjvNm8ZCB+QDTaOScGTPCzm&#10;g5cZ5sY9+JvuOpQiQtjnqKAKoc2l9EVFFn3iWuLonV1nMUTZldJ0+Ihw28j3NP2QFmuOCxW2tKqo&#10;uOqbVZBpjSdpss3toGu9Hl+25utISr0O++UURKA+/If/2p9GwXgCv1/iD5Dz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/wsbMMAAADbAAAADwAAAAAAAAAAAAAAAACcAgAA&#10;ZHJzL2Rvd25yZXYueG1sUEsFBgAAAAAEAAQA9wAAAIwDAAAAAA==&#10;">
                  <v:imagedata r:id="rId8" o:title="" cropleft="885f" cropright="1113f"/>
                  <v:path arrowok="t"/>
                </v:shape>
                <v:shape id="Picture 40" o:spid="_x0000_s1029" type="#_x0000_t75" style="position:absolute;left:2879767;top:29688;width:1439545;height:1499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E4&#10;7U6/AAAA2wAAAA8AAABkcnMvZG93bnJldi54bWxET02LwjAQvQv+hzCCN00VcZfaKKKoe1pYXe9D&#10;M22jzaQ0sdZ/bw4Le3y872zT21p01HrjWMFsmoAgzp02XCr4vRwmnyB8QNZYOyYFL/KwWQ8HGaba&#10;PfmHunMoRQxhn6KCKoQmldLnFVn0U9cQR65wrcUQYVtK3eIzhttazpNkKS0ajg0VNrSrKL+fH1bB&#10;x+KS2FPhl3yTx86U++vs21yVGo/67QpEoD78i//cX1rBIq6PX+IPkOs3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ROO1OvwAAANsAAAAPAAAAAAAAAAAAAAAAAJwCAABkcnMv&#10;ZG93bnJldi54bWxQSwUGAAAAAAQABAD3AAAAiAMAAAAA&#10;">
                  <v:imagedata r:id="rId9" o:title="" cropleft="904f" cropright="2517f"/>
                  <v:path arrowok="t"/>
                </v:shape>
                <v:shape id="Picture 41" o:spid="_x0000_s1030" type="#_x0000_t75" style="position:absolute;left:4322618;width:1439545;height:14941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1&#10;CFHDAAAA2wAAAA8AAABkcnMvZG93bnJldi54bWxEj91qwkAUhO8LfYflCN6UuolI0dRVpFAQ6U1+&#10;HuCQPfnB7NmQ3SbRp3cLQi+HmfmG2R9n04mRBtdaVhCvIhDEpdUt1wqK/Pt9C8J5ZI2dZVJwIwfH&#10;w+vLHhNtJ05pzHwtAoRdggoa7/tESlc2ZNCtbE8cvMoOBn2QQy31gFOAm06uo+hDGmw5LDTY01dD&#10;5TX7NQrWvuirSxqzMW/2dN+N008e1UotF/PpE4Sn2f+Hn+2zVrCJ4e9L+AHy8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XUIUcMAAADbAAAADwAAAAAAAAAAAAAAAACcAgAA&#10;ZHJzL2Rvd25yZXYueG1sUEsFBgAAAAAEAAQA9wAAAIwDAAAAAA==&#10;">
                  <v:imagedata r:id="rId10" o:title="" cropleft="891f" cropright="3188f"/>
                  <v:path arrowok="t"/>
                </v:shape>
                <v:shape id="Picture 42" o:spid="_x0000_s1031" type="#_x0000_t75" style="position:absolute;left:5765470;top:29688;width:1439545;height:14878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g&#10;OG7GAAAA2wAAAA8AAABkcnMvZG93bnJldi54bWxEj09rAjEUxO9Cv0N4hV5Es0oR3RrFPy30JGgr&#10;4u1187rZunlZN1G3394IgsdhZn7DjKeNLcWZal84VtDrJiCIM6cLzhV8f310hiB8QNZYOiYF/+Rh&#10;OnlqjTHV7sJrOm9CLiKEfYoKTAhVKqXPDFn0XVcRR+/X1RZDlHUudY2XCLel7CfJQFosOC4YrGhh&#10;KDtsTlbBPGkv/0xxzH+a991oPxpuVwPXU+rluZm9gQjUhEf43v7UCl77cPsSf4CcXA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aGA4bsYAAADbAAAADwAAAAAAAAAAAAAAAACc&#10;AgAAZHJzL2Rvd25yZXYueG1sUEsFBgAAAAAEAAQA9wAAAI8DAAAAAA==&#10;">
                  <v:imagedata r:id="rId11" o:title="" cropleft="2745f" cropright="2835f"/>
                  <v:path arrowok="t"/>
                </v:shape>
                <v:shape id="Picture 43" o:spid="_x0000_s1032" type="#_x0000_t75" style="position:absolute;left:7202385;top:35626;width:1439545;height:1478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9s&#10;9rPFAAAA2wAAAA8AAABkcnMvZG93bnJldi54bWxEj0FrwkAUhO9C/8PyCr2ZTaqIRNfQFooVFKwW&#10;am+P7GsSzL5dsluN/94VhB6HmfmGmRe9acWJOt9YVpAlKQji0uqGKwVf+/fhFIQPyBpby6TgQh6K&#10;xcNgjrm2Z/6k0y5UIkLY56igDsHlUvqyJoM+sY44er+2Mxii7CqpOzxHuGnlc5pOpMGG40KNjt5q&#10;Ko+7P6OgyaZ2u/x26+Nyg6Of9NUd9quVUk+P/csMRKA+/Ifv7Q+tYDyC25f4A+TiC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fbPazxQAAANsAAAAPAAAAAAAAAAAAAAAAAJwC&#10;AABkcnMvZG93bnJldi54bWxQSwUGAAAAAAQABAD3AAAAjgMAAAAA&#10;">
                  <v:imagedata r:id="rId12" o:title="" cropleft="3557f" cropright="3610f"/>
                  <v:path arrowok="t"/>
                </v:shape>
                <v:shape id="Picture 44" o:spid="_x0000_s1033" type="#_x0000_t75" style="position:absolute;top:53439;width:1439545;height:14420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f&#10;UiTDAAAA2wAAAA8AAABkcnMvZG93bnJldi54bWxEj81qwzAQhO+FvIPYQm613GJK40QJIRAo5FDq&#10;5pLbYm1tN9LKSPJP3j4qFHocZuYbZrObrREj+dA5VvCc5SCIa6c7bhScv45PbyBCRNZoHJOCGwXY&#10;bRcPGyy1m/iTxio2IkE4lKigjbEvpQx1SxZD5nri5H07bzEm6RupPU4Jbo18yfNXabHjtNBiT4eW&#10;6ms1WAUfp+6n9rf99XjycdKmGsxlRUotH+f9GkSkOf6H/9rvWkFRwO+X9APk9g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p9SJMMAAADbAAAADwAAAAAAAAAAAAAAAACcAgAA&#10;ZHJzL2Rvd25yZXYueG1sUEsFBgAAAAAEAAQA9wAAAIwDAAAAAA==&#10;">
                  <v:imagedata r:id="rId13" o:title="" cropleft="891f" cropright="905f"/>
                  <v:path arrowok="t"/>
                </v:shape>
              </v:group>
              <v:shape id="Picture 45" o:spid="_x0000_s1034" type="#_x0000_t75" style="position:absolute;left:7202384;top:35626;width:1438910;height:14776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Kf&#10;yGPDAAAA2wAAAA8AAABkcnMvZG93bnJldi54bWxEj0FrAjEUhO8F/0N4Qm8166JFtkaRQqWCCFUv&#10;vT2S5+7i5iVsUo3/vhEEj8PMfMPMl8l24kJ9aB0rGI8KEMTamZZrBcfD19sMRIjIBjvHpOBGAZaL&#10;wcscK+Ou/EOXfaxFhnCoUEETo6+kDLohi2HkPHH2Tq63GLPsa2l6vGa47WRZFO/SYst5oUFPnw3p&#10;8/7PKljd0qZM5e9Ob/y6XU+8TtuzVup1mFYfICKl+Aw/2t9GwWQK9y/5B8jF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p/IY8MAAADbAAAADwAAAAAAAAAAAAAAAACcAgAA&#10;ZHJzL2Rvd25yZXYueG1sUEsFBgAAAAAEAAQA9wAAAIwDAAAAAA==&#10;">
                <v:imagedata r:id="rId14" o:title="" cropleft="3557f" cropright="3610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480DC8">
      <w:rPr>
        <w:noProof/>
      </w:rPr>
      <w:t>15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3968A6" w14:textId="77777777" w:rsidR="00405BE5" w:rsidRDefault="00405BE5" w:rsidP="00EB697F">
      <w:pPr>
        <w:spacing w:line="240" w:lineRule="auto"/>
      </w:pPr>
      <w:r>
        <w:separator/>
      </w:r>
    </w:p>
  </w:footnote>
  <w:footnote w:type="continuationSeparator" w:id="0">
    <w:p w14:paraId="75212F6C" w14:textId="77777777" w:rsidR="00405BE5" w:rsidRDefault="00405BE5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B3AE17" w14:textId="77777777" w:rsidR="00405BE5" w:rsidRPr="00870C48" w:rsidRDefault="00405BE5" w:rsidP="007F0AA0">
    <w:pPr>
      <w:pStyle w:val="Header"/>
      <w:tabs>
        <w:tab w:val="clear" w:pos="9026"/>
        <w:tab w:val="right" w:pos="9072"/>
      </w:tabs>
      <w:rPr>
        <w:color w:val="000000" w:themeColor="text1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9450E4" w14:textId="77777777" w:rsidR="00405BE5" w:rsidRPr="00870C48" w:rsidRDefault="00405BE5" w:rsidP="007F0AA0">
    <w:pPr>
      <w:pStyle w:val="Header"/>
      <w:tabs>
        <w:tab w:val="clear" w:pos="9026"/>
        <w:tab w:val="right" w:pos="9072"/>
      </w:tabs>
      <w:rPr>
        <w:color w:val="000000" w:themeColor="text1"/>
      </w:rPr>
    </w:pPr>
    <w:r>
      <w:rPr>
        <w:color w:val="000000" w:themeColor="text1"/>
      </w:rPr>
      <w:t>Name</w:t>
    </w:r>
    <w:r w:rsidRPr="00870C48">
      <w:rPr>
        <w:color w:val="000000" w:themeColor="text1"/>
      </w:rPr>
      <w:tab/>
    </w:r>
    <w:sdt>
      <w:sdtPr>
        <w:rPr>
          <w:color w:val="000000" w:themeColor="text1"/>
        </w:rPr>
        <w:id w:val="625660291"/>
        <w:showingPlcHdr/>
      </w:sdtPr>
      <w:sdtContent>
        <w:r w:rsidRPr="00870C48">
          <w:rPr>
            <w:rStyle w:val="PlaceholderText"/>
            <w:color w:val="000000" w:themeColor="text1"/>
          </w:rPr>
          <w:t>Class</w:t>
        </w:r>
      </w:sdtContent>
    </w:sdt>
    <w:r w:rsidRPr="00870C48">
      <w:rPr>
        <w:color w:val="000000" w:themeColor="text1"/>
      </w:rPr>
      <w:tab/>
    </w:r>
    <w:sdt>
      <w:sdtPr>
        <w:rPr>
          <w:color w:val="000000" w:themeColor="text1"/>
        </w:rPr>
        <w:id w:val="-182047294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Content>
        <w:r w:rsidRPr="00870C48">
          <w:rPr>
            <w:rStyle w:val="PlaceholderText"/>
            <w:color w:val="000000" w:themeColor="text1"/>
          </w:rPr>
          <w:t>Date</w:t>
        </w:r>
      </w:sdtContent>
    </w:sdt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54E7AF" w14:textId="77777777" w:rsidR="00405BE5" w:rsidRPr="00870C48" w:rsidRDefault="00405BE5" w:rsidP="007F0AA0">
    <w:pPr>
      <w:pStyle w:val="Header"/>
      <w:tabs>
        <w:tab w:val="clear" w:pos="9026"/>
        <w:tab w:val="right" w:pos="9072"/>
      </w:tabs>
      <w:rPr>
        <w:color w:val="000000" w:themeColor="text1"/>
      </w:rPr>
    </w:pPr>
    <w:sdt>
      <w:sdtPr>
        <w:rPr>
          <w:color w:val="000000" w:themeColor="text1"/>
        </w:rPr>
        <w:id w:val="1532997952"/>
        <w:temporary/>
        <w:showingPlcHdr/>
      </w:sdtPr>
      <w:sdtContent>
        <w:r w:rsidRPr="00870C48">
          <w:rPr>
            <w:rStyle w:val="PlaceholderText"/>
            <w:color w:val="000000" w:themeColor="text1"/>
          </w:rPr>
          <w:t>Name</w:t>
        </w:r>
      </w:sdtContent>
    </w:sdt>
    <w:r w:rsidRPr="00870C48">
      <w:rPr>
        <w:color w:val="000000" w:themeColor="text1"/>
      </w:rPr>
      <w:tab/>
    </w:r>
    <w:sdt>
      <w:sdtPr>
        <w:rPr>
          <w:color w:val="000000" w:themeColor="text1"/>
        </w:rPr>
        <w:id w:val="-1544740992"/>
        <w:showingPlcHdr/>
      </w:sdtPr>
      <w:sdtContent>
        <w:r w:rsidRPr="00870C48">
          <w:rPr>
            <w:rStyle w:val="PlaceholderText"/>
            <w:color w:val="000000" w:themeColor="text1"/>
          </w:rPr>
          <w:t>Class</w:t>
        </w:r>
      </w:sdtContent>
    </w:sdt>
    <w:r w:rsidRPr="00870C48">
      <w:rPr>
        <w:color w:val="000000" w:themeColor="text1"/>
      </w:rPr>
      <w:tab/>
    </w:r>
    <w:sdt>
      <w:sdtPr>
        <w:rPr>
          <w:color w:val="000000" w:themeColor="text1"/>
        </w:r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Content>
        <w:r w:rsidRPr="00870C48">
          <w:rPr>
            <w:rStyle w:val="PlaceholderText"/>
            <w:color w:val="000000" w:themeColor="text1"/>
          </w:rPr>
          <w:t>Date</w:t>
        </w:r>
      </w:sdtContent>
    </w:sdt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0A19BE" w14:textId="77777777" w:rsidR="00405BE5" w:rsidRPr="00EF526D" w:rsidRDefault="00405BE5" w:rsidP="00405BE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A09A7"/>
    <w:multiLevelType w:val="hybridMultilevel"/>
    <w:tmpl w:val="F3604EF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E40A37"/>
    <w:multiLevelType w:val="hybridMultilevel"/>
    <w:tmpl w:val="09A20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E75"/>
    <w:rsid w:val="00002677"/>
    <w:rsid w:val="0001049A"/>
    <w:rsid w:val="000256C4"/>
    <w:rsid w:val="00027C33"/>
    <w:rsid w:val="000332A7"/>
    <w:rsid w:val="000430EC"/>
    <w:rsid w:val="00050136"/>
    <w:rsid w:val="000508B4"/>
    <w:rsid w:val="00050B8A"/>
    <w:rsid w:val="00062565"/>
    <w:rsid w:val="00071444"/>
    <w:rsid w:val="00077314"/>
    <w:rsid w:val="00081466"/>
    <w:rsid w:val="00085A25"/>
    <w:rsid w:val="000934FB"/>
    <w:rsid w:val="000A069B"/>
    <w:rsid w:val="000C0699"/>
    <w:rsid w:val="000D23C7"/>
    <w:rsid w:val="000E45A1"/>
    <w:rsid w:val="000F4756"/>
    <w:rsid w:val="001433D3"/>
    <w:rsid w:val="00177006"/>
    <w:rsid w:val="00185FC0"/>
    <w:rsid w:val="001935D9"/>
    <w:rsid w:val="001A6CA0"/>
    <w:rsid w:val="001D10EF"/>
    <w:rsid w:val="001E3A2D"/>
    <w:rsid w:val="001E6701"/>
    <w:rsid w:val="00207C27"/>
    <w:rsid w:val="00213775"/>
    <w:rsid w:val="002342BF"/>
    <w:rsid w:val="00262A55"/>
    <w:rsid w:val="00267089"/>
    <w:rsid w:val="002674A7"/>
    <w:rsid w:val="00287E75"/>
    <w:rsid w:val="002A2FF6"/>
    <w:rsid w:val="002A64EF"/>
    <w:rsid w:val="002B6B1E"/>
    <w:rsid w:val="002E0890"/>
    <w:rsid w:val="00320F9A"/>
    <w:rsid w:val="003267D8"/>
    <w:rsid w:val="003429C8"/>
    <w:rsid w:val="003535C1"/>
    <w:rsid w:val="00354BDF"/>
    <w:rsid w:val="00386B58"/>
    <w:rsid w:val="00395EAE"/>
    <w:rsid w:val="003A01E8"/>
    <w:rsid w:val="003B22F3"/>
    <w:rsid w:val="003D5AE8"/>
    <w:rsid w:val="004002F2"/>
    <w:rsid w:val="00405BE5"/>
    <w:rsid w:val="0041206C"/>
    <w:rsid w:val="004122C6"/>
    <w:rsid w:val="00422097"/>
    <w:rsid w:val="00443081"/>
    <w:rsid w:val="00464A0F"/>
    <w:rsid w:val="004717EB"/>
    <w:rsid w:val="00472BC9"/>
    <w:rsid w:val="00480DC8"/>
    <w:rsid w:val="004B0356"/>
    <w:rsid w:val="004C58A0"/>
    <w:rsid w:val="004C5A20"/>
    <w:rsid w:val="004E158E"/>
    <w:rsid w:val="004E3E15"/>
    <w:rsid w:val="00501682"/>
    <w:rsid w:val="00504623"/>
    <w:rsid w:val="0052517C"/>
    <w:rsid w:val="005F6699"/>
    <w:rsid w:val="006049BD"/>
    <w:rsid w:val="00607BE6"/>
    <w:rsid w:val="00611DAD"/>
    <w:rsid w:val="00615EFD"/>
    <w:rsid w:val="006315A8"/>
    <w:rsid w:val="006345A2"/>
    <w:rsid w:val="00653A22"/>
    <w:rsid w:val="00653FED"/>
    <w:rsid w:val="0065488A"/>
    <w:rsid w:val="006707F0"/>
    <w:rsid w:val="006823E3"/>
    <w:rsid w:val="00683B44"/>
    <w:rsid w:val="0069728C"/>
    <w:rsid w:val="006A0CF8"/>
    <w:rsid w:val="006A46F9"/>
    <w:rsid w:val="006B547A"/>
    <w:rsid w:val="006C3678"/>
    <w:rsid w:val="00701C4D"/>
    <w:rsid w:val="00717D0C"/>
    <w:rsid w:val="00732739"/>
    <w:rsid w:val="00753954"/>
    <w:rsid w:val="00774AA2"/>
    <w:rsid w:val="00782A9A"/>
    <w:rsid w:val="00786F24"/>
    <w:rsid w:val="00793F06"/>
    <w:rsid w:val="007F0AA0"/>
    <w:rsid w:val="007F226D"/>
    <w:rsid w:val="007F4E0C"/>
    <w:rsid w:val="00802AB6"/>
    <w:rsid w:val="00870C48"/>
    <w:rsid w:val="008917E1"/>
    <w:rsid w:val="00896C5A"/>
    <w:rsid w:val="008A00B8"/>
    <w:rsid w:val="008B4123"/>
    <w:rsid w:val="008C1410"/>
    <w:rsid w:val="008C7C1D"/>
    <w:rsid w:val="008D6936"/>
    <w:rsid w:val="008E0970"/>
    <w:rsid w:val="008E141D"/>
    <w:rsid w:val="009033F7"/>
    <w:rsid w:val="00920E30"/>
    <w:rsid w:val="00925694"/>
    <w:rsid w:val="00925971"/>
    <w:rsid w:val="00946099"/>
    <w:rsid w:val="00960ECD"/>
    <w:rsid w:val="00972C09"/>
    <w:rsid w:val="009853B5"/>
    <w:rsid w:val="009A0083"/>
    <w:rsid w:val="009A4087"/>
    <w:rsid w:val="009B15F6"/>
    <w:rsid w:val="009B7EA1"/>
    <w:rsid w:val="009F55F4"/>
    <w:rsid w:val="00A4065E"/>
    <w:rsid w:val="00A675CE"/>
    <w:rsid w:val="00A67B02"/>
    <w:rsid w:val="00A77BFE"/>
    <w:rsid w:val="00A80CFE"/>
    <w:rsid w:val="00A92D49"/>
    <w:rsid w:val="00AA0C8D"/>
    <w:rsid w:val="00AE1BD5"/>
    <w:rsid w:val="00AF72D9"/>
    <w:rsid w:val="00B31FA8"/>
    <w:rsid w:val="00B4690B"/>
    <w:rsid w:val="00B66005"/>
    <w:rsid w:val="00B70C26"/>
    <w:rsid w:val="00B831D3"/>
    <w:rsid w:val="00B87880"/>
    <w:rsid w:val="00BA0678"/>
    <w:rsid w:val="00BA50A2"/>
    <w:rsid w:val="00BC2323"/>
    <w:rsid w:val="00BC5BD5"/>
    <w:rsid w:val="00BD0E68"/>
    <w:rsid w:val="00BD2822"/>
    <w:rsid w:val="00BD309E"/>
    <w:rsid w:val="00BD40E3"/>
    <w:rsid w:val="00BE7D55"/>
    <w:rsid w:val="00C401FA"/>
    <w:rsid w:val="00C4034C"/>
    <w:rsid w:val="00C46EBC"/>
    <w:rsid w:val="00C73B24"/>
    <w:rsid w:val="00C76753"/>
    <w:rsid w:val="00C777FF"/>
    <w:rsid w:val="00C8355E"/>
    <w:rsid w:val="00CC1F9E"/>
    <w:rsid w:val="00CE74BA"/>
    <w:rsid w:val="00D201EB"/>
    <w:rsid w:val="00D357EF"/>
    <w:rsid w:val="00D37E4E"/>
    <w:rsid w:val="00D43AC1"/>
    <w:rsid w:val="00D449FD"/>
    <w:rsid w:val="00D57BD7"/>
    <w:rsid w:val="00D82E3A"/>
    <w:rsid w:val="00D95C2E"/>
    <w:rsid w:val="00D96CB8"/>
    <w:rsid w:val="00DA21D2"/>
    <w:rsid w:val="00DA2DEF"/>
    <w:rsid w:val="00DA6D8B"/>
    <w:rsid w:val="00DB6CD1"/>
    <w:rsid w:val="00DC3FF9"/>
    <w:rsid w:val="00DE447A"/>
    <w:rsid w:val="00DF7270"/>
    <w:rsid w:val="00E05715"/>
    <w:rsid w:val="00E341BA"/>
    <w:rsid w:val="00E47E72"/>
    <w:rsid w:val="00E53F59"/>
    <w:rsid w:val="00E576AE"/>
    <w:rsid w:val="00E62D81"/>
    <w:rsid w:val="00E72AA3"/>
    <w:rsid w:val="00E73296"/>
    <w:rsid w:val="00EA47A0"/>
    <w:rsid w:val="00EB0861"/>
    <w:rsid w:val="00EB2DE8"/>
    <w:rsid w:val="00EB697F"/>
    <w:rsid w:val="00ED222E"/>
    <w:rsid w:val="00ED4907"/>
    <w:rsid w:val="00ED5EFA"/>
    <w:rsid w:val="00EF5491"/>
    <w:rsid w:val="00EF5504"/>
    <w:rsid w:val="00F05674"/>
    <w:rsid w:val="00F11D0E"/>
    <w:rsid w:val="00F264CD"/>
    <w:rsid w:val="00F5597E"/>
    <w:rsid w:val="00F61A54"/>
    <w:rsid w:val="00F93BBF"/>
    <w:rsid w:val="00FC6599"/>
    <w:rsid w:val="00FE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B9D94EF"/>
  <w15:chartTrackingRefBased/>
  <w15:docId w15:val="{D0979EE1-E729-46F6-9029-21880E460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8E141D"/>
    <w:pPr>
      <w:jc w:val="center"/>
    </w:pPr>
    <w:rPr>
      <w:rFonts w:ascii="Calibri" w:hAnsi="Calibri"/>
      <w:b/>
      <w:color w:val="000000" w:themeColor="text1"/>
      <w:sz w:val="22"/>
      <w:lang w:val="en-US"/>
    </w:rPr>
  </w:style>
  <w:style w:type="character" w:customStyle="1" w:styleId="3FHeadingChar">
    <w:name w:val="3FHeading Char"/>
    <w:basedOn w:val="DefaultParagraphFont"/>
    <w:link w:val="3FHeading"/>
    <w:rsid w:val="008E141D"/>
    <w:rPr>
      <w:rFonts w:ascii="Calibri" w:eastAsiaTheme="majorEastAsia" w:hAnsi="Calibri" w:cstheme="majorBidi"/>
      <w:b/>
      <w:color w:val="000000" w:themeColor="text1"/>
      <w:szCs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870C48"/>
    <w:rPr>
      <w:color w:val="808080"/>
    </w:rPr>
  </w:style>
  <w:style w:type="paragraph" w:styleId="ListParagraph">
    <w:name w:val="List Paragraph"/>
    <w:basedOn w:val="Normal"/>
    <w:uiPriority w:val="34"/>
    <w:qFormat/>
    <w:rsid w:val="00287E75"/>
    <w:pPr>
      <w:ind w:left="720"/>
      <w:contextualSpacing/>
    </w:pPr>
  </w:style>
  <w:style w:type="paragraph" w:customStyle="1" w:styleId="Expresstabeheaders">
    <w:name w:val="Express tabe headers"/>
    <w:basedOn w:val="Normal"/>
    <w:qFormat/>
    <w:rsid w:val="001E3A2D"/>
    <w:pPr>
      <w:spacing w:before="60" w:after="60" w:line="240" w:lineRule="auto"/>
    </w:pPr>
    <w:rPr>
      <w:color w:val="EC619F"/>
      <w:sz w:val="24"/>
      <w:szCs w:val="24"/>
    </w:rPr>
  </w:style>
  <w:style w:type="paragraph" w:customStyle="1" w:styleId="Constructtableheadings">
    <w:name w:val="Construct table headings"/>
    <w:basedOn w:val="Normal"/>
    <w:qFormat/>
    <w:rsid w:val="009B7EA1"/>
    <w:pPr>
      <w:spacing w:before="60" w:after="60" w:line="240" w:lineRule="auto"/>
    </w:pPr>
    <w:rPr>
      <w:color w:val="009FE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endnotes" Target="endnotes.xml"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header" Target="header1.xml"/><Relationship Id="rId60" Type="http://schemas.openxmlformats.org/officeDocument/2006/relationships/hyperlink" Target="http://thedayexplorer.co.uk/news/2017/12/weird-space-object-could-come-from-aliens" TargetMode="External"/><Relationship Id="rId61" Type="http://schemas.openxmlformats.org/officeDocument/2006/relationships/hyperlink" Target="http://thedayexplorer.co.uk/news/2017/11/the-new-planet-that-could-support-alien-life" TargetMode="External"/><Relationship Id="rId62" Type="http://schemas.openxmlformats.org/officeDocument/2006/relationships/hyperlink" Target="http://thedayexplorer.co.uk/news/2017/03/seven-beautiful-earth-sized-planets-found" TargetMode="External"/><Relationship Id="rId63" Type="http://schemas.openxmlformats.org/officeDocument/2006/relationships/hyperlink" Target="http://thedayexplorer.co.uk/news/2016/04/exomars-blasts-off-in-search-of-alien-life" TargetMode="External"/><Relationship Id="rId64" Type="http://schemas.openxmlformats.org/officeDocument/2006/relationships/hyperlink" Target="http://theday.co.uk/science/fear-and-celebration-at-first-edited-embryo" TargetMode="External"/><Relationship Id="rId65" Type="http://schemas.openxmlformats.org/officeDocument/2006/relationships/hyperlink" Target="http://theday.co.uk/science/landmark-uk-vote-approves-three-person-babies" TargetMode="External"/><Relationship Id="rId66" Type="http://schemas.openxmlformats.org/officeDocument/2006/relationships/hyperlink" Target="http://theday.co.uk/science/moral-storm-as-designer-babies-get-green-light" TargetMode="External"/><Relationship Id="rId67" Type="http://schemas.openxmlformats.org/officeDocument/2006/relationships/hyperlink" Target="http://theday.co.uk/economics/the-future-godlike-elites-and-useless-masses" TargetMode="External"/><Relationship Id="rId68" Type="http://schemas.openxmlformats.org/officeDocument/2006/relationships/hyperlink" Target="http://thedayexplorer.co.uk/news/2017/10/scientists-cure-diseases-before-birth" TargetMode="External"/><Relationship Id="rId69" Type="http://schemas.openxmlformats.org/officeDocument/2006/relationships/hyperlink" Target="http://theday.co.uk/science/fears-over-genetically-modified-super-fish" TargetMode="External"/><Relationship Id="rId120" Type="http://schemas.openxmlformats.org/officeDocument/2006/relationships/image" Target="media/image53.png"/><Relationship Id="rId121" Type="http://schemas.openxmlformats.org/officeDocument/2006/relationships/image" Target="media/image54.png"/><Relationship Id="rId122" Type="http://schemas.openxmlformats.org/officeDocument/2006/relationships/image" Target="media/image55.png"/><Relationship Id="rId123" Type="http://schemas.openxmlformats.org/officeDocument/2006/relationships/image" Target="media/image56.png"/><Relationship Id="rId124" Type="http://schemas.openxmlformats.org/officeDocument/2006/relationships/image" Target="media/image57.png"/><Relationship Id="rId125" Type="http://schemas.openxmlformats.org/officeDocument/2006/relationships/image" Target="media/image58.png"/><Relationship Id="rId126" Type="http://schemas.openxmlformats.org/officeDocument/2006/relationships/image" Target="media/image59.jpeg"/><Relationship Id="rId127" Type="http://schemas.openxmlformats.org/officeDocument/2006/relationships/header" Target="header3.xml"/><Relationship Id="rId128" Type="http://schemas.openxmlformats.org/officeDocument/2006/relationships/footer" Target="footer8.xml"/><Relationship Id="rId129" Type="http://schemas.openxmlformats.org/officeDocument/2006/relationships/image" Target="media/image61.jpeg"/><Relationship Id="rId40" Type="http://schemas.openxmlformats.org/officeDocument/2006/relationships/hyperlink" Target="http://theday.co.uk/science/two-tourists-to-fly-around-the-moon-in-2018" TargetMode="External"/><Relationship Id="rId41" Type="http://schemas.openxmlformats.org/officeDocument/2006/relationships/hyperlink" Target="http://theday.co.uk/science/race-to-make-moon-earth-s-eighth-continent" TargetMode="External"/><Relationship Id="rId42" Type="http://schemas.openxmlformats.org/officeDocument/2006/relationships/hyperlink" Target="http://theday.co.uk/science/sputnik-is-60-as-new-space-race-beckons" TargetMode="External"/><Relationship Id="rId90" Type="http://schemas.openxmlformats.org/officeDocument/2006/relationships/hyperlink" Target="http://thedayexplorer.co.uk/briefing/2018/01/your-new-robot-puppy" TargetMode="External"/><Relationship Id="rId91" Type="http://schemas.openxmlformats.org/officeDocument/2006/relationships/hyperlink" Target="http://thedayexplorer.co.uk/news/2017/12/chinese-robot-passes-national-medical-exams" TargetMode="External"/><Relationship Id="rId92" Type="http://schemas.openxmlformats.org/officeDocument/2006/relationships/hyperlink" Target="http://thedayexplorer.co.uk/briefing/2017/11/how-machines-will-revolutionise-the-workplace" TargetMode="External"/><Relationship Id="rId93" Type="http://schemas.openxmlformats.org/officeDocument/2006/relationships/hyperlink" Target="http://thedayexplorer.co.uk/news/2015/06/robocops-fuel-fears-of-machines-eating-jobs" TargetMode="External"/><Relationship Id="rId94" Type="http://schemas.openxmlformats.org/officeDocument/2006/relationships/hyperlink" Target="http://thedayexplorer.co.uk/news/2015/05/the-age-of-robot-chefs" TargetMode="External"/><Relationship Id="rId95" Type="http://schemas.openxmlformats.org/officeDocument/2006/relationships/hyperlink" Target="http://theday.co.uk/chosen-by-you/the-curious-ethics-of-cruelty-to-robots" TargetMode="External"/><Relationship Id="rId96" Type="http://schemas.openxmlformats.org/officeDocument/2006/relationships/hyperlink" Target="http://theday.co.uk/technology/robots-are-electronic-persons-says-eu" TargetMode="External"/><Relationship Id="rId101" Type="http://schemas.openxmlformats.org/officeDocument/2006/relationships/hyperlink" Target="http://theday.co.uk/chosen-by-you/how-relying-on-computers-leads-to-disaster" TargetMode="External"/><Relationship Id="rId102" Type="http://schemas.openxmlformats.org/officeDocument/2006/relationships/hyperlink" Target="http://theday.co.uk/technology/how-technology-is-shaping-the-future-of-love" TargetMode="External"/><Relationship Id="rId103" Type="http://schemas.openxmlformats.org/officeDocument/2006/relationships/hyperlink" Target="http://thedayexplorer.co.uk/news/2018/10/how-robots-could-take-over-your-home" TargetMode="External"/><Relationship Id="rId104" Type="http://schemas.openxmlformats.org/officeDocument/2006/relationships/hyperlink" Target="http://thedayexplorer.co.uk/news/2018/01/invasion-of-the-home-help-robots" TargetMode="External"/><Relationship Id="rId105" Type="http://schemas.openxmlformats.org/officeDocument/2006/relationships/hyperlink" Target="http://thedayexplorer.co.uk/news/2017/09/are-computers-getting-too-clever" TargetMode="External"/><Relationship Id="rId106" Type="http://schemas.openxmlformats.org/officeDocument/2006/relationships/hyperlink" Target="http://theday.co.uk/technology/terminate-scientists-vow-to-block-killer-bots" TargetMode="External"/><Relationship Id="rId107" Type="http://schemas.openxmlformats.org/officeDocument/2006/relationships/hyperlink" Target="http://theday.co.uk/technology/threat-of-killer-robots-imminent-warns-musk" TargetMode="External"/><Relationship Id="rId108" Type="http://schemas.openxmlformats.org/officeDocument/2006/relationships/hyperlink" Target="http://theday.co.uk/international/armchair-assassins-enter-ethical-minefield" TargetMode="External"/><Relationship Id="rId109" Type="http://schemas.openxmlformats.org/officeDocument/2006/relationships/footer" Target="footer3.xml"/><Relationship Id="rId97" Type="http://schemas.openxmlformats.org/officeDocument/2006/relationships/hyperlink" Target="http://thedayexplorer.co.uk/news/2018/06/star-wars-and-the-quest-for-robot-rights" TargetMode="External"/><Relationship Id="rId98" Type="http://schemas.openxmlformats.org/officeDocument/2006/relationships/hyperlink" Target="http://theday.co.uk/technology/amazon-promises-to-fix-alexa-s-creepy-laugh" TargetMode="External"/><Relationship Id="rId99" Type="http://schemas.openxmlformats.org/officeDocument/2006/relationships/hyperlink" Target="http://theday.co.uk/technology/the-friendly-chatbot-that-mimics-your-voice" TargetMode="External"/><Relationship Id="rId43" Type="http://schemas.openxmlformats.org/officeDocument/2006/relationships/hyperlink" Target="http://theday.co.uk/science/take-asteroid-threat-seriously-say-scientists" TargetMode="External"/><Relationship Id="rId44" Type="http://schemas.openxmlformats.org/officeDocument/2006/relationships/hyperlink" Target="http://theday.co.uk/international/meet-space-force-trump-s-new-military-branch" TargetMode="External"/><Relationship Id="rId45" Type="http://schemas.openxmlformats.org/officeDocument/2006/relationships/hyperlink" Target="http://thedayexplorer.co.uk/news/2018/10/moon-or-mars-choosing-humanity-s-new-home" TargetMode="External"/><Relationship Id="rId46" Type="http://schemas.openxmlformats.org/officeDocument/2006/relationships/hyperlink" Target="http://thedayexplorer.co.uk/news/2018/04/the-new-satellite-on-the-hunt-for-alien-planets" TargetMode="External"/><Relationship Id="rId47" Type="http://schemas.openxmlformats.org/officeDocument/2006/relationships/hyperlink" Target="http://thedayexplorer.co.uk/news/2018/04/first-luxury-space-hotel-due-to-open-in-2022" TargetMode="External"/><Relationship Id="rId48" Type="http://schemas.openxmlformats.org/officeDocument/2006/relationships/hyperlink" Target="http://thedayexplorer.co.uk/news/2018/02/the-bright-red-car-drifting-through-space" TargetMode="External"/><Relationship Id="rId49" Type="http://schemas.openxmlformats.org/officeDocument/2006/relationships/hyperlink" Target="http://thedayexplorer.co.uk/news/2018/02/all-aboard-the-new-mission-to-the-moon" TargetMode="External"/><Relationship Id="rId100" Type="http://schemas.openxmlformats.org/officeDocument/2006/relationships/hyperlink" Target="http://theday.co.uk/technology/google-unveils-next-steps-in-ai-technology" TargetMode="External"/><Relationship Id="rId20" Type="http://schemas.openxmlformats.org/officeDocument/2006/relationships/footer" Target="footer1.xml"/><Relationship Id="rId21" Type="http://schemas.openxmlformats.org/officeDocument/2006/relationships/image" Target="media/image31.png"/><Relationship Id="rId22" Type="http://schemas.openxmlformats.org/officeDocument/2006/relationships/image" Target="media/image32.jpeg"/><Relationship Id="rId70" Type="http://schemas.openxmlformats.org/officeDocument/2006/relationships/hyperlink" Target="http://theday.co.uk/science/trade-secrets-bananageddon" TargetMode="External"/><Relationship Id="rId71" Type="http://schemas.openxmlformats.org/officeDocument/2006/relationships/hyperlink" Target="http://theday.co.uk/environment/how-gene-editing-could-destroy-world-s-pests" TargetMode="External"/><Relationship Id="rId72" Type="http://schemas.openxmlformats.org/officeDocument/2006/relationships/hyperlink" Target="http://theday.co.uk/science/purple-mutant-tomatoes-headed-for-uk-shops" TargetMode="External"/><Relationship Id="rId73" Type="http://schemas.openxmlformats.org/officeDocument/2006/relationships/hyperlink" Target="http://thedayexplorer.co.uk/news/2015/06/mammoths-one-step-closer-to-re-birth" TargetMode="External"/><Relationship Id="rId74" Type="http://schemas.openxmlformats.org/officeDocument/2006/relationships/hyperlink" Target="http://theday.co.uk/science/gene-scientists-in-secret-talks-on-replicants" TargetMode="External"/><Relationship Id="rId75" Type="http://schemas.openxmlformats.org/officeDocument/2006/relationships/hyperlink" Target="http://theday.co.uk/science/how-to-find-out-your-entire-genetic-make-up" TargetMode="External"/><Relationship Id="rId76" Type="http://schemas.openxmlformats.org/officeDocument/2006/relationships/hyperlink" Target="http://theday.co.uk/technology/how-technology-is-shaping-the-future-of-love" TargetMode="External"/><Relationship Id="rId77" Type="http://schemas.openxmlformats.org/officeDocument/2006/relationships/hyperlink" Target="http://thedayexplorer.co.uk/news/2018/06/scientists-transplant-memories-into-snails" TargetMode="External"/><Relationship Id="rId78" Type="http://schemas.openxmlformats.org/officeDocument/2006/relationships/hyperlink" Target="http://thedayexplorer.co.uk/news/2017/07/genetics-dream-personalised-medicine-for-everyone" TargetMode="External"/><Relationship Id="rId79" Type="http://schemas.openxmlformats.org/officeDocument/2006/relationships/hyperlink" Target="http://thedayexplorer.co.uk/news/2018/02/introducing-the-world-s-first-monkey-clones" TargetMode="External"/><Relationship Id="rId23" Type="http://schemas.openxmlformats.org/officeDocument/2006/relationships/footer" Target="footer2.xml"/><Relationship Id="rId24" Type="http://schemas.openxmlformats.org/officeDocument/2006/relationships/image" Target="media/image41.png"/><Relationship Id="rId25" Type="http://schemas.openxmlformats.org/officeDocument/2006/relationships/image" Target="media/image42.png"/><Relationship Id="rId26" Type="http://schemas.openxmlformats.org/officeDocument/2006/relationships/hyperlink" Target="http://theday.co.uk/technology/driverless-cars-ponder-who-should-die-first" TargetMode="External"/><Relationship Id="rId27" Type="http://schemas.openxmlformats.org/officeDocument/2006/relationships/hyperlink" Target="http://theday.co.uk/technology/uber-self-driving-car-kills-us-pedestrian" TargetMode="External"/><Relationship Id="rId28" Type="http://schemas.openxmlformats.org/officeDocument/2006/relationships/hyperlink" Target="http://theday.co.uk/technology/google-takes-giant-leap-in-self-driving-cars" TargetMode="External"/><Relationship Id="rId29" Type="http://schemas.openxmlformats.org/officeDocument/2006/relationships/image" Target="media/image43.png"/><Relationship Id="rId130" Type="http://schemas.openxmlformats.org/officeDocument/2006/relationships/image" Target="media/image62.png"/><Relationship Id="rId131" Type="http://schemas.openxmlformats.org/officeDocument/2006/relationships/header" Target="header4.xml"/><Relationship Id="rId132" Type="http://schemas.openxmlformats.org/officeDocument/2006/relationships/footer" Target="footer9.xml"/><Relationship Id="rId133" Type="http://schemas.openxmlformats.org/officeDocument/2006/relationships/fontTable" Target="fontTable.xml"/><Relationship Id="rId13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50" Type="http://schemas.openxmlformats.org/officeDocument/2006/relationships/hyperlink" Target="http://thedayexplorer.co.uk/news/2017/10/the-real-truth-about-daily-life-in-outer-space" TargetMode="External"/><Relationship Id="rId51" Type="http://schemas.openxmlformats.org/officeDocument/2006/relationships/hyperlink" Target="http://thedayexplorer.co.uk/news/2017/09/what-life-on-mars-might-really-be-like" TargetMode="External"/><Relationship Id="rId52" Type="http://schemas.openxmlformats.org/officeDocument/2006/relationships/hyperlink" Target="http://thedayexplorer.co.uk/news/2015/10/liquid-water-found-on-mars" TargetMode="External"/><Relationship Id="rId53" Type="http://schemas.openxmlformats.org/officeDocument/2006/relationships/hyperlink" Target="http://thedayexplorer.co.uk/news/2015/09/india-joins-space-elite-with-mission-to-mars" TargetMode="External"/><Relationship Id="rId54" Type="http://schemas.openxmlformats.org/officeDocument/2006/relationships/hyperlink" Target="http://thedayexplorer.co.uk/news/2015/05/chinese-robot-lands-on-the-moon" TargetMode="External"/><Relationship Id="rId55" Type="http://schemas.openxmlformats.org/officeDocument/2006/relationships/hyperlink" Target="http://thedayexplorer.co.uk/news/2017/03/two-tourists-to-fly-around-the-moon-in-2018" TargetMode="External"/><Relationship Id="rId56" Type="http://schemas.openxmlformats.org/officeDocument/2006/relationships/hyperlink" Target="http://theday.co.uk/international/america-s-secret-ufo-research-unit-revealed" TargetMode="External"/><Relationship Id="rId57" Type="http://schemas.openxmlformats.org/officeDocument/2006/relationships/hyperlink" Target="http://theday.co.uk/chosen-by-you/not-that-far-a-planet-where-life-is-likely" TargetMode="External"/><Relationship Id="rId58" Type="http://schemas.openxmlformats.org/officeDocument/2006/relationships/hyperlink" Target="http://theday.co.uk/science/how-to-talk-to-aliens-without-being-killed" TargetMode="External"/><Relationship Id="rId59" Type="http://schemas.openxmlformats.org/officeDocument/2006/relationships/hyperlink" Target="http://thedayexplorer.co.uk/news/2018/11/alien-hunting-telescope-runs-out-of-fuel" TargetMode="External"/><Relationship Id="rId110" Type="http://schemas.openxmlformats.org/officeDocument/2006/relationships/footer" Target="footer4.xml"/><Relationship Id="rId111" Type="http://schemas.openxmlformats.org/officeDocument/2006/relationships/image" Target="media/image48.png"/><Relationship Id="rId112" Type="http://schemas.openxmlformats.org/officeDocument/2006/relationships/image" Target="media/image49.png"/><Relationship Id="rId113" Type="http://schemas.openxmlformats.org/officeDocument/2006/relationships/footer" Target="footer5.xml"/><Relationship Id="rId114" Type="http://schemas.openxmlformats.org/officeDocument/2006/relationships/footer" Target="footer6.xml"/><Relationship Id="rId115" Type="http://schemas.openxmlformats.org/officeDocument/2006/relationships/image" Target="media/image50.png"/><Relationship Id="rId116" Type="http://schemas.openxmlformats.org/officeDocument/2006/relationships/image" Target="media/image51.png"/><Relationship Id="rId117" Type="http://schemas.openxmlformats.org/officeDocument/2006/relationships/header" Target="header2.xml"/><Relationship Id="rId118" Type="http://schemas.openxmlformats.org/officeDocument/2006/relationships/footer" Target="footer7.xml"/><Relationship Id="rId119" Type="http://schemas.openxmlformats.org/officeDocument/2006/relationships/image" Target="media/image52.png"/><Relationship Id="rId30" Type="http://schemas.openxmlformats.org/officeDocument/2006/relationships/hyperlink" Target="http://theday.co.uk/chosen-by-you/flying-cars-lift-off-in-fight-for-the-future" TargetMode="External"/><Relationship Id="rId31" Type="http://schemas.openxmlformats.org/officeDocument/2006/relationships/hyperlink" Target="http://theday.co.uk/chosen-by-you/worldwide-rocket-travel-is-another-mad-idea" TargetMode="External"/><Relationship Id="rId32" Type="http://schemas.openxmlformats.org/officeDocument/2006/relationships/hyperlink" Target="http://theday.co.uk/technology/cynics-ridicule-uber-s-plan-for-flying-cars" TargetMode="External"/><Relationship Id="rId33" Type="http://schemas.openxmlformats.org/officeDocument/2006/relationships/hyperlink" Target="http://thedayexplorer.co.uk/news/2018/10/why-driverless-cars-will-be-the-end-of-an-era" TargetMode="External"/><Relationship Id="rId34" Type="http://schemas.openxmlformats.org/officeDocument/2006/relationships/hyperlink" Target="http://thedayexplorer.co.uk/briefing/2017/11/self-driving-cars" TargetMode="External"/><Relationship Id="rId35" Type="http://schemas.openxmlformats.org/officeDocument/2006/relationships/hyperlink" Target="http://thedayexplorer.co.uk/news/2016/04/google-car-crash-casts-doubt-on-robot-powers" TargetMode="External"/><Relationship Id="rId36" Type="http://schemas.openxmlformats.org/officeDocument/2006/relationships/image" Target="media/image44.png"/><Relationship Id="rId37" Type="http://schemas.openxmlformats.org/officeDocument/2006/relationships/hyperlink" Target="http://thedayexplorer.co.uk/news/2018/03/google-secretly-tests-electric-flying-taxis" TargetMode="External"/><Relationship Id="rId38" Type="http://schemas.openxmlformats.org/officeDocument/2006/relationships/hyperlink" Target="http://thedayexplorer.co.uk/briefing/2018/03/the-hyperloop" TargetMode="External"/><Relationship Id="rId39" Type="http://schemas.openxmlformats.org/officeDocument/2006/relationships/hyperlink" Target="http://theday.co.uk/technology/world-s-most-powerful-rocket-set-for-lift-off" TargetMode="External"/><Relationship Id="rId80" Type="http://schemas.openxmlformats.org/officeDocument/2006/relationships/hyperlink" Target="http://theday.co.uk/technology/how-science-is-transforming-entertainment" TargetMode="External"/><Relationship Id="rId81" Type="http://schemas.openxmlformats.org/officeDocument/2006/relationships/hyperlink" Target="http://theday.co.uk/chosen-by-you/brains-bionics-and-the-future-of-bodies" TargetMode="External"/><Relationship Id="rId82" Type="http://schemas.openxmlformats.org/officeDocument/2006/relationships/hyperlink" Target="http://theday.co.uk/technology/the-plan-to-merge-human-brains-with-computers" TargetMode="External"/><Relationship Id="rId83" Type="http://schemas.openxmlformats.org/officeDocument/2006/relationships/hyperlink" Target="http://theday.co.uk/economics/get-ready-for-a-fourth-industrial-revolution" TargetMode="External"/><Relationship Id="rId84" Type="http://schemas.openxmlformats.org/officeDocument/2006/relationships/hyperlink" Target="http://theday.co.uk/technology/happy-birthday-nhs-now-bring-on-the-robots" TargetMode="External"/><Relationship Id="rId85" Type="http://schemas.openxmlformats.org/officeDocument/2006/relationships/hyperlink" Target="http://theday.co.uk/chosen-by-you/2017-in-review-the-year-the-robots-got-smart" TargetMode="External"/><Relationship Id="rId86" Type="http://schemas.openxmlformats.org/officeDocument/2006/relationships/hyperlink" Target="http://theday.co.uk/technology/how-machines-will-revolutionise-the-workplace" TargetMode="External"/><Relationship Id="rId87" Type="http://schemas.openxmlformats.org/officeDocument/2006/relationships/hyperlink" Target="http://theday.co.uk/technology/how-robots-will-run-the-schools-of-the-future" TargetMode="External"/><Relationship Id="rId88" Type="http://schemas.openxmlformats.org/officeDocument/2006/relationships/hyperlink" Target="http://theday.co.uk/technology/facebook-robots-spark-new-panic-over-ai" TargetMode="External"/><Relationship Id="rId89" Type="http://schemas.openxmlformats.org/officeDocument/2006/relationships/hyperlink" Target="http://thedayexplorer.co.uk/news/2017/12/now-even-our-pets-could-be-robots-too" TargetMode="External"/></Relationships>
</file>

<file path=word/_rels/footer1.xml.rels><?xml version="1.0" encoding="UTF-8" standalone="yes"?>
<Relationships xmlns="http://schemas.openxmlformats.org/package/2006/relationships"><Relationship Id="rId9" Type="http://schemas.openxmlformats.org/officeDocument/2006/relationships/image" Target="media/image17.png"/><Relationship Id="rId20" Type="http://schemas.openxmlformats.org/officeDocument/2006/relationships/image" Target="media/image26.png"/><Relationship Id="rId21" Type="http://schemas.openxmlformats.org/officeDocument/2006/relationships/image" Target="media/image27.png"/><Relationship Id="rId22" Type="http://schemas.openxmlformats.org/officeDocument/2006/relationships/image" Target="media/image28.png"/><Relationship Id="rId23" Type="http://schemas.openxmlformats.org/officeDocument/2006/relationships/image" Target="media/image29.png"/><Relationship Id="rId24" Type="http://schemas.openxmlformats.org/officeDocument/2006/relationships/image" Target="media/image30.png"/><Relationship Id="rId10" Type="http://schemas.openxmlformats.org/officeDocument/2006/relationships/image" Target="media/image18.png"/><Relationship Id="rId11" Type="http://schemas.openxmlformats.org/officeDocument/2006/relationships/image" Target="media/image19.png"/><Relationship Id="rId12" Type="http://schemas.openxmlformats.org/officeDocument/2006/relationships/image" Target="media/image20.png"/><Relationship Id="rId13" Type="http://schemas.openxmlformats.org/officeDocument/2006/relationships/image" Target="media/image190.png"/><Relationship Id="rId14" Type="http://schemas.openxmlformats.org/officeDocument/2006/relationships/image" Target="media/image200.png"/><Relationship Id="rId15" Type="http://schemas.openxmlformats.org/officeDocument/2006/relationships/image" Target="media/image21.png"/><Relationship Id="rId16" Type="http://schemas.openxmlformats.org/officeDocument/2006/relationships/image" Target="media/image22.png"/><Relationship Id="rId17" Type="http://schemas.openxmlformats.org/officeDocument/2006/relationships/image" Target="media/image23.png"/><Relationship Id="rId18" Type="http://schemas.openxmlformats.org/officeDocument/2006/relationships/image" Target="media/image24.png"/><Relationship Id="rId19" Type="http://schemas.openxmlformats.org/officeDocument/2006/relationships/image" Target="media/image25.png"/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1.png"/><Relationship Id="rId4" Type="http://schemas.openxmlformats.org/officeDocument/2006/relationships/image" Target="media/image12.png"/><Relationship Id="rId5" Type="http://schemas.openxmlformats.org/officeDocument/2006/relationships/image" Target="media/image13.png"/><Relationship Id="rId6" Type="http://schemas.openxmlformats.org/officeDocument/2006/relationships/image" Target="media/image14.png"/><Relationship Id="rId7" Type="http://schemas.openxmlformats.org/officeDocument/2006/relationships/image" Target="media/image15.png"/><Relationship Id="rId8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1" Type="http://schemas.openxmlformats.org/officeDocument/2006/relationships/image" Target="media/image35.png"/><Relationship Id="rId12" Type="http://schemas.openxmlformats.org/officeDocument/2006/relationships/image" Target="media/image36.png"/><Relationship Id="rId13" Type="http://schemas.openxmlformats.org/officeDocument/2006/relationships/image" Target="media/image37.png"/><Relationship Id="rId14" Type="http://schemas.openxmlformats.org/officeDocument/2006/relationships/image" Target="media/image38.png"/><Relationship Id="rId15" Type="http://schemas.openxmlformats.org/officeDocument/2006/relationships/image" Target="media/image39.png"/><Relationship Id="rId16" Type="http://schemas.openxmlformats.org/officeDocument/2006/relationships/image" Target="media/image40.png"/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1.png"/><Relationship Id="rId4" Type="http://schemas.openxmlformats.org/officeDocument/2006/relationships/image" Target="media/image12.png"/><Relationship Id="rId5" Type="http://schemas.openxmlformats.org/officeDocument/2006/relationships/image" Target="media/image13.png"/><Relationship Id="rId6" Type="http://schemas.openxmlformats.org/officeDocument/2006/relationships/image" Target="media/image14.png"/><Relationship Id="rId7" Type="http://schemas.openxmlformats.org/officeDocument/2006/relationships/image" Target="media/image19.png"/><Relationship Id="rId8" Type="http://schemas.openxmlformats.org/officeDocument/2006/relationships/image" Target="media/image20.png"/><Relationship Id="rId9" Type="http://schemas.openxmlformats.org/officeDocument/2006/relationships/image" Target="media/image33.png"/><Relationship Id="rId10" Type="http://schemas.openxmlformats.org/officeDocument/2006/relationships/image" Target="media/image34.png"/></Relationships>
</file>

<file path=word/_rels/footer3.xml.rels><?xml version="1.0" encoding="UTF-8" standalone="yes"?>
<Relationships xmlns="http://schemas.openxmlformats.org/package/2006/relationships"><Relationship Id="rId11" Type="http://schemas.openxmlformats.org/officeDocument/2006/relationships/image" Target="media/image36.png"/><Relationship Id="rId12" Type="http://schemas.openxmlformats.org/officeDocument/2006/relationships/image" Target="media/image37.png"/><Relationship Id="rId13" Type="http://schemas.openxmlformats.org/officeDocument/2006/relationships/image" Target="media/image38.png"/><Relationship Id="rId14" Type="http://schemas.openxmlformats.org/officeDocument/2006/relationships/image" Target="media/image45.png"/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1.png"/><Relationship Id="rId4" Type="http://schemas.openxmlformats.org/officeDocument/2006/relationships/image" Target="media/image12.png"/><Relationship Id="rId5" Type="http://schemas.openxmlformats.org/officeDocument/2006/relationships/image" Target="media/image13.png"/><Relationship Id="rId6" Type="http://schemas.openxmlformats.org/officeDocument/2006/relationships/image" Target="media/image14.png"/><Relationship Id="rId7" Type="http://schemas.openxmlformats.org/officeDocument/2006/relationships/image" Target="media/image18.png"/><Relationship Id="rId8" Type="http://schemas.openxmlformats.org/officeDocument/2006/relationships/image" Target="media/image33.png"/><Relationship Id="rId9" Type="http://schemas.openxmlformats.org/officeDocument/2006/relationships/image" Target="media/image34.png"/><Relationship Id="rId10" Type="http://schemas.openxmlformats.org/officeDocument/2006/relationships/image" Target="media/image35.png"/></Relationships>
</file>

<file path=word/_rels/footer4.xml.rels><?xml version="1.0" encoding="UTF-8" standalone="yes"?>
<Relationships xmlns="http://schemas.openxmlformats.org/package/2006/relationships"><Relationship Id="rId11" Type="http://schemas.openxmlformats.org/officeDocument/2006/relationships/image" Target="media/image34.png"/><Relationship Id="rId12" Type="http://schemas.openxmlformats.org/officeDocument/2006/relationships/image" Target="media/image35.png"/><Relationship Id="rId13" Type="http://schemas.openxmlformats.org/officeDocument/2006/relationships/image" Target="media/image36.png"/><Relationship Id="rId14" Type="http://schemas.openxmlformats.org/officeDocument/2006/relationships/image" Target="media/image37.png"/><Relationship Id="rId15" Type="http://schemas.openxmlformats.org/officeDocument/2006/relationships/image" Target="media/image38.png"/><Relationship Id="rId16" Type="http://schemas.openxmlformats.org/officeDocument/2006/relationships/image" Target="media/image46.png"/><Relationship Id="rId17" Type="http://schemas.openxmlformats.org/officeDocument/2006/relationships/image" Target="media/image47.png"/><Relationship Id="rId18" Type="http://schemas.openxmlformats.org/officeDocument/2006/relationships/image" Target="media/image45.png"/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1.png"/><Relationship Id="rId4" Type="http://schemas.openxmlformats.org/officeDocument/2006/relationships/image" Target="media/image12.png"/><Relationship Id="rId5" Type="http://schemas.openxmlformats.org/officeDocument/2006/relationships/image" Target="media/image13.png"/><Relationship Id="rId6" Type="http://schemas.openxmlformats.org/officeDocument/2006/relationships/image" Target="media/image14.png"/><Relationship Id="rId7" Type="http://schemas.openxmlformats.org/officeDocument/2006/relationships/image" Target="media/image16.png"/><Relationship Id="rId8" Type="http://schemas.openxmlformats.org/officeDocument/2006/relationships/image" Target="media/image17.png"/><Relationship Id="rId9" Type="http://schemas.openxmlformats.org/officeDocument/2006/relationships/image" Target="media/image18.png"/><Relationship Id="rId10" Type="http://schemas.openxmlformats.org/officeDocument/2006/relationships/image" Target="media/image33.png"/></Relationships>
</file>

<file path=word/_rels/footer5.xml.rels><?xml version="1.0" encoding="UTF-8" standalone="yes"?>
<Relationships xmlns="http://schemas.openxmlformats.org/package/2006/relationships"><Relationship Id="rId11" Type="http://schemas.openxmlformats.org/officeDocument/2006/relationships/image" Target="media/image36.png"/><Relationship Id="rId12" Type="http://schemas.openxmlformats.org/officeDocument/2006/relationships/image" Target="media/image37.png"/><Relationship Id="rId13" Type="http://schemas.openxmlformats.org/officeDocument/2006/relationships/image" Target="media/image38.png"/><Relationship Id="rId14" Type="http://schemas.openxmlformats.org/officeDocument/2006/relationships/image" Target="media/image47.png"/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1.png"/><Relationship Id="rId4" Type="http://schemas.openxmlformats.org/officeDocument/2006/relationships/image" Target="media/image12.png"/><Relationship Id="rId5" Type="http://schemas.openxmlformats.org/officeDocument/2006/relationships/image" Target="media/image13.png"/><Relationship Id="rId6" Type="http://schemas.openxmlformats.org/officeDocument/2006/relationships/image" Target="media/image14.png"/><Relationship Id="rId7" Type="http://schemas.openxmlformats.org/officeDocument/2006/relationships/image" Target="media/image17.png"/><Relationship Id="rId8" Type="http://schemas.openxmlformats.org/officeDocument/2006/relationships/image" Target="media/image33.png"/><Relationship Id="rId9" Type="http://schemas.openxmlformats.org/officeDocument/2006/relationships/image" Target="media/image34.png"/><Relationship Id="rId10" Type="http://schemas.openxmlformats.org/officeDocument/2006/relationships/image" Target="media/image35.png"/></Relationships>
</file>

<file path=word/_rels/footer6.xml.rels><?xml version="1.0" encoding="UTF-8" standalone="yes"?>
<Relationships xmlns="http://schemas.openxmlformats.org/package/2006/relationships"><Relationship Id="rId11" Type="http://schemas.openxmlformats.org/officeDocument/2006/relationships/image" Target="media/image36.png"/><Relationship Id="rId12" Type="http://schemas.openxmlformats.org/officeDocument/2006/relationships/image" Target="media/image37.png"/><Relationship Id="rId13" Type="http://schemas.openxmlformats.org/officeDocument/2006/relationships/image" Target="media/image38.png"/><Relationship Id="rId14" Type="http://schemas.openxmlformats.org/officeDocument/2006/relationships/image" Target="media/image47.png"/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1.png"/><Relationship Id="rId4" Type="http://schemas.openxmlformats.org/officeDocument/2006/relationships/image" Target="media/image12.png"/><Relationship Id="rId5" Type="http://schemas.openxmlformats.org/officeDocument/2006/relationships/image" Target="media/image13.png"/><Relationship Id="rId6" Type="http://schemas.openxmlformats.org/officeDocument/2006/relationships/image" Target="media/image14.png"/><Relationship Id="rId7" Type="http://schemas.openxmlformats.org/officeDocument/2006/relationships/image" Target="media/image17.png"/><Relationship Id="rId8" Type="http://schemas.openxmlformats.org/officeDocument/2006/relationships/image" Target="media/image33.png"/><Relationship Id="rId9" Type="http://schemas.openxmlformats.org/officeDocument/2006/relationships/image" Target="media/image34.png"/><Relationship Id="rId10" Type="http://schemas.openxmlformats.org/officeDocument/2006/relationships/image" Target="media/image35.png"/></Relationships>
</file>

<file path=word/_rels/footer7.xml.rels><?xml version="1.0" encoding="UTF-8" standalone="yes"?>
<Relationships xmlns="http://schemas.openxmlformats.org/package/2006/relationships"><Relationship Id="rId11" Type="http://schemas.openxmlformats.org/officeDocument/2006/relationships/image" Target="media/image36.png"/><Relationship Id="rId12" Type="http://schemas.openxmlformats.org/officeDocument/2006/relationships/image" Target="media/image37.png"/><Relationship Id="rId13" Type="http://schemas.openxmlformats.org/officeDocument/2006/relationships/image" Target="media/image38.png"/><Relationship Id="rId14" Type="http://schemas.openxmlformats.org/officeDocument/2006/relationships/image" Target="media/image46.png"/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1.png"/><Relationship Id="rId4" Type="http://schemas.openxmlformats.org/officeDocument/2006/relationships/image" Target="media/image12.png"/><Relationship Id="rId5" Type="http://schemas.openxmlformats.org/officeDocument/2006/relationships/image" Target="media/image13.png"/><Relationship Id="rId6" Type="http://schemas.openxmlformats.org/officeDocument/2006/relationships/image" Target="media/image14.png"/><Relationship Id="rId7" Type="http://schemas.openxmlformats.org/officeDocument/2006/relationships/image" Target="media/image16.png"/><Relationship Id="rId8" Type="http://schemas.openxmlformats.org/officeDocument/2006/relationships/image" Target="media/image33.png"/><Relationship Id="rId9" Type="http://schemas.openxmlformats.org/officeDocument/2006/relationships/image" Target="media/image34.png"/><Relationship Id="rId10" Type="http://schemas.openxmlformats.org/officeDocument/2006/relationships/image" Target="media/image35.png"/></Relationships>
</file>

<file path=word/_rels/footer8.xml.rels><?xml version="1.0" encoding="UTF-8" standalone="yes"?>
<Relationships xmlns="http://schemas.openxmlformats.org/package/2006/relationships"><Relationship Id="rId11" Type="http://schemas.openxmlformats.org/officeDocument/2006/relationships/image" Target="media/image36.png"/><Relationship Id="rId12" Type="http://schemas.openxmlformats.org/officeDocument/2006/relationships/image" Target="media/image37.png"/><Relationship Id="rId13" Type="http://schemas.openxmlformats.org/officeDocument/2006/relationships/image" Target="media/image38.png"/><Relationship Id="rId14" Type="http://schemas.openxmlformats.org/officeDocument/2006/relationships/image" Target="media/image60.png"/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1.png"/><Relationship Id="rId4" Type="http://schemas.openxmlformats.org/officeDocument/2006/relationships/image" Target="media/image12.png"/><Relationship Id="rId5" Type="http://schemas.openxmlformats.org/officeDocument/2006/relationships/image" Target="media/image13.png"/><Relationship Id="rId6" Type="http://schemas.openxmlformats.org/officeDocument/2006/relationships/image" Target="media/image14.png"/><Relationship Id="rId7" Type="http://schemas.openxmlformats.org/officeDocument/2006/relationships/image" Target="media/image15.png"/><Relationship Id="rId8" Type="http://schemas.openxmlformats.org/officeDocument/2006/relationships/image" Target="media/image33.png"/><Relationship Id="rId9" Type="http://schemas.openxmlformats.org/officeDocument/2006/relationships/image" Target="media/image34.png"/><Relationship Id="rId10" Type="http://schemas.openxmlformats.org/officeDocument/2006/relationships/image" Target="media/image35.png"/></Relationships>
</file>

<file path=word/_rels/footer9.xml.rels><?xml version="1.0" encoding="UTF-8" standalone="yes"?>
<Relationships xmlns="http://schemas.openxmlformats.org/package/2006/relationships"><Relationship Id="rId11" Type="http://schemas.openxmlformats.org/officeDocument/2006/relationships/image" Target="media/image36.png"/><Relationship Id="rId12" Type="http://schemas.openxmlformats.org/officeDocument/2006/relationships/image" Target="media/image37.png"/><Relationship Id="rId13" Type="http://schemas.openxmlformats.org/officeDocument/2006/relationships/image" Target="media/image38.png"/><Relationship Id="rId14" Type="http://schemas.openxmlformats.org/officeDocument/2006/relationships/image" Target="media/image60.png"/><Relationship Id="rId1" Type="http://schemas.openxmlformats.org/officeDocument/2006/relationships/image" Target="media/image9.png"/><Relationship Id="rId2" Type="http://schemas.openxmlformats.org/officeDocument/2006/relationships/image" Target="media/image10.png"/><Relationship Id="rId3" Type="http://schemas.openxmlformats.org/officeDocument/2006/relationships/image" Target="media/image11.png"/><Relationship Id="rId4" Type="http://schemas.openxmlformats.org/officeDocument/2006/relationships/image" Target="media/image12.png"/><Relationship Id="rId5" Type="http://schemas.openxmlformats.org/officeDocument/2006/relationships/image" Target="media/image13.png"/><Relationship Id="rId6" Type="http://schemas.openxmlformats.org/officeDocument/2006/relationships/image" Target="media/image14.png"/><Relationship Id="rId7" Type="http://schemas.openxmlformats.org/officeDocument/2006/relationships/image" Target="media/image15.png"/><Relationship Id="rId8" Type="http://schemas.openxmlformats.org/officeDocument/2006/relationships/image" Target="media/image33.png"/><Relationship Id="rId9" Type="http://schemas.openxmlformats.org/officeDocument/2006/relationships/image" Target="media/image34.png"/><Relationship Id="rId10" Type="http://schemas.openxmlformats.org/officeDocument/2006/relationships/image" Target="media/image3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Z:\Library\1%20FOSIL\2%20Generic%20resource%20development\Portrait-FOSIL-Resource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0953C2-2297-4534-B378-B44FA6B908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14FC48-2AC3-425F-AE86-71ECBABA13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1BDDC-F607-424E-830D-894964519E10}">
  <ds:schemaRefs>
    <ds:schemaRef ds:uri="http://schemas.microsoft.com/office/2006/documentManagement/types"/>
    <ds:schemaRef ds:uri="http://purl.org/dc/dcmitype/"/>
    <ds:schemaRef ds:uri="9d5bb9e4-64b4-4b13-b3bb-1b3dfc98d525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26b7df82-a823-4d13-8b29-b7a47219490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A25F602-306B-9E4C-A9CF-3294C4D70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Z:\Library\1 FOSIL\2 Generic resource development\Portrait-FOSIL-Resource-Template.dotx</Template>
  <TotalTime>9</TotalTime>
  <Pages>15</Pages>
  <Words>2623</Words>
  <Characters>14954</Characters>
  <Application>Microsoft Macintosh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Toerien</dc:creator>
  <cp:keywords/>
  <dc:description/>
  <cp:lastModifiedBy>Jennifer Toerien</cp:lastModifiedBy>
  <cp:revision>6</cp:revision>
  <cp:lastPrinted>2018-12-01T14:40:00Z</cp:lastPrinted>
  <dcterms:created xsi:type="dcterms:W3CDTF">2019-04-19T21:01:00Z</dcterms:created>
  <dcterms:modified xsi:type="dcterms:W3CDTF">2019-04-19T21:14:00Z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65574800</vt:r8>
  </property>
</Properties>
</file>