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445" w:rsidRDefault="00C65D11" w:rsidP="00C65D11">
      <w:pPr>
        <w:tabs>
          <w:tab w:val="left" w:pos="264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24"/>
        <w:gridCol w:w="3739"/>
        <w:gridCol w:w="7563"/>
      </w:tblGrid>
      <w:tr w:rsidR="00C1623E" w:rsidTr="00306019">
        <w:tc>
          <w:tcPr>
            <w:tcW w:w="5000" w:type="pct"/>
            <w:gridSpan w:val="3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7D5CD"/>
          </w:tcPr>
          <w:p w:rsidR="00C1623E" w:rsidRPr="00D962FE" w:rsidRDefault="00C1623E" w:rsidP="00C1623E">
            <w:pPr>
              <w:spacing w:before="120" w:after="120"/>
              <w:rPr>
                <w:i/>
                <w:color w:val="000000" w:themeColor="text1"/>
                <w:sz w:val="20"/>
                <w:szCs w:val="20"/>
              </w:rPr>
            </w:pPr>
            <w:r w:rsidRPr="00C1623E">
              <w:rPr>
                <w:b/>
                <w:color w:val="D80C31"/>
              </w:rPr>
              <w:t>Sub-topic: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D962FE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D962FE">
              <w:rPr>
                <w:color w:val="000000" w:themeColor="text1"/>
                <w:sz w:val="20"/>
                <w:szCs w:val="20"/>
              </w:rPr>
              <w:t xml:space="preserve">Working poverty / Regional inequality / Wage discrimination / Taxation / Benefits / Minimum wage </w:t>
            </w:r>
            <w:r w:rsidR="00D962FE">
              <w:rPr>
                <w:i/>
                <w:color w:val="000000" w:themeColor="text1"/>
                <w:sz w:val="20"/>
                <w:szCs w:val="20"/>
              </w:rPr>
              <w:t>(Delete as appropriate)</w:t>
            </w:r>
          </w:p>
        </w:tc>
      </w:tr>
      <w:tr w:rsidR="00110FC3" w:rsidTr="00FB12B5">
        <w:tc>
          <w:tcPr>
            <w:tcW w:w="1264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C"/>
          </w:tcPr>
          <w:p w:rsidR="00110FC3" w:rsidRPr="00351862" w:rsidRDefault="00110FC3" w:rsidP="00110FC3">
            <w:pPr>
              <w:spacing w:before="60" w:after="60"/>
              <w:rPr>
                <w:b/>
                <w:color w:val="EC619F"/>
              </w:rPr>
            </w:pPr>
            <w:r w:rsidRPr="00351862">
              <w:rPr>
                <w:b/>
                <w:color w:val="EC619F"/>
              </w:rPr>
              <w:t>Source</w:t>
            </w:r>
            <w:r w:rsidRPr="00351862">
              <w:rPr>
                <w:color w:val="EC619F"/>
              </w:rPr>
              <w:t xml:space="preserve">: </w:t>
            </w:r>
            <w:r w:rsidRPr="00351862">
              <w:rPr>
                <w:i/>
                <w:color w:val="EC619F"/>
              </w:rPr>
              <w:t>Title</w:t>
            </w:r>
            <w:r w:rsidR="00FB12B5">
              <w:rPr>
                <w:color w:val="EC619F"/>
              </w:rPr>
              <w:t xml:space="preserve">, </w:t>
            </w:r>
            <w:r w:rsidR="00FB12B5" w:rsidRPr="00FB12B5">
              <w:rPr>
                <w:i/>
                <w:color w:val="EC619F"/>
              </w:rPr>
              <w:t>Author</w:t>
            </w:r>
            <w:r w:rsidR="00FB12B5">
              <w:rPr>
                <w:i/>
                <w:color w:val="EC619F"/>
              </w:rPr>
              <w:t>, Date published</w:t>
            </w:r>
          </w:p>
        </w:tc>
        <w:tc>
          <w:tcPr>
            <w:tcW w:w="3736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FFFFF" w:themeFill="background1"/>
          </w:tcPr>
          <w:p w:rsidR="00110FC3" w:rsidRPr="00F76F37" w:rsidRDefault="00110FC3" w:rsidP="00110FC3">
            <w:pPr>
              <w:spacing w:before="60" w:after="60"/>
              <w:rPr>
                <w:color w:val="000000" w:themeColor="text1"/>
              </w:rPr>
            </w:pPr>
          </w:p>
        </w:tc>
      </w:tr>
      <w:tr w:rsidR="00110FC3" w:rsidTr="00FB12B5">
        <w:tc>
          <w:tcPr>
            <w:tcW w:w="1264" w:type="pct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ADEEC"/>
          </w:tcPr>
          <w:p w:rsidR="00110FC3" w:rsidRPr="00FB12B5" w:rsidRDefault="00FB12B5" w:rsidP="00FB12B5">
            <w:pPr>
              <w:tabs>
                <w:tab w:val="left" w:pos="731"/>
              </w:tabs>
              <w:spacing w:before="60" w:after="60"/>
              <w:rPr>
                <w:i/>
                <w:color w:val="EC619F"/>
              </w:rPr>
            </w:pPr>
            <w:r>
              <w:rPr>
                <w:i/>
                <w:color w:val="EC619F"/>
              </w:rPr>
              <w:tab/>
              <w:t xml:space="preserve">Organisation, </w:t>
            </w:r>
            <w:r w:rsidR="00D962FE">
              <w:rPr>
                <w:i/>
                <w:color w:val="EC619F"/>
              </w:rPr>
              <w:t>(</w:t>
            </w:r>
            <w:r>
              <w:rPr>
                <w:i/>
                <w:color w:val="EC619F"/>
              </w:rPr>
              <w:t>shortened</w:t>
            </w:r>
            <w:r w:rsidR="00D962FE">
              <w:rPr>
                <w:i/>
                <w:color w:val="EC619F"/>
              </w:rPr>
              <w:t>)</w:t>
            </w:r>
            <w:r>
              <w:rPr>
                <w:i/>
                <w:color w:val="EC619F"/>
              </w:rPr>
              <w:t xml:space="preserve"> URL</w:t>
            </w:r>
          </w:p>
        </w:tc>
        <w:tc>
          <w:tcPr>
            <w:tcW w:w="3736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FFFFF" w:themeFill="background1"/>
          </w:tcPr>
          <w:p w:rsidR="00110FC3" w:rsidRPr="00F76F37" w:rsidRDefault="00110FC3" w:rsidP="00682AD5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</w:p>
        </w:tc>
      </w:tr>
      <w:tr w:rsidR="00110FC3" w:rsidTr="00110FC3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  <w:shd w:val="clear" w:color="auto" w:fill="F7D5CD"/>
            <w:hideMark/>
          </w:tcPr>
          <w:p w:rsidR="00110FC3" w:rsidRDefault="00110FC3" w:rsidP="00110FC3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Finding information relevant to my inquiry:</w:t>
            </w:r>
          </w:p>
          <w:p w:rsidR="00110FC3" w:rsidRDefault="00110FC3" w:rsidP="00110FC3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 xml:space="preserve">Either copy the information word for word (quote it), </w:t>
            </w:r>
            <w:r w:rsidRPr="001B096D">
              <w:rPr>
                <w:color w:val="D80C31"/>
                <w:sz w:val="20"/>
                <w:szCs w:val="20"/>
              </w:rPr>
              <w:t>making</w:t>
            </w:r>
            <w:r>
              <w:rPr>
                <w:color w:val="D80C31"/>
                <w:sz w:val="20"/>
                <w:szCs w:val="20"/>
              </w:rPr>
              <w:t xml:space="preserve"> sure you use quotation marks (“…”), or write it in your own words (paraphrase).</w:t>
            </w:r>
            <w:r w:rsidR="00C65D11">
              <w:rPr>
                <w:color w:val="D80C31"/>
                <w:sz w:val="20"/>
                <w:szCs w:val="20"/>
              </w:rPr>
              <w:t xml:space="preserve"> Use a notation style that suits you – bullet points or mind maps are fine.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  <w:shd w:val="clear" w:color="auto" w:fill="D4EDFC"/>
            <w:hideMark/>
          </w:tcPr>
          <w:p w:rsidR="00110FC3" w:rsidRDefault="00110FC3" w:rsidP="00FB12B5">
            <w:pPr>
              <w:spacing w:before="60"/>
              <w:rPr>
                <w:b/>
                <w:color w:val="009FE3"/>
              </w:rPr>
            </w:pPr>
            <w:r>
              <w:rPr>
                <w:b/>
                <w:color w:val="009FE3"/>
              </w:rPr>
              <w:t>Discussing the relevance of this information to my inquiry:</w:t>
            </w:r>
          </w:p>
          <w:p w:rsidR="00FB12B5" w:rsidRPr="00FB12B5" w:rsidRDefault="00C65D11" w:rsidP="00FB12B5">
            <w:pPr>
              <w:spacing w:before="60"/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Depending on the source, y</w:t>
            </w:r>
            <w:r w:rsidR="00FB12B5" w:rsidRPr="00FB12B5">
              <w:rPr>
                <w:color w:val="009FE3"/>
                <w:sz w:val="20"/>
                <w:szCs w:val="20"/>
              </w:rPr>
              <w:t xml:space="preserve">ou may </w:t>
            </w:r>
            <w:r w:rsidR="00FB12B5">
              <w:rPr>
                <w:color w:val="009FE3"/>
                <w:sz w:val="20"/>
                <w:szCs w:val="20"/>
              </w:rPr>
              <w:t xml:space="preserve">have </w:t>
            </w:r>
            <w:r>
              <w:rPr>
                <w:color w:val="009FE3"/>
                <w:sz w:val="20"/>
                <w:szCs w:val="20"/>
              </w:rPr>
              <w:t xml:space="preserve">some </w:t>
            </w:r>
            <w:r w:rsidR="00FB12B5">
              <w:rPr>
                <w:color w:val="009FE3"/>
                <w:sz w:val="20"/>
                <w:szCs w:val="20"/>
              </w:rPr>
              <w:t>arguments in both</w:t>
            </w:r>
            <w:r>
              <w:rPr>
                <w:color w:val="009FE3"/>
                <w:sz w:val="20"/>
                <w:szCs w:val="20"/>
              </w:rPr>
              <w:t xml:space="preserve"> boxes below or just one</w:t>
            </w:r>
          </w:p>
        </w:tc>
      </w:tr>
      <w:tr w:rsidR="00FB12B5" w:rsidTr="00C1623E">
        <w:trPr>
          <w:trHeight w:val="2721"/>
        </w:trPr>
        <w:tc>
          <w:tcPr>
            <w:tcW w:w="2500" w:type="pct"/>
            <w:gridSpan w:val="2"/>
            <w:vMerge w:val="restart"/>
            <w:tcBorders>
              <w:top w:val="single" w:sz="4" w:space="0" w:color="5A5A5F"/>
              <w:left w:val="single" w:sz="4" w:space="0" w:color="D80C31"/>
              <w:right w:val="single" w:sz="4" w:space="0" w:color="5A5A5F"/>
            </w:tcBorders>
          </w:tcPr>
          <w:p w:rsidR="00FB12B5" w:rsidRDefault="00FB12B5" w:rsidP="00110FC3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</w:tcPr>
          <w:p w:rsidR="00FB12B5" w:rsidRPr="00FB12B5" w:rsidRDefault="00FB12B5" w:rsidP="00110FC3">
            <w:pPr>
              <w:spacing w:before="60"/>
              <w:rPr>
                <w:sz w:val="20"/>
                <w:szCs w:val="20"/>
              </w:rPr>
            </w:pPr>
            <w:r w:rsidRPr="00FB12B5">
              <w:rPr>
                <w:color w:val="009FE3"/>
                <w:sz w:val="20"/>
                <w:szCs w:val="20"/>
              </w:rPr>
              <w:t xml:space="preserve">This source suggests the government </w:t>
            </w:r>
            <w:r w:rsidRPr="00FB12B5">
              <w:rPr>
                <w:b/>
                <w:color w:val="009FE3"/>
                <w:sz w:val="20"/>
                <w:szCs w:val="20"/>
              </w:rPr>
              <w:t>should</w:t>
            </w:r>
            <w:r w:rsidRPr="00FB12B5">
              <w:rPr>
                <w:color w:val="009FE3"/>
                <w:sz w:val="20"/>
                <w:szCs w:val="20"/>
              </w:rPr>
              <w:t xml:space="preserve"> prioritize intervention in this area because…</w:t>
            </w:r>
          </w:p>
        </w:tc>
      </w:tr>
      <w:tr w:rsidR="00FB12B5" w:rsidTr="00C1623E">
        <w:trPr>
          <w:trHeight w:val="2721"/>
        </w:trPr>
        <w:tc>
          <w:tcPr>
            <w:tcW w:w="2500" w:type="pct"/>
            <w:gridSpan w:val="2"/>
            <w:vMerge/>
            <w:tcBorders>
              <w:left w:val="single" w:sz="4" w:space="0" w:color="D80C31"/>
              <w:bottom w:val="single" w:sz="4" w:space="0" w:color="5A5A5F"/>
              <w:right w:val="single" w:sz="4" w:space="0" w:color="5A5A5F"/>
            </w:tcBorders>
          </w:tcPr>
          <w:p w:rsidR="00FB12B5" w:rsidRDefault="00FB12B5" w:rsidP="00110FC3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</w:tcPr>
          <w:p w:rsidR="00FB12B5" w:rsidRDefault="00FB12B5" w:rsidP="00110FC3">
            <w:pPr>
              <w:spacing w:before="60"/>
            </w:pPr>
            <w:r w:rsidRPr="00FB12B5">
              <w:rPr>
                <w:color w:val="009FE3"/>
                <w:sz w:val="20"/>
                <w:szCs w:val="20"/>
              </w:rPr>
              <w:t xml:space="preserve">This source suggests the government </w:t>
            </w:r>
            <w:r w:rsidRPr="00FB12B5">
              <w:rPr>
                <w:b/>
                <w:color w:val="009FE3"/>
                <w:sz w:val="20"/>
                <w:szCs w:val="20"/>
              </w:rPr>
              <w:t>shouldn’t</w:t>
            </w:r>
            <w:r w:rsidRPr="00FB12B5">
              <w:rPr>
                <w:color w:val="009FE3"/>
                <w:sz w:val="20"/>
                <w:szCs w:val="20"/>
              </w:rPr>
              <w:t xml:space="preserve"> prioritize intervention in this area because…</w:t>
            </w:r>
          </w:p>
        </w:tc>
      </w:tr>
      <w:tr w:rsidR="00110FC3" w:rsidRPr="001B096D" w:rsidTr="005C280D">
        <w:trPr>
          <w:trHeight w:val="409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D80C31"/>
            </w:tcBorders>
            <w:shd w:val="clear" w:color="auto" w:fill="F7D5CD"/>
          </w:tcPr>
          <w:p w:rsidR="00110FC3" w:rsidRPr="00015C43" w:rsidRDefault="00110FC3" w:rsidP="00C65D11">
            <w:pPr>
              <w:spacing w:before="60"/>
              <w:rPr>
                <w:color w:val="D80C31"/>
                <w:sz w:val="20"/>
                <w:szCs w:val="20"/>
              </w:rPr>
            </w:pPr>
            <w:r w:rsidRPr="001B096D">
              <w:rPr>
                <w:b/>
                <w:color w:val="D80C31"/>
              </w:rPr>
              <w:t xml:space="preserve">Comment on source: </w:t>
            </w:r>
            <w:r w:rsidR="00015C43" w:rsidRPr="00015C43">
              <w:rPr>
                <w:color w:val="D80C31"/>
                <w:sz w:val="20"/>
                <w:szCs w:val="20"/>
              </w:rPr>
              <w:t>Consider</w:t>
            </w:r>
            <w:r w:rsidRPr="00015C43">
              <w:rPr>
                <w:color w:val="D80C31"/>
                <w:sz w:val="20"/>
                <w:szCs w:val="20"/>
              </w:rPr>
              <w:t xml:space="preserve"> the quality </w:t>
            </w:r>
            <w:r w:rsidR="00015C43">
              <w:rPr>
                <w:color w:val="D80C31"/>
                <w:sz w:val="20"/>
                <w:szCs w:val="20"/>
              </w:rPr>
              <w:t xml:space="preserve">of this source. </w:t>
            </w:r>
            <w:r w:rsidR="00C65D11">
              <w:rPr>
                <w:color w:val="D80C31"/>
                <w:sz w:val="20"/>
                <w:szCs w:val="20"/>
              </w:rPr>
              <w:t xml:space="preserve">Think particularly about the </w:t>
            </w:r>
            <w:r w:rsidR="00BD7440">
              <w:rPr>
                <w:color w:val="D80C31"/>
                <w:sz w:val="20"/>
                <w:szCs w:val="20"/>
              </w:rPr>
              <w:t>organisation’s</w:t>
            </w:r>
            <w:r w:rsidR="00C65D11">
              <w:rPr>
                <w:color w:val="D80C31"/>
                <w:sz w:val="20"/>
                <w:szCs w:val="20"/>
              </w:rPr>
              <w:t xml:space="preserve"> reputation for factual accuracy and political bias.</w:t>
            </w:r>
          </w:p>
        </w:tc>
      </w:tr>
      <w:tr w:rsidR="00110FC3" w:rsidRPr="001B096D" w:rsidTr="00C65D11">
        <w:trPr>
          <w:trHeight w:val="871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:rsidR="00110FC3" w:rsidRPr="001B096D" w:rsidRDefault="00110FC3" w:rsidP="00110FC3">
            <w:pPr>
              <w:spacing w:before="60"/>
            </w:pPr>
          </w:p>
        </w:tc>
      </w:tr>
    </w:tbl>
    <w:p w:rsidR="00D962FE" w:rsidRDefault="00D962FE">
      <w:pPr>
        <w:spacing w:after="160"/>
      </w:pPr>
      <w:r>
        <w:br w:type="page"/>
      </w:r>
      <w:bookmarkStart w:id="0" w:name="_GoBack"/>
      <w:bookmarkEnd w:id="0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24"/>
        <w:gridCol w:w="3739"/>
        <w:gridCol w:w="7563"/>
      </w:tblGrid>
      <w:tr w:rsidR="00D962FE" w:rsidTr="00CF39C5">
        <w:tc>
          <w:tcPr>
            <w:tcW w:w="5000" w:type="pct"/>
            <w:gridSpan w:val="3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7D5CD"/>
          </w:tcPr>
          <w:p w:rsidR="00D962FE" w:rsidRPr="00C1623E" w:rsidRDefault="00D962FE" w:rsidP="00CF39C5">
            <w:pPr>
              <w:spacing w:before="120" w:after="120"/>
              <w:rPr>
                <w:b/>
                <w:color w:val="000000" w:themeColor="text1"/>
                <w:sz w:val="20"/>
                <w:szCs w:val="20"/>
              </w:rPr>
            </w:pPr>
            <w:r w:rsidRPr="00C1623E">
              <w:rPr>
                <w:b/>
                <w:color w:val="D80C31"/>
              </w:rPr>
              <w:lastRenderedPageBreak/>
              <w:t>Sub-topic: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Working poverty / Regional inequality / Wage discrimination / Taxation / Benefits / Minimum wage </w:t>
            </w:r>
            <w:r>
              <w:rPr>
                <w:i/>
                <w:color w:val="000000" w:themeColor="text1"/>
                <w:sz w:val="20"/>
                <w:szCs w:val="20"/>
              </w:rPr>
              <w:t>(Delete as appropriate)</w:t>
            </w:r>
          </w:p>
        </w:tc>
      </w:tr>
      <w:tr w:rsidR="00D962FE" w:rsidTr="00CF39C5">
        <w:tc>
          <w:tcPr>
            <w:tcW w:w="1264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C"/>
          </w:tcPr>
          <w:p w:rsidR="00D962FE" w:rsidRPr="00351862" w:rsidRDefault="00D962FE" w:rsidP="00CF39C5">
            <w:pPr>
              <w:spacing w:before="60" w:after="60"/>
              <w:rPr>
                <w:b/>
                <w:color w:val="EC619F"/>
              </w:rPr>
            </w:pPr>
            <w:r w:rsidRPr="00351862">
              <w:rPr>
                <w:b/>
                <w:color w:val="EC619F"/>
              </w:rPr>
              <w:t>Source</w:t>
            </w:r>
            <w:r w:rsidRPr="00351862">
              <w:rPr>
                <w:color w:val="EC619F"/>
              </w:rPr>
              <w:t xml:space="preserve">: </w:t>
            </w:r>
            <w:r w:rsidRPr="00351862">
              <w:rPr>
                <w:i/>
                <w:color w:val="EC619F"/>
              </w:rPr>
              <w:t>Title</w:t>
            </w:r>
            <w:r>
              <w:rPr>
                <w:color w:val="EC619F"/>
              </w:rPr>
              <w:t xml:space="preserve">, </w:t>
            </w:r>
            <w:r w:rsidRPr="00FB12B5">
              <w:rPr>
                <w:i/>
                <w:color w:val="EC619F"/>
              </w:rPr>
              <w:t>Author</w:t>
            </w:r>
            <w:r>
              <w:rPr>
                <w:i/>
                <w:color w:val="EC619F"/>
              </w:rPr>
              <w:t>, Date published</w:t>
            </w:r>
          </w:p>
        </w:tc>
        <w:tc>
          <w:tcPr>
            <w:tcW w:w="3736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FFFFF" w:themeFill="background1"/>
          </w:tcPr>
          <w:p w:rsidR="00D962FE" w:rsidRPr="00F76F37" w:rsidRDefault="00D962FE" w:rsidP="00CF39C5">
            <w:pPr>
              <w:spacing w:before="60" w:after="60"/>
              <w:rPr>
                <w:color w:val="000000" w:themeColor="text1"/>
              </w:rPr>
            </w:pPr>
          </w:p>
        </w:tc>
      </w:tr>
      <w:tr w:rsidR="00D962FE" w:rsidTr="00CF39C5">
        <w:tc>
          <w:tcPr>
            <w:tcW w:w="1264" w:type="pct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ADEEC"/>
          </w:tcPr>
          <w:p w:rsidR="00D962FE" w:rsidRPr="00FB12B5" w:rsidRDefault="00D962FE" w:rsidP="00CF39C5">
            <w:pPr>
              <w:tabs>
                <w:tab w:val="left" w:pos="731"/>
              </w:tabs>
              <w:spacing w:before="60" w:after="60"/>
              <w:rPr>
                <w:i/>
                <w:color w:val="EC619F"/>
              </w:rPr>
            </w:pPr>
            <w:r>
              <w:rPr>
                <w:i/>
                <w:color w:val="EC619F"/>
              </w:rPr>
              <w:tab/>
              <w:t>Organisation, (shortened) URL</w:t>
            </w:r>
          </w:p>
        </w:tc>
        <w:tc>
          <w:tcPr>
            <w:tcW w:w="3736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FFFFF" w:themeFill="background1"/>
          </w:tcPr>
          <w:p w:rsidR="00D962FE" w:rsidRPr="00F76F37" w:rsidRDefault="00D962FE" w:rsidP="00CF39C5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</w:p>
        </w:tc>
      </w:tr>
      <w:tr w:rsidR="00D962FE" w:rsidTr="00CF39C5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  <w:shd w:val="clear" w:color="auto" w:fill="F7D5CD"/>
            <w:hideMark/>
          </w:tcPr>
          <w:p w:rsidR="00D962FE" w:rsidRDefault="00D962FE" w:rsidP="00CF39C5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Finding information relevant to my inquiry:</w:t>
            </w:r>
          </w:p>
          <w:p w:rsidR="00D962FE" w:rsidRDefault="00D962FE" w:rsidP="00CF39C5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 xml:space="preserve">Either copy the information word for word (quote it), </w:t>
            </w:r>
            <w:r w:rsidRPr="001B096D">
              <w:rPr>
                <w:color w:val="D80C31"/>
                <w:sz w:val="20"/>
                <w:szCs w:val="20"/>
              </w:rPr>
              <w:t>making</w:t>
            </w:r>
            <w:r>
              <w:rPr>
                <w:color w:val="D80C31"/>
                <w:sz w:val="20"/>
                <w:szCs w:val="20"/>
              </w:rPr>
              <w:t xml:space="preserve"> sure you use quotation marks (“…”), or write it in your own words (paraphrase). Use a notation style that suits you – bullet points or mind maps are fine.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  <w:shd w:val="clear" w:color="auto" w:fill="D4EDFC"/>
            <w:hideMark/>
          </w:tcPr>
          <w:p w:rsidR="00D962FE" w:rsidRDefault="00D962FE" w:rsidP="00CF39C5">
            <w:pPr>
              <w:spacing w:before="60"/>
              <w:rPr>
                <w:b/>
                <w:color w:val="009FE3"/>
              </w:rPr>
            </w:pPr>
            <w:r>
              <w:rPr>
                <w:b/>
                <w:color w:val="009FE3"/>
              </w:rPr>
              <w:t>Discussing the relevance of this information to my inquiry:</w:t>
            </w:r>
          </w:p>
          <w:p w:rsidR="00D962FE" w:rsidRPr="00FB12B5" w:rsidRDefault="00D962FE" w:rsidP="00CF39C5">
            <w:pPr>
              <w:spacing w:before="60"/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Depending on the source, y</w:t>
            </w:r>
            <w:r w:rsidRPr="00FB12B5">
              <w:rPr>
                <w:color w:val="009FE3"/>
                <w:sz w:val="20"/>
                <w:szCs w:val="20"/>
              </w:rPr>
              <w:t xml:space="preserve">ou may </w:t>
            </w:r>
            <w:r>
              <w:rPr>
                <w:color w:val="009FE3"/>
                <w:sz w:val="20"/>
                <w:szCs w:val="20"/>
              </w:rPr>
              <w:t>have some arguments in both boxes below or just one</w:t>
            </w:r>
          </w:p>
        </w:tc>
      </w:tr>
      <w:tr w:rsidR="00D962FE" w:rsidTr="00CF39C5">
        <w:trPr>
          <w:trHeight w:val="2721"/>
        </w:trPr>
        <w:tc>
          <w:tcPr>
            <w:tcW w:w="2500" w:type="pct"/>
            <w:gridSpan w:val="2"/>
            <w:vMerge w:val="restart"/>
            <w:tcBorders>
              <w:top w:val="single" w:sz="4" w:space="0" w:color="5A5A5F"/>
              <w:left w:val="single" w:sz="4" w:space="0" w:color="D80C31"/>
              <w:right w:val="single" w:sz="4" w:space="0" w:color="5A5A5F"/>
            </w:tcBorders>
          </w:tcPr>
          <w:p w:rsidR="00D962FE" w:rsidRDefault="00D962FE" w:rsidP="00CF39C5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</w:tcPr>
          <w:p w:rsidR="00D962FE" w:rsidRPr="00FB12B5" w:rsidRDefault="00D962FE" w:rsidP="00CF39C5">
            <w:pPr>
              <w:spacing w:before="60"/>
              <w:rPr>
                <w:sz w:val="20"/>
                <w:szCs w:val="20"/>
              </w:rPr>
            </w:pPr>
            <w:r w:rsidRPr="00FB12B5">
              <w:rPr>
                <w:color w:val="009FE3"/>
                <w:sz w:val="20"/>
                <w:szCs w:val="20"/>
              </w:rPr>
              <w:t xml:space="preserve">This source suggests the government </w:t>
            </w:r>
            <w:r w:rsidRPr="00FB12B5">
              <w:rPr>
                <w:b/>
                <w:color w:val="009FE3"/>
                <w:sz w:val="20"/>
                <w:szCs w:val="20"/>
              </w:rPr>
              <w:t>should</w:t>
            </w:r>
            <w:r w:rsidRPr="00FB12B5">
              <w:rPr>
                <w:color w:val="009FE3"/>
                <w:sz w:val="20"/>
                <w:szCs w:val="20"/>
              </w:rPr>
              <w:t xml:space="preserve"> prioritize intervention in this area because…</w:t>
            </w:r>
          </w:p>
        </w:tc>
      </w:tr>
      <w:tr w:rsidR="00D962FE" w:rsidTr="00CF39C5">
        <w:trPr>
          <w:trHeight w:val="2721"/>
        </w:trPr>
        <w:tc>
          <w:tcPr>
            <w:tcW w:w="2500" w:type="pct"/>
            <w:gridSpan w:val="2"/>
            <w:vMerge/>
            <w:tcBorders>
              <w:left w:val="single" w:sz="4" w:space="0" w:color="D80C31"/>
              <w:bottom w:val="single" w:sz="4" w:space="0" w:color="5A5A5F"/>
              <w:right w:val="single" w:sz="4" w:space="0" w:color="5A5A5F"/>
            </w:tcBorders>
          </w:tcPr>
          <w:p w:rsidR="00D962FE" w:rsidRDefault="00D962FE" w:rsidP="00CF39C5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</w:tcPr>
          <w:p w:rsidR="00D962FE" w:rsidRDefault="00D962FE" w:rsidP="00CF39C5">
            <w:pPr>
              <w:spacing w:before="60"/>
            </w:pPr>
            <w:r w:rsidRPr="00FB12B5">
              <w:rPr>
                <w:color w:val="009FE3"/>
                <w:sz w:val="20"/>
                <w:szCs w:val="20"/>
              </w:rPr>
              <w:t xml:space="preserve">This source suggests the government </w:t>
            </w:r>
            <w:r w:rsidRPr="00FB12B5">
              <w:rPr>
                <w:b/>
                <w:color w:val="009FE3"/>
                <w:sz w:val="20"/>
                <w:szCs w:val="20"/>
              </w:rPr>
              <w:t>shouldn’t</w:t>
            </w:r>
            <w:r w:rsidRPr="00FB12B5">
              <w:rPr>
                <w:color w:val="009FE3"/>
                <w:sz w:val="20"/>
                <w:szCs w:val="20"/>
              </w:rPr>
              <w:t xml:space="preserve"> prioritize intervention in this area because…</w:t>
            </w:r>
          </w:p>
        </w:tc>
      </w:tr>
      <w:tr w:rsidR="00D962FE" w:rsidRPr="001B096D" w:rsidTr="00CF39C5">
        <w:trPr>
          <w:trHeight w:val="409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D80C31"/>
            </w:tcBorders>
            <w:shd w:val="clear" w:color="auto" w:fill="F7D5CD"/>
          </w:tcPr>
          <w:p w:rsidR="00D962FE" w:rsidRPr="00015C43" w:rsidRDefault="00D962FE" w:rsidP="00CF39C5">
            <w:pPr>
              <w:spacing w:before="60"/>
              <w:rPr>
                <w:color w:val="D80C31"/>
                <w:sz w:val="20"/>
                <w:szCs w:val="20"/>
              </w:rPr>
            </w:pPr>
            <w:r w:rsidRPr="001B096D">
              <w:rPr>
                <w:b/>
                <w:color w:val="D80C31"/>
              </w:rPr>
              <w:t xml:space="preserve">Comment on source: </w:t>
            </w:r>
            <w:r w:rsidRPr="00015C43">
              <w:rPr>
                <w:color w:val="D80C31"/>
                <w:sz w:val="20"/>
                <w:szCs w:val="20"/>
              </w:rPr>
              <w:t xml:space="preserve">Consider the quality </w:t>
            </w:r>
            <w:r>
              <w:rPr>
                <w:color w:val="D80C31"/>
                <w:sz w:val="20"/>
                <w:szCs w:val="20"/>
              </w:rPr>
              <w:t>of this source. Think particularly about the organisation’s reputation for factual accuracy and political bias.</w:t>
            </w:r>
          </w:p>
        </w:tc>
      </w:tr>
      <w:tr w:rsidR="00D962FE" w:rsidRPr="001B096D" w:rsidTr="00CF39C5">
        <w:trPr>
          <w:trHeight w:val="871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:rsidR="00D962FE" w:rsidRPr="001B096D" w:rsidRDefault="00D962FE" w:rsidP="00CF39C5">
            <w:pPr>
              <w:spacing w:before="60"/>
            </w:pPr>
          </w:p>
        </w:tc>
      </w:tr>
    </w:tbl>
    <w:p w:rsidR="00015C43" w:rsidRPr="00C65D11" w:rsidRDefault="00015C43" w:rsidP="00C65D11">
      <w:pPr>
        <w:spacing w:after="160"/>
      </w:pPr>
    </w:p>
    <w:sectPr w:rsidR="00015C43" w:rsidRPr="00C65D11" w:rsidSect="00C65D11">
      <w:headerReference w:type="default" r:id="rId8"/>
      <w:footerReference w:type="default" r:id="rId9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210" w:rsidRDefault="00A75210" w:rsidP="00EB697F">
      <w:pPr>
        <w:spacing w:line="240" w:lineRule="auto"/>
      </w:pPr>
      <w:r>
        <w:separator/>
      </w:r>
    </w:p>
  </w:endnote>
  <w:endnote w:type="continuationSeparator" w:id="0">
    <w:p w:rsidR="00A75210" w:rsidRDefault="00A75210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AD5" w:rsidRPr="00D962FE" w:rsidRDefault="00682AD5" w:rsidP="00D962FE">
    <w:pPr>
      <w:pStyle w:val="NormalWeb"/>
      <w:spacing w:before="0" w:beforeAutospacing="0" w:after="0" w:afterAutospacing="0"/>
      <w:rPr>
        <w:rFonts w:ascii="Calibri" w:hAnsi="Calibri" w:cs="Calibri"/>
        <w:sz w:val="22"/>
        <w:szCs w:val="22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98194D9" wp14:editId="0B381530">
              <wp:simplePos x="0" y="0"/>
              <wp:positionH relativeFrom="column">
                <wp:posOffset>6965315</wp:posOffset>
              </wp:positionH>
              <wp:positionV relativeFrom="page">
                <wp:posOffset>6819900</wp:posOffset>
              </wp:positionV>
              <wp:extent cx="2444115" cy="4318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718DC3" id="Group 72" o:spid="_x0000_s1026" style="position:absolute;margin-left:548.45pt;margin-top:537pt;width:192.45pt;height:34pt;z-index:251663360;mso-position-vertical-relative:page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0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1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2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3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4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5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16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17" o:title="" cropleft="891f" cropright="3188f"/>
                <v:path arrowok="t"/>
              </v:shape>
              <v:shape id="Picture 69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18" o:title="" cropleft="904f" cropright="2517f"/>
                <v:path arrowok="t"/>
              </v:shape>
              <w10:wrap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BD0FB91" wp14:editId="2B4FBA86">
              <wp:simplePos x="0" y="0"/>
              <wp:positionH relativeFrom="column">
                <wp:posOffset>3545205</wp:posOffset>
              </wp:positionH>
              <wp:positionV relativeFrom="page">
                <wp:posOffset>9953625</wp:posOffset>
              </wp:positionV>
              <wp:extent cx="2444115" cy="431800"/>
              <wp:effectExtent l="0" t="0" r="0" b="6350"/>
              <wp:wrapNone/>
              <wp:docPr id="7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696635" id="Group 7" o:spid="_x0000_s1026" style="position:absolute;margin-left:279.15pt;margin-top:783.75pt;width:192.45pt;height:34pt;z-index:251661312;mso-position-vertical-relative:page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">
              <o:lock v:ext="edit" aspectratio="t"/>
              <v:group id="Group 8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Picture 9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">
                  <v:imagedata r:id="rId10" o:title="" cropleft="885f" cropright="1113f"/>
                  <v:path arrowok="t"/>
                </v:shape>
                <v:shape id="Picture 10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">
                  <v:imagedata r:id="rId11" o:title="" cropleft="904f" cropright="2517f"/>
                  <v:path arrowok="t"/>
                </v:shape>
                <v:shape id="Picture 11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">
                  <v:imagedata r:id="rId12" o:title="" cropleft="891f" cropright="3188f"/>
                  <v:path arrowok="t"/>
                </v:shape>
                <v:shape id="Picture 12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">
                  <v:imagedata r:id="rId13" o:title="" cropleft="2745f" cropright="2835f"/>
                  <v:path arrowok="t"/>
                </v:shape>
                <v:shape id="Picture 13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">
                  <v:imagedata r:id="rId14" o:title="" cropleft="3557f" cropright="3610f"/>
                  <v:path arrowok="t"/>
                </v:shape>
                <v:shape id="Picture 14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">
                  <v:imagedata r:id="rId15" o:title="" cropleft="891f" cropright="905f"/>
                  <v:path arrowok="t"/>
                </v:shape>
              </v:group>
              <v:shape id="Picture 15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">
                <v:imagedata r:id="rId22" o:title="" cropleft="3557f" cropright="3610f"/>
                <v:path arrowok="t"/>
              </v:shape>
              <v:shape id="Picture 16" o:spid="_x0000_s1035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">
                <v:imagedata r:id="rId16" o:title="" cropleft="2745f" cropright="2835f"/>
                <v:path arrowok="t"/>
              </v:shape>
              <v:shape id="Picture 17" o:spid="_x0000_s1036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">
                <v:imagedata r:id="rId17" o:title="" cropleft="891f" cropright="3188f"/>
                <v:path arrowok="t"/>
              </v:shape>
              <v:shape id="Picture 18" o:spid="_x0000_s1037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">
                <v:imagedata r:id="rId18" o:title="" cropleft="904f" cropright="2517f"/>
                <v:path arrowok="t"/>
              </v:shape>
              <v:shape id="Picture 19" o:spid="_x0000_s1038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">
                <v:imagedata r:id="rId23" o:title="" cropleft="885f" cropright="1113f"/>
                <v:path arrowok="t"/>
              </v:shape>
              <v:shape id="Picture 20" o:spid="_x0000_s1039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">
                <v:imagedata r:id="rId24" o:title="" cropleft="891f" cropright="905f"/>
                <v:path arrowok="t"/>
              </v:shape>
              <w10:wrap anchory="page"/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 w:rsidR="00D962FE" w:rsidRPr="00D962FE">
      <w:rPr>
        <w:rFonts w:cs="Calibri"/>
        <w:szCs w:val="22"/>
      </w:rPr>
      <w:t xml:space="preserve"> </w:t>
    </w:r>
    <w:hyperlink r:id="rId25" w:history="1">
      <w:r w:rsidR="00D962FE">
        <w:rPr>
          <w:rStyle w:val="Hyperlink"/>
          <w:rFonts w:ascii="Calibri" w:eastAsiaTheme="majorEastAsia" w:hAnsi="Calibri" w:cs="Calibri"/>
          <w:sz w:val="15"/>
          <w:szCs w:val="15"/>
        </w:rPr>
        <w:t>Investigative Journal (Income and Wealth)</w:t>
      </w:r>
    </w:hyperlink>
    <w:r w:rsidR="00D962FE">
      <w:rPr>
        <w:rFonts w:ascii="Calibri" w:hAnsi="Calibri" w:cs="Calibri"/>
        <w:sz w:val="15"/>
        <w:szCs w:val="15"/>
      </w:rPr>
      <w:t xml:space="preserve"> by </w:t>
    </w:r>
    <w:hyperlink r:id="rId26" w:history="1">
      <w:r w:rsidR="00D962FE">
        <w:rPr>
          <w:rStyle w:val="Hyperlink"/>
          <w:rFonts w:ascii="Calibri" w:eastAsiaTheme="majorEastAsia" w:hAnsi="Calibri" w:cs="Calibri"/>
          <w:sz w:val="15"/>
          <w:szCs w:val="15"/>
        </w:rPr>
        <w:t>The FOSIL Group</w:t>
      </w:r>
    </w:hyperlink>
    <w:r w:rsidR="00D962FE">
      <w:rPr>
        <w:rFonts w:ascii="Calibri" w:hAnsi="Calibri" w:cs="Calibri"/>
        <w:sz w:val="15"/>
        <w:szCs w:val="15"/>
      </w:rPr>
      <w:t xml:space="preserve"> is licensed under </w:t>
    </w:r>
    <w:hyperlink r:id="rId27" w:history="1">
      <w:r w:rsidR="00D962FE">
        <w:rPr>
          <w:rStyle w:val="Hyperlink"/>
          <w:rFonts w:ascii="Calibri" w:eastAsiaTheme="majorEastAsia" w:hAnsi="Calibri" w:cs="Calibri"/>
          <w:sz w:val="15"/>
          <w:szCs w:val="15"/>
        </w:rPr>
        <w:t>CC BY-NC-SA 4.0</w:t>
      </w:r>
    </w:hyperlink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C162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210" w:rsidRDefault="00A75210" w:rsidP="00EB697F">
      <w:pPr>
        <w:spacing w:line="240" w:lineRule="auto"/>
      </w:pPr>
      <w:r>
        <w:separator/>
      </w:r>
    </w:p>
  </w:footnote>
  <w:footnote w:type="continuationSeparator" w:id="0">
    <w:p w:rsidR="00A75210" w:rsidRDefault="00A75210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7D7" w:rsidRDefault="001E07D7" w:rsidP="001E07D7">
    <w:pPr>
      <w:pStyle w:val="Header"/>
      <w:tabs>
        <w:tab w:val="clear" w:pos="4513"/>
        <w:tab w:val="clear" w:pos="9026"/>
        <w:tab w:val="center" w:pos="7655"/>
        <w:tab w:val="right" w:pos="14034"/>
      </w:tabs>
    </w:pPr>
    <w:r>
      <w:t>Name:</w:t>
    </w:r>
    <w:r>
      <w:ptab w:relativeTo="margin" w:alignment="center" w:leader="none"/>
    </w:r>
    <w:r>
      <w:t>Investigative Journal</w:t>
    </w:r>
    <w:r w:rsidR="00FB12B5">
      <w:t xml:space="preserve">: </w:t>
    </w:r>
    <w:r w:rsidR="00D962FE">
      <w:t>Income and wealth. (</w:t>
    </w:r>
    <w:r w:rsidR="00D962FE">
      <w:rPr>
        <w:i/>
      </w:rPr>
      <w:t>Use one side per source)</w:t>
    </w:r>
    <w:r>
      <w:tab/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27151"/>
    <w:multiLevelType w:val="hybridMultilevel"/>
    <w:tmpl w:val="0C1E5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C56AC"/>
    <w:multiLevelType w:val="hybridMultilevel"/>
    <w:tmpl w:val="88EC3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2B5"/>
    <w:rsid w:val="00015C43"/>
    <w:rsid w:val="0006137B"/>
    <w:rsid w:val="00062565"/>
    <w:rsid w:val="00077314"/>
    <w:rsid w:val="00081F5B"/>
    <w:rsid w:val="000C0596"/>
    <w:rsid w:val="000F4756"/>
    <w:rsid w:val="00101CF8"/>
    <w:rsid w:val="00110FC3"/>
    <w:rsid w:val="00134763"/>
    <w:rsid w:val="001433D3"/>
    <w:rsid w:val="00151AE5"/>
    <w:rsid w:val="00177006"/>
    <w:rsid w:val="001935D9"/>
    <w:rsid w:val="001B096D"/>
    <w:rsid w:val="001E07D7"/>
    <w:rsid w:val="00202C7D"/>
    <w:rsid w:val="00262573"/>
    <w:rsid w:val="0028113B"/>
    <w:rsid w:val="002A64EF"/>
    <w:rsid w:val="00335628"/>
    <w:rsid w:val="00351862"/>
    <w:rsid w:val="00380CA7"/>
    <w:rsid w:val="00381F5A"/>
    <w:rsid w:val="003A38DA"/>
    <w:rsid w:val="003E0F3C"/>
    <w:rsid w:val="00402959"/>
    <w:rsid w:val="00422097"/>
    <w:rsid w:val="00434932"/>
    <w:rsid w:val="00493FAA"/>
    <w:rsid w:val="004B4A09"/>
    <w:rsid w:val="004E158E"/>
    <w:rsid w:val="00504623"/>
    <w:rsid w:val="00572247"/>
    <w:rsid w:val="005A0D72"/>
    <w:rsid w:val="005A1F71"/>
    <w:rsid w:val="005C280D"/>
    <w:rsid w:val="005C5272"/>
    <w:rsid w:val="006049BD"/>
    <w:rsid w:val="006465E0"/>
    <w:rsid w:val="006707F0"/>
    <w:rsid w:val="00682AD5"/>
    <w:rsid w:val="00694335"/>
    <w:rsid w:val="006F148B"/>
    <w:rsid w:val="00717D0C"/>
    <w:rsid w:val="00732739"/>
    <w:rsid w:val="0075178E"/>
    <w:rsid w:val="007631C2"/>
    <w:rsid w:val="00793F06"/>
    <w:rsid w:val="00802AB6"/>
    <w:rsid w:val="00822323"/>
    <w:rsid w:val="008917E1"/>
    <w:rsid w:val="008A00B8"/>
    <w:rsid w:val="008E0970"/>
    <w:rsid w:val="008E141D"/>
    <w:rsid w:val="00915BCC"/>
    <w:rsid w:val="00925694"/>
    <w:rsid w:val="00925971"/>
    <w:rsid w:val="00970683"/>
    <w:rsid w:val="00987121"/>
    <w:rsid w:val="009B49F4"/>
    <w:rsid w:val="00A145AD"/>
    <w:rsid w:val="00A75210"/>
    <w:rsid w:val="00A877CF"/>
    <w:rsid w:val="00AE10CE"/>
    <w:rsid w:val="00AE1BD5"/>
    <w:rsid w:val="00B12406"/>
    <w:rsid w:val="00B35573"/>
    <w:rsid w:val="00B4446D"/>
    <w:rsid w:val="00B66005"/>
    <w:rsid w:val="00B72BE3"/>
    <w:rsid w:val="00B831D3"/>
    <w:rsid w:val="00B87880"/>
    <w:rsid w:val="00BA0678"/>
    <w:rsid w:val="00BC10D5"/>
    <w:rsid w:val="00BD40E3"/>
    <w:rsid w:val="00BD54A1"/>
    <w:rsid w:val="00BD7440"/>
    <w:rsid w:val="00C1623E"/>
    <w:rsid w:val="00C4034C"/>
    <w:rsid w:val="00C65D11"/>
    <w:rsid w:val="00CA2352"/>
    <w:rsid w:val="00D27922"/>
    <w:rsid w:val="00D37E4E"/>
    <w:rsid w:val="00D42445"/>
    <w:rsid w:val="00D449FD"/>
    <w:rsid w:val="00D66807"/>
    <w:rsid w:val="00D7338D"/>
    <w:rsid w:val="00D87FE0"/>
    <w:rsid w:val="00D962FE"/>
    <w:rsid w:val="00DA6D8B"/>
    <w:rsid w:val="00DC28FC"/>
    <w:rsid w:val="00DC3FF9"/>
    <w:rsid w:val="00DE447A"/>
    <w:rsid w:val="00E73296"/>
    <w:rsid w:val="00EA7C31"/>
    <w:rsid w:val="00EB2DE8"/>
    <w:rsid w:val="00EB697F"/>
    <w:rsid w:val="00ED222E"/>
    <w:rsid w:val="00EF5491"/>
    <w:rsid w:val="00F00851"/>
    <w:rsid w:val="00F074BC"/>
    <w:rsid w:val="00F1585E"/>
    <w:rsid w:val="00F61557"/>
    <w:rsid w:val="00F76F37"/>
    <w:rsid w:val="00F857A2"/>
    <w:rsid w:val="00FA7410"/>
    <w:rsid w:val="00FB12B5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58238"/>
  <w15:chartTrackingRefBased/>
  <w15:docId w15:val="{8148E989-A0AB-41E6-BDF7-CCE4845B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096D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402959"/>
  </w:style>
  <w:style w:type="character" w:styleId="FollowedHyperlink">
    <w:name w:val="FollowedHyperlink"/>
    <w:basedOn w:val="DefaultParagraphFont"/>
    <w:uiPriority w:val="99"/>
    <w:semiHidden/>
    <w:unhideWhenUsed/>
    <w:rsid w:val="00B72BE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B49F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hyperlink" Target="http://fosil.org.uk/" TargetMode="External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hyperlink" Target="https://fosil.org.uk/resources/" TargetMode="External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hyperlink" Target="http://creativecommons.org/licenses/by-nc-sa/4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Z:\Library\1%20FOSIL\2%20Generic%20resource%20development\3%20Upper%20School\US-001110-Investigative-Jour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FEF8F-92D9-5649-8018-36B8EEAD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Z:\Library\1 FOSIL\2 Generic resource development\3 Upper School\US-001110-Investigative-Journal.dotx</Template>
  <TotalTime>1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2</cp:revision>
  <cp:lastPrinted>2018-01-16T08:14:00Z</cp:lastPrinted>
  <dcterms:created xsi:type="dcterms:W3CDTF">2020-02-22T09:01:00Z</dcterms:created>
  <dcterms:modified xsi:type="dcterms:W3CDTF">2020-02-22T09:01:00Z</dcterms:modified>
</cp:coreProperties>
</file>