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1812F5" w14:textId="77777777" w:rsidR="006823E3" w:rsidRPr="007402FA" w:rsidRDefault="00002FC4" w:rsidP="00081466">
      <w:pPr>
        <w:jc w:val="center"/>
        <w:rPr>
          <w:b/>
          <w:color w:val="3AAA35"/>
          <w:sz w:val="28"/>
          <w:szCs w:val="28"/>
        </w:rPr>
      </w:pPr>
      <w:r>
        <w:rPr>
          <w:b/>
          <w:color w:val="3AAA35"/>
          <w:sz w:val="28"/>
          <w:szCs w:val="28"/>
        </w:rPr>
        <w:t>Choos</w:t>
      </w:r>
      <w:r w:rsidR="00CF599D" w:rsidRPr="007402FA">
        <w:rPr>
          <w:b/>
          <w:color w:val="3AAA35"/>
          <w:sz w:val="28"/>
          <w:szCs w:val="28"/>
        </w:rPr>
        <w:t>ing my question</w:t>
      </w:r>
    </w:p>
    <w:p w14:paraId="379C4148" w14:textId="77777777" w:rsidR="00CF599D" w:rsidRDefault="00CF599D" w:rsidP="00CF599D">
      <w:pPr>
        <w:rPr>
          <w:color w:val="3AAA35"/>
        </w:rPr>
      </w:pPr>
      <w:r w:rsidRPr="007402FA">
        <w:rPr>
          <w:color w:val="3AAA35"/>
        </w:rPr>
        <w:t>Choose 3 questions</w:t>
      </w:r>
      <w:r w:rsidR="007402FA">
        <w:rPr>
          <w:color w:val="3AAA35"/>
        </w:rPr>
        <w:t xml:space="preserve"> from your </w:t>
      </w:r>
      <w:proofErr w:type="spellStart"/>
      <w:r w:rsidR="007402FA">
        <w:rPr>
          <w:color w:val="3AAA35"/>
        </w:rPr>
        <w:t>mindmaps</w:t>
      </w:r>
      <w:proofErr w:type="spellEnd"/>
      <w:r w:rsidR="007402FA">
        <w:rPr>
          <w:color w:val="3AAA35"/>
        </w:rPr>
        <w:t xml:space="preserve"> that you think you might be interested in exploring further. Write them in the table below and then spend a few minutes for each exploring your class notes, databases </w:t>
      </w:r>
      <w:r w:rsidR="00002FC4">
        <w:rPr>
          <w:color w:val="3AAA35"/>
        </w:rPr>
        <w:t xml:space="preserve">(e.g. JSTOR and EBSCO) </w:t>
      </w:r>
      <w:r w:rsidR="007402FA">
        <w:rPr>
          <w:color w:val="3AAA35"/>
        </w:rPr>
        <w:t>and internet sources (</w:t>
      </w:r>
      <w:r w:rsidR="00AB4076">
        <w:rPr>
          <w:color w:val="3AAA35"/>
        </w:rPr>
        <w:t>try using a search engine like</w:t>
      </w:r>
      <w:r w:rsidR="007402FA">
        <w:rPr>
          <w:color w:val="3AAA35"/>
        </w:rPr>
        <w:t xml:space="preserve"> </w:t>
      </w:r>
      <w:hyperlink r:id="rId11" w:history="1">
        <w:r w:rsidR="007402FA" w:rsidRPr="00FA204D">
          <w:rPr>
            <w:rStyle w:val="Hyperlink"/>
          </w:rPr>
          <w:t>www.scholar.google.de</w:t>
        </w:r>
      </w:hyperlink>
      <w:r w:rsidR="007402FA">
        <w:rPr>
          <w:color w:val="3AAA35"/>
        </w:rPr>
        <w:t xml:space="preserve"> ) to see whether you think that question has enough depth to support a 1,200 to 1,500 word essay – or alternatively is it too broad and might need to be narrowed?</w:t>
      </w:r>
    </w:p>
    <w:p w14:paraId="00813FCD" w14:textId="77777777" w:rsidR="00AB4076" w:rsidRPr="007402FA" w:rsidRDefault="00AB4076" w:rsidP="00CF599D">
      <w:pPr>
        <w:rPr>
          <w:color w:val="3AAA35"/>
        </w:rPr>
      </w:pPr>
    </w:p>
    <w:tbl>
      <w:tblPr>
        <w:tblStyle w:val="TableGrid"/>
        <w:tblW w:w="0" w:type="auto"/>
        <w:tblBorders>
          <w:top w:val="single" w:sz="4" w:space="0" w:color="3AAA35"/>
          <w:left w:val="single" w:sz="4" w:space="0" w:color="3AAA35"/>
          <w:bottom w:val="single" w:sz="4" w:space="0" w:color="3AAA35"/>
          <w:right w:val="single" w:sz="4" w:space="0" w:color="3AAA35"/>
          <w:insideH w:val="single" w:sz="4" w:space="0" w:color="3AAA35"/>
          <w:insideV w:val="single" w:sz="4" w:space="0" w:color="3AAA35"/>
        </w:tblBorders>
        <w:tblLook w:val="04A0" w:firstRow="1" w:lastRow="0" w:firstColumn="1" w:lastColumn="0" w:noHBand="0" w:noVBand="1"/>
      </w:tblPr>
      <w:tblGrid>
        <w:gridCol w:w="2405"/>
        <w:gridCol w:w="1134"/>
        <w:gridCol w:w="3862"/>
        <w:gridCol w:w="3862"/>
        <w:gridCol w:w="3863"/>
      </w:tblGrid>
      <w:tr w:rsidR="007402FA" w:rsidRPr="007402FA" w14:paraId="7080CABF" w14:textId="77777777" w:rsidTr="007402FA">
        <w:tc>
          <w:tcPr>
            <w:tcW w:w="2405" w:type="dxa"/>
            <w:shd w:val="clear" w:color="auto" w:fill="DAEACF"/>
          </w:tcPr>
          <w:p w14:paraId="79794A60" w14:textId="77777777" w:rsidR="00BE30AF" w:rsidRPr="007402FA" w:rsidRDefault="00BE30AF" w:rsidP="00CF599D">
            <w:pPr>
              <w:rPr>
                <w:color w:val="3AAA35"/>
              </w:rPr>
            </w:pPr>
            <w:r w:rsidRPr="007402FA">
              <w:rPr>
                <w:color w:val="3AAA35"/>
              </w:rPr>
              <w:t>Literary work</w:t>
            </w:r>
          </w:p>
        </w:tc>
        <w:tc>
          <w:tcPr>
            <w:tcW w:w="1134" w:type="dxa"/>
            <w:shd w:val="clear" w:color="auto" w:fill="DAEACF"/>
          </w:tcPr>
          <w:p w14:paraId="3D2739D7" w14:textId="77777777" w:rsidR="00BE30AF" w:rsidRPr="007402FA" w:rsidRDefault="00BE30AF" w:rsidP="00CF599D">
            <w:pPr>
              <w:rPr>
                <w:color w:val="3AAA35"/>
              </w:rPr>
            </w:pPr>
            <w:r w:rsidRPr="007402FA">
              <w:rPr>
                <w:color w:val="3AAA35"/>
              </w:rPr>
              <w:t>Central theme</w:t>
            </w:r>
          </w:p>
        </w:tc>
        <w:tc>
          <w:tcPr>
            <w:tcW w:w="3862" w:type="dxa"/>
            <w:shd w:val="clear" w:color="auto" w:fill="DAEACF"/>
          </w:tcPr>
          <w:p w14:paraId="24E2C0F4" w14:textId="77777777" w:rsidR="00BE30AF" w:rsidRPr="007402FA" w:rsidRDefault="00BE30AF" w:rsidP="00CF599D">
            <w:pPr>
              <w:rPr>
                <w:color w:val="3AAA35"/>
              </w:rPr>
            </w:pPr>
            <w:r w:rsidRPr="007402FA">
              <w:rPr>
                <w:color w:val="3AAA35"/>
              </w:rPr>
              <w:t>Area of interest</w:t>
            </w:r>
          </w:p>
        </w:tc>
        <w:tc>
          <w:tcPr>
            <w:tcW w:w="3862" w:type="dxa"/>
            <w:shd w:val="clear" w:color="auto" w:fill="DAEACF"/>
          </w:tcPr>
          <w:p w14:paraId="2A110DEF" w14:textId="77777777" w:rsidR="00BE30AF" w:rsidRDefault="00BE30AF" w:rsidP="00CF599D">
            <w:pPr>
              <w:rPr>
                <w:color w:val="3AAA35"/>
              </w:rPr>
            </w:pPr>
            <w:r w:rsidRPr="007402FA">
              <w:rPr>
                <w:color w:val="3AAA35"/>
              </w:rPr>
              <w:t>Draft question</w:t>
            </w:r>
          </w:p>
          <w:p w14:paraId="6B5053A0" w14:textId="77777777" w:rsidR="00AB4076" w:rsidRPr="00AB4076" w:rsidRDefault="00AB4076" w:rsidP="00AB4076">
            <w:pPr>
              <w:rPr>
                <w:i/>
                <w:color w:val="3AAA35"/>
              </w:rPr>
            </w:pPr>
            <w:r>
              <w:rPr>
                <w:i/>
                <w:color w:val="3AAA35"/>
              </w:rPr>
              <w:t>(You can decide on the exact wording later in the inquiry)</w:t>
            </w:r>
          </w:p>
        </w:tc>
        <w:tc>
          <w:tcPr>
            <w:tcW w:w="3863" w:type="dxa"/>
            <w:shd w:val="clear" w:color="auto" w:fill="DAEACF"/>
          </w:tcPr>
          <w:p w14:paraId="03A51E1C" w14:textId="77777777" w:rsidR="00BE30AF" w:rsidRPr="007402FA" w:rsidRDefault="00BE30AF" w:rsidP="00CF599D">
            <w:pPr>
              <w:rPr>
                <w:color w:val="3AAA35"/>
              </w:rPr>
            </w:pPr>
            <w:r w:rsidRPr="007402FA">
              <w:rPr>
                <w:color w:val="3AAA35"/>
              </w:rPr>
              <w:t>Comments</w:t>
            </w:r>
          </w:p>
        </w:tc>
      </w:tr>
      <w:tr w:rsidR="007402FA" w:rsidRPr="007402FA" w14:paraId="2B647858" w14:textId="77777777" w:rsidTr="007402FA">
        <w:tc>
          <w:tcPr>
            <w:tcW w:w="2405" w:type="dxa"/>
          </w:tcPr>
          <w:p w14:paraId="17EEF288" w14:textId="77777777" w:rsidR="00BE30AF" w:rsidRPr="007402FA" w:rsidRDefault="00BE30AF" w:rsidP="00CF599D">
            <w:pPr>
              <w:rPr>
                <w:i/>
                <w:color w:val="3AAA35"/>
              </w:rPr>
            </w:pPr>
            <w:r w:rsidRPr="007402FA">
              <w:rPr>
                <w:i/>
                <w:color w:val="3AAA35"/>
              </w:rPr>
              <w:t>e.g. The invisible man</w:t>
            </w:r>
            <w:r w:rsidR="007402FA">
              <w:rPr>
                <w:i/>
                <w:color w:val="3AAA35"/>
              </w:rPr>
              <w:t>, Ralph Ellison</w:t>
            </w:r>
          </w:p>
        </w:tc>
        <w:tc>
          <w:tcPr>
            <w:tcW w:w="1134" w:type="dxa"/>
          </w:tcPr>
          <w:p w14:paraId="44DB09AC" w14:textId="77777777" w:rsidR="00BE30AF" w:rsidRPr="007402FA" w:rsidRDefault="00BE30AF" w:rsidP="00CF599D">
            <w:pPr>
              <w:rPr>
                <w:i/>
                <w:color w:val="3AAA35"/>
              </w:rPr>
            </w:pPr>
            <w:r w:rsidRPr="007402FA">
              <w:rPr>
                <w:i/>
                <w:color w:val="3AAA35"/>
              </w:rPr>
              <w:t>Identity</w:t>
            </w:r>
          </w:p>
        </w:tc>
        <w:tc>
          <w:tcPr>
            <w:tcW w:w="3862" w:type="dxa"/>
          </w:tcPr>
          <w:p w14:paraId="220EE327" w14:textId="77777777" w:rsidR="00BE30AF" w:rsidRPr="007402FA" w:rsidRDefault="00BE30AF" w:rsidP="00CF599D">
            <w:pPr>
              <w:rPr>
                <w:i/>
                <w:color w:val="3AAA35"/>
              </w:rPr>
            </w:pPr>
            <w:r w:rsidRPr="007402FA">
              <w:rPr>
                <w:i/>
                <w:color w:val="3AAA35"/>
              </w:rPr>
              <w:t>How the way African-Americans are presented in the novel relates to real life</w:t>
            </w:r>
          </w:p>
        </w:tc>
        <w:tc>
          <w:tcPr>
            <w:tcW w:w="3862" w:type="dxa"/>
          </w:tcPr>
          <w:p w14:paraId="302D1693" w14:textId="77777777" w:rsidR="00BE30AF" w:rsidRPr="007402FA" w:rsidRDefault="00BE30AF" w:rsidP="00CF599D">
            <w:pPr>
              <w:rPr>
                <w:i/>
                <w:color w:val="3AAA35"/>
              </w:rPr>
            </w:pPr>
            <w:r w:rsidRPr="007402FA">
              <w:rPr>
                <w:rStyle w:val="normaltextrun"/>
                <w:rFonts w:ascii="Calibri" w:hAnsi="Calibri" w:cs="Calibri"/>
                <w:i/>
                <w:color w:val="3AAA35"/>
                <w:lang w:val="en-US"/>
              </w:rPr>
              <w:t>How does Ralph Ellison, in his novel Invisible Man, succeed in making his narrator a convincing spokesperson for the concerns of African-Americans in the 20th century?</w:t>
            </w:r>
          </w:p>
        </w:tc>
        <w:tc>
          <w:tcPr>
            <w:tcW w:w="3863" w:type="dxa"/>
          </w:tcPr>
          <w:p w14:paraId="4CC7E336" w14:textId="77777777" w:rsidR="00BE30AF" w:rsidRPr="007402FA" w:rsidRDefault="00BE30AF" w:rsidP="00CF599D">
            <w:pPr>
              <w:rPr>
                <w:i/>
                <w:color w:val="3AAA35"/>
              </w:rPr>
            </w:pPr>
            <w:r w:rsidRPr="007402FA">
              <w:rPr>
                <w:i/>
                <w:color w:val="3AAA35"/>
              </w:rPr>
              <w:t xml:space="preserve">A quick search on JSTOR suggests there are a number of interesting articles on this topic, and although we </w:t>
            </w:r>
            <w:r w:rsidR="007402FA" w:rsidRPr="007402FA">
              <w:rPr>
                <w:i/>
                <w:color w:val="3AAA35"/>
              </w:rPr>
              <w:t>did look at it a bit in class I think there is plenty more I can explore.</w:t>
            </w:r>
          </w:p>
        </w:tc>
      </w:tr>
      <w:tr w:rsidR="00BE30AF" w14:paraId="6B7B4C49" w14:textId="77777777" w:rsidTr="00AB4076">
        <w:trPr>
          <w:trHeight w:val="1757"/>
        </w:trPr>
        <w:tc>
          <w:tcPr>
            <w:tcW w:w="2405" w:type="dxa"/>
          </w:tcPr>
          <w:p w14:paraId="486986C2" w14:textId="77777777" w:rsidR="00BE30AF" w:rsidRDefault="00BE30AF" w:rsidP="00CF599D">
            <w:pPr>
              <w:rPr>
                <w:color w:val="662483"/>
              </w:rPr>
            </w:pPr>
          </w:p>
        </w:tc>
        <w:tc>
          <w:tcPr>
            <w:tcW w:w="1134" w:type="dxa"/>
          </w:tcPr>
          <w:p w14:paraId="1363A290" w14:textId="77777777" w:rsidR="00BE30AF" w:rsidRDefault="00BE30AF" w:rsidP="00CF599D">
            <w:pPr>
              <w:rPr>
                <w:color w:val="662483"/>
              </w:rPr>
            </w:pPr>
          </w:p>
        </w:tc>
        <w:tc>
          <w:tcPr>
            <w:tcW w:w="3862" w:type="dxa"/>
          </w:tcPr>
          <w:p w14:paraId="706018DF" w14:textId="77777777" w:rsidR="00BE30AF" w:rsidRDefault="00BE30AF" w:rsidP="00CF599D">
            <w:pPr>
              <w:rPr>
                <w:color w:val="662483"/>
              </w:rPr>
            </w:pPr>
            <w:bookmarkStart w:id="0" w:name="_GoBack"/>
            <w:bookmarkEnd w:id="0"/>
          </w:p>
        </w:tc>
        <w:tc>
          <w:tcPr>
            <w:tcW w:w="3862" w:type="dxa"/>
          </w:tcPr>
          <w:p w14:paraId="31A70372" w14:textId="77777777" w:rsidR="00BE30AF" w:rsidRDefault="00BE30AF" w:rsidP="00CF599D">
            <w:pPr>
              <w:rPr>
                <w:color w:val="662483"/>
              </w:rPr>
            </w:pPr>
          </w:p>
        </w:tc>
        <w:tc>
          <w:tcPr>
            <w:tcW w:w="3863" w:type="dxa"/>
          </w:tcPr>
          <w:p w14:paraId="6F3BFD8F" w14:textId="77777777" w:rsidR="00BE30AF" w:rsidRDefault="00BE30AF" w:rsidP="00CF599D">
            <w:pPr>
              <w:rPr>
                <w:color w:val="662483"/>
              </w:rPr>
            </w:pPr>
          </w:p>
        </w:tc>
      </w:tr>
      <w:tr w:rsidR="00BE30AF" w14:paraId="20EFD1C9" w14:textId="77777777" w:rsidTr="00AB4076">
        <w:trPr>
          <w:trHeight w:val="1757"/>
        </w:trPr>
        <w:tc>
          <w:tcPr>
            <w:tcW w:w="2405" w:type="dxa"/>
          </w:tcPr>
          <w:p w14:paraId="742A77BD" w14:textId="77777777" w:rsidR="00BE30AF" w:rsidRDefault="00BE30AF" w:rsidP="00CF599D">
            <w:pPr>
              <w:rPr>
                <w:color w:val="662483"/>
              </w:rPr>
            </w:pPr>
          </w:p>
        </w:tc>
        <w:tc>
          <w:tcPr>
            <w:tcW w:w="1134" w:type="dxa"/>
          </w:tcPr>
          <w:p w14:paraId="1C408B2B" w14:textId="77777777" w:rsidR="00BE30AF" w:rsidRDefault="00BE30AF" w:rsidP="00CF599D">
            <w:pPr>
              <w:rPr>
                <w:color w:val="662483"/>
              </w:rPr>
            </w:pPr>
          </w:p>
        </w:tc>
        <w:tc>
          <w:tcPr>
            <w:tcW w:w="3862" w:type="dxa"/>
          </w:tcPr>
          <w:p w14:paraId="7327ADAF" w14:textId="77777777" w:rsidR="00BE30AF" w:rsidRDefault="00BE30AF" w:rsidP="00CF599D">
            <w:pPr>
              <w:rPr>
                <w:color w:val="662483"/>
              </w:rPr>
            </w:pPr>
          </w:p>
        </w:tc>
        <w:tc>
          <w:tcPr>
            <w:tcW w:w="3862" w:type="dxa"/>
          </w:tcPr>
          <w:p w14:paraId="543F1433" w14:textId="77777777" w:rsidR="00BE30AF" w:rsidRDefault="00BE30AF" w:rsidP="00CF599D">
            <w:pPr>
              <w:rPr>
                <w:color w:val="662483"/>
              </w:rPr>
            </w:pPr>
          </w:p>
        </w:tc>
        <w:tc>
          <w:tcPr>
            <w:tcW w:w="3863" w:type="dxa"/>
          </w:tcPr>
          <w:p w14:paraId="12F6CBA9" w14:textId="77777777" w:rsidR="00BE30AF" w:rsidRDefault="00BE30AF" w:rsidP="00CF599D">
            <w:pPr>
              <w:rPr>
                <w:color w:val="662483"/>
              </w:rPr>
            </w:pPr>
          </w:p>
        </w:tc>
      </w:tr>
      <w:tr w:rsidR="007402FA" w14:paraId="26C0E395" w14:textId="77777777" w:rsidTr="00AB4076">
        <w:trPr>
          <w:trHeight w:val="1757"/>
        </w:trPr>
        <w:tc>
          <w:tcPr>
            <w:tcW w:w="2405" w:type="dxa"/>
          </w:tcPr>
          <w:p w14:paraId="2B4FD91F" w14:textId="77777777" w:rsidR="007402FA" w:rsidRDefault="007402FA" w:rsidP="00CF599D">
            <w:pPr>
              <w:rPr>
                <w:color w:val="662483"/>
              </w:rPr>
            </w:pPr>
          </w:p>
        </w:tc>
        <w:tc>
          <w:tcPr>
            <w:tcW w:w="1134" w:type="dxa"/>
          </w:tcPr>
          <w:p w14:paraId="31495095" w14:textId="77777777" w:rsidR="007402FA" w:rsidRDefault="007402FA" w:rsidP="00CF599D">
            <w:pPr>
              <w:rPr>
                <w:color w:val="662483"/>
              </w:rPr>
            </w:pPr>
          </w:p>
        </w:tc>
        <w:tc>
          <w:tcPr>
            <w:tcW w:w="3862" w:type="dxa"/>
          </w:tcPr>
          <w:p w14:paraId="64A52132" w14:textId="77777777" w:rsidR="007402FA" w:rsidRDefault="007402FA" w:rsidP="00CF599D">
            <w:pPr>
              <w:rPr>
                <w:color w:val="662483"/>
              </w:rPr>
            </w:pPr>
          </w:p>
        </w:tc>
        <w:tc>
          <w:tcPr>
            <w:tcW w:w="3862" w:type="dxa"/>
          </w:tcPr>
          <w:p w14:paraId="2DF7566E" w14:textId="77777777" w:rsidR="007402FA" w:rsidRDefault="007402FA" w:rsidP="00CF599D">
            <w:pPr>
              <w:rPr>
                <w:color w:val="662483"/>
              </w:rPr>
            </w:pPr>
          </w:p>
        </w:tc>
        <w:tc>
          <w:tcPr>
            <w:tcW w:w="3863" w:type="dxa"/>
          </w:tcPr>
          <w:p w14:paraId="04BB7695" w14:textId="77777777" w:rsidR="007402FA" w:rsidRDefault="007402FA" w:rsidP="00CF599D">
            <w:pPr>
              <w:rPr>
                <w:color w:val="662483"/>
              </w:rPr>
            </w:pPr>
          </w:p>
        </w:tc>
      </w:tr>
    </w:tbl>
    <w:p w14:paraId="50E7A079" w14:textId="77777777" w:rsidR="00CF599D" w:rsidRDefault="00CF599D" w:rsidP="00CF599D">
      <w:pPr>
        <w:rPr>
          <w:color w:val="662483"/>
        </w:rPr>
      </w:pPr>
    </w:p>
    <w:p w14:paraId="61041786" w14:textId="77777777" w:rsidR="00CF599D" w:rsidRPr="007402FA" w:rsidRDefault="007402FA" w:rsidP="00AB4076">
      <w:pPr>
        <w:jc w:val="right"/>
        <w:rPr>
          <w:color w:val="3AAA35"/>
        </w:rPr>
      </w:pPr>
      <w:r w:rsidRPr="007402FA">
        <w:rPr>
          <w:color w:val="3AAA35"/>
        </w:rPr>
        <w:t xml:space="preserve">Now </w:t>
      </w:r>
      <w:r>
        <w:rPr>
          <w:color w:val="3AAA35"/>
        </w:rPr>
        <w:t>decide which question you are going to choose.</w:t>
      </w:r>
    </w:p>
    <w:p w14:paraId="75075A26" w14:textId="77777777" w:rsidR="00E576AE" w:rsidRDefault="00E576AE" w:rsidP="00CF599D">
      <w:pPr>
        <w:pStyle w:val="Connectbodytext"/>
        <w:spacing w:before="0"/>
        <w:rPr>
          <w:sz w:val="2"/>
        </w:rPr>
      </w:pPr>
    </w:p>
    <w:p w14:paraId="361A6847" w14:textId="77777777" w:rsidR="00CF599D" w:rsidRDefault="00CF599D" w:rsidP="00CF599D">
      <w:pPr>
        <w:pStyle w:val="Connectbodytext"/>
        <w:spacing w:before="0"/>
        <w:rPr>
          <w:sz w:val="2"/>
        </w:rPr>
      </w:pPr>
    </w:p>
    <w:p w14:paraId="2E1F4B07" w14:textId="77777777" w:rsidR="00CF599D" w:rsidRDefault="00CF599D" w:rsidP="00CF599D">
      <w:pPr>
        <w:pStyle w:val="Connectbodytext"/>
        <w:spacing w:before="0"/>
        <w:rPr>
          <w:sz w:val="2"/>
        </w:rPr>
      </w:pPr>
    </w:p>
    <w:p w14:paraId="018E2037" w14:textId="77777777" w:rsidR="00CF599D" w:rsidRPr="006A46F9" w:rsidRDefault="00CF599D" w:rsidP="00CF599D">
      <w:pPr>
        <w:pStyle w:val="Connectbodytext"/>
        <w:spacing w:before="0"/>
        <w:rPr>
          <w:sz w:val="2"/>
        </w:rPr>
      </w:pPr>
      <w:r>
        <w:rPr>
          <w:sz w:val="2"/>
        </w:rPr>
        <w:t>C</w:t>
      </w:r>
    </w:p>
    <w:sectPr w:rsidR="00CF599D" w:rsidRPr="006A46F9" w:rsidSect="00CF599D">
      <w:headerReference w:type="default" r:id="rId12"/>
      <w:footerReference w:type="default" r:id="rId13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9C988" w14:textId="77777777" w:rsidR="008D7C30" w:rsidRDefault="008D7C30" w:rsidP="00EB697F">
      <w:pPr>
        <w:spacing w:line="240" w:lineRule="auto"/>
      </w:pPr>
      <w:r>
        <w:separator/>
      </w:r>
    </w:p>
  </w:endnote>
  <w:endnote w:type="continuationSeparator" w:id="0">
    <w:p w14:paraId="64500219" w14:textId="77777777" w:rsidR="008D7C30" w:rsidRDefault="008D7C30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F2CB7" w14:textId="14EA3107" w:rsidR="00782A9A" w:rsidRDefault="00CA2DB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67A298" wp14:editId="565F2029">
              <wp:simplePos x="0" y="0"/>
              <wp:positionH relativeFrom="column">
                <wp:posOffset>2755265</wp:posOffset>
              </wp:positionH>
              <wp:positionV relativeFrom="paragraph">
                <wp:posOffset>4445</wp:posOffset>
              </wp:positionV>
              <wp:extent cx="3533458" cy="3143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458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95174" w14:textId="6C86698E" w:rsidR="00CA2DB7" w:rsidRDefault="006C3DBD" w:rsidP="00CA2D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hyperlink r:id="rId1" w:history="1">
                            <w:r w:rsidR="00326DFB">
                              <w:rPr>
                                <w:rStyle w:val="Hyperlink"/>
                                <w:rFonts w:ascii="Calibri" w:eastAsiaTheme="majorEastAsia" w:hAnsi="Calibri" w:cs="Calibri"/>
                                <w:sz w:val="15"/>
                                <w:szCs w:val="15"/>
                              </w:rPr>
                              <w:t>Question choice (HL essay)</w:t>
                            </w:r>
                          </w:hyperlink>
                          <w:r w:rsidR="00CA2DB7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history="1">
                            <w:r w:rsidR="00CA2DB7">
                              <w:rPr>
                                <w:rStyle w:val="Hyperlink"/>
                                <w:rFonts w:ascii="Calibri" w:eastAsiaTheme="majorEastAsia" w:hAnsi="Calibri" w:cs="Calibri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 w:rsidR="00CA2DB7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history="1">
                            <w:r w:rsidR="00CA2DB7">
                              <w:rPr>
                                <w:rStyle w:val="Hyperlink"/>
                                <w:rFonts w:ascii="Calibri" w:eastAsiaTheme="majorEastAsia" w:hAnsi="Calibri" w:cs="Calibri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</w:p>
                        <w:p w14:paraId="323A90D5" w14:textId="77777777" w:rsidR="00CA2DB7" w:rsidRDefault="00CA2D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67A2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16.95pt;margin-top:.35pt;width:278.25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" filled="f" stroked="f" strokeweight=".5pt">
              <v:textbox>
                <w:txbxContent>
                  <w:p w14:paraId="2E895174" w14:textId="6C86698E" w:rsidR="00CA2DB7" w:rsidRDefault="006C3DBD" w:rsidP="00CA2DB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hyperlink r:id="rId4" w:history="1">
                      <w:r w:rsidR="00326DFB">
                        <w:rPr>
                          <w:rStyle w:val="Hyperlink"/>
                          <w:rFonts w:ascii="Calibri" w:eastAsiaTheme="majorEastAsia" w:hAnsi="Calibri" w:cs="Calibri"/>
                          <w:sz w:val="15"/>
                          <w:szCs w:val="15"/>
                        </w:rPr>
                        <w:t>Question choice (HL essay)</w:t>
                      </w:r>
                    </w:hyperlink>
                    <w:r w:rsidR="00CA2DB7">
                      <w:rPr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history="1">
                      <w:r w:rsidR="00CA2DB7">
                        <w:rPr>
                          <w:rStyle w:val="Hyperlink"/>
                          <w:rFonts w:ascii="Calibri" w:eastAsiaTheme="majorEastAsia" w:hAnsi="Calibri" w:cs="Calibri"/>
                          <w:sz w:val="15"/>
                          <w:szCs w:val="15"/>
                        </w:rPr>
                        <w:t>The FOSIL Group</w:t>
                      </w:r>
                    </w:hyperlink>
                    <w:r w:rsidR="00CA2DB7">
                      <w:rPr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history="1">
                      <w:r w:rsidR="00CA2DB7">
                        <w:rPr>
                          <w:rStyle w:val="Hyperlink"/>
                          <w:rFonts w:ascii="Calibri" w:eastAsiaTheme="majorEastAsia" w:hAnsi="Calibri" w:cs="Calibri"/>
                          <w:sz w:val="15"/>
                          <w:szCs w:val="15"/>
                        </w:rPr>
                        <w:t>CC BY-NC-SA 4.0</w:t>
                      </w:r>
                    </w:hyperlink>
                  </w:p>
                  <w:p w14:paraId="323A90D5" w14:textId="77777777" w:rsidR="00CA2DB7" w:rsidRDefault="00CA2DB7"/>
                </w:txbxContent>
              </v:textbox>
            </v:shape>
          </w:pict>
        </mc:Fallback>
      </mc:AlternateContent>
    </w:r>
    <w:r w:rsidR="00E72AA3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2D5A8B" wp14:editId="43F74390">
              <wp:simplePos x="0" y="0"/>
              <wp:positionH relativeFrom="column">
                <wp:posOffset>6891547</wp:posOffset>
              </wp:positionH>
              <wp:positionV relativeFrom="paragraph">
                <wp:posOffset>-129918</wp:posOffset>
              </wp:positionV>
              <wp:extent cx="2444400" cy="432000"/>
              <wp:effectExtent l="0" t="0" r="0" b="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0" name="Pictur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AA8CC6B" id="Group 72" o:spid="_x0000_s1026" style="position:absolute;margin-left:542.65pt;margin-top:-10.2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nI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ZMp/B0KZ0AufgEAAP//AwBQSwECLQAUAAYACAAAACEA2+H2y+4AAACFAQAAEwAAAAAA&#10;AAAAAAAAAAAAAAAAW0NvbnRlbnRfVHlwZXNdLnhtbFBLAQItABQABgAIAAAAIQBa9CxbvwAAABUB&#10;AAALAAAAAAAAAAAAAAAAAB8BAABfcmVscy8ucmVsc1BLAQItABQABgAIAAAAIQBvjvnIyAAAAOA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">
                  <v:imagedata r:id="rId20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">
                  <v:imagedata r:id="rId21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">
                  <v:imagedata r:id="rId22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">
                  <v:imagedata r:id="rId23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">
                  <v:imagedata r:id="rId24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">
                  <v:imagedata r:id="rId25" o:title="" cropleft="891f" cropright="905f"/>
                </v:shape>
              </v:group>
              <v:shape id="Picture 70" o:spid="_x0000_s1034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">
                <v:imagedata r:id="rId26" o:title="" cropleft="885f" cropright="1113f"/>
              </v:shape>
            </v:group>
          </w:pict>
        </mc:Fallback>
      </mc:AlternateContent>
    </w:r>
    <w:r w:rsidR="00782A9A">
      <w:t>FOSIL: Learning by finding out for yourself.</w:t>
    </w:r>
    <w:r w:rsidR="00782A9A">
      <w:ptab w:relativeTo="margin" w:alignment="center" w:leader="none"/>
    </w:r>
    <w:r w:rsidR="00782A9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69B32" w14:textId="77777777" w:rsidR="008D7C30" w:rsidRDefault="008D7C30" w:rsidP="00EB697F">
      <w:pPr>
        <w:spacing w:line="240" w:lineRule="auto"/>
      </w:pPr>
      <w:r>
        <w:separator/>
      </w:r>
    </w:p>
  </w:footnote>
  <w:footnote w:type="continuationSeparator" w:id="0">
    <w:p w14:paraId="6F5CF3FC" w14:textId="77777777" w:rsidR="008D7C30" w:rsidRDefault="008D7C30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857BA" w14:textId="77777777" w:rsidR="00E05715" w:rsidRPr="00870C48" w:rsidRDefault="006C3DBD" w:rsidP="00002FC4">
    <w:pPr>
      <w:pStyle w:val="Header"/>
      <w:tabs>
        <w:tab w:val="clear" w:pos="4513"/>
        <w:tab w:val="clear" w:pos="9026"/>
        <w:tab w:val="center" w:pos="7655"/>
        <w:tab w:val="right" w:pos="14175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870C48" w:rsidRPr="00870C48">
          <w:rPr>
            <w:rStyle w:val="PlaceholderText"/>
            <w:color w:val="000000" w:themeColor="text1"/>
          </w:rPr>
          <w:t>Name</w:t>
        </w:r>
      </w:sdtContent>
    </w:sdt>
    <w:r w:rsidR="00870C48" w:rsidRPr="00870C48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870C48" w:rsidRPr="00870C48">
          <w:rPr>
            <w:rStyle w:val="PlaceholderText"/>
            <w:color w:val="000000" w:themeColor="text1"/>
          </w:rPr>
          <w:t>Class</w:t>
        </w:r>
      </w:sdtContent>
    </w:sdt>
    <w:r w:rsidR="00870C48" w:rsidRPr="00870C48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870C48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EF7D0C"/>
    <w:multiLevelType w:val="multilevel"/>
    <w:tmpl w:val="F76E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DE1045"/>
    <w:multiLevelType w:val="multilevel"/>
    <w:tmpl w:val="C7269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9D"/>
    <w:rsid w:val="00002677"/>
    <w:rsid w:val="00002FC4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C0699"/>
    <w:rsid w:val="000D23C7"/>
    <w:rsid w:val="000E45A1"/>
    <w:rsid w:val="000F4756"/>
    <w:rsid w:val="001433D3"/>
    <w:rsid w:val="00177006"/>
    <w:rsid w:val="00185FC0"/>
    <w:rsid w:val="001935D9"/>
    <w:rsid w:val="001A6CA0"/>
    <w:rsid w:val="001D10EF"/>
    <w:rsid w:val="001E6701"/>
    <w:rsid w:val="00207C27"/>
    <w:rsid w:val="002342BF"/>
    <w:rsid w:val="00262A55"/>
    <w:rsid w:val="002674A7"/>
    <w:rsid w:val="002A2FF6"/>
    <w:rsid w:val="002A64EF"/>
    <w:rsid w:val="002B6B1E"/>
    <w:rsid w:val="002E0890"/>
    <w:rsid w:val="00320F9A"/>
    <w:rsid w:val="003267D8"/>
    <w:rsid w:val="00326DFB"/>
    <w:rsid w:val="003429C8"/>
    <w:rsid w:val="003535C1"/>
    <w:rsid w:val="00354BDF"/>
    <w:rsid w:val="00386B58"/>
    <w:rsid w:val="00395EAE"/>
    <w:rsid w:val="003A01E8"/>
    <w:rsid w:val="003B22F3"/>
    <w:rsid w:val="003D5AE8"/>
    <w:rsid w:val="004002F2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1682"/>
    <w:rsid w:val="00504623"/>
    <w:rsid w:val="0052517C"/>
    <w:rsid w:val="005F6699"/>
    <w:rsid w:val="006049BD"/>
    <w:rsid w:val="00607BE6"/>
    <w:rsid w:val="00611DAD"/>
    <w:rsid w:val="00615EFD"/>
    <w:rsid w:val="006315A8"/>
    <w:rsid w:val="006345A2"/>
    <w:rsid w:val="00653A22"/>
    <w:rsid w:val="00653FED"/>
    <w:rsid w:val="0065488A"/>
    <w:rsid w:val="006573DC"/>
    <w:rsid w:val="006707F0"/>
    <w:rsid w:val="006823E3"/>
    <w:rsid w:val="0069728C"/>
    <w:rsid w:val="006A0CF8"/>
    <w:rsid w:val="006A46F9"/>
    <w:rsid w:val="006B547A"/>
    <w:rsid w:val="006C3678"/>
    <w:rsid w:val="006C3DBD"/>
    <w:rsid w:val="00701C4D"/>
    <w:rsid w:val="00717D0C"/>
    <w:rsid w:val="00732739"/>
    <w:rsid w:val="007402FA"/>
    <w:rsid w:val="00753954"/>
    <w:rsid w:val="00774AA2"/>
    <w:rsid w:val="00782A9A"/>
    <w:rsid w:val="00786F24"/>
    <w:rsid w:val="00793F06"/>
    <w:rsid w:val="007F0AA0"/>
    <w:rsid w:val="007F226D"/>
    <w:rsid w:val="00802AB6"/>
    <w:rsid w:val="00870C48"/>
    <w:rsid w:val="008917E1"/>
    <w:rsid w:val="00896C5A"/>
    <w:rsid w:val="008A00B8"/>
    <w:rsid w:val="008B4123"/>
    <w:rsid w:val="008C1410"/>
    <w:rsid w:val="008D6936"/>
    <w:rsid w:val="008D7C30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F55F4"/>
    <w:rsid w:val="00A4065E"/>
    <w:rsid w:val="00A675CE"/>
    <w:rsid w:val="00A67B02"/>
    <w:rsid w:val="00A77BFE"/>
    <w:rsid w:val="00A92D49"/>
    <w:rsid w:val="00AA0C8D"/>
    <w:rsid w:val="00AB4076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C2323"/>
    <w:rsid w:val="00BC5BD5"/>
    <w:rsid w:val="00BD2822"/>
    <w:rsid w:val="00BD309E"/>
    <w:rsid w:val="00BD40E3"/>
    <w:rsid w:val="00BE30AF"/>
    <w:rsid w:val="00BE7D55"/>
    <w:rsid w:val="00C401FA"/>
    <w:rsid w:val="00C4034C"/>
    <w:rsid w:val="00C46EBC"/>
    <w:rsid w:val="00C73B24"/>
    <w:rsid w:val="00C76753"/>
    <w:rsid w:val="00C777FF"/>
    <w:rsid w:val="00C8355E"/>
    <w:rsid w:val="00CA2DB7"/>
    <w:rsid w:val="00CC1F9E"/>
    <w:rsid w:val="00CE74BA"/>
    <w:rsid w:val="00CF599D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447A"/>
    <w:rsid w:val="00DF7270"/>
    <w:rsid w:val="00E05715"/>
    <w:rsid w:val="00E341BA"/>
    <w:rsid w:val="00E47E72"/>
    <w:rsid w:val="00E53F59"/>
    <w:rsid w:val="00E576AE"/>
    <w:rsid w:val="00E62D81"/>
    <w:rsid w:val="00E72AA3"/>
    <w:rsid w:val="00E73296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BE14112"/>
  <w15:chartTrackingRefBased/>
  <w15:docId w15:val="{9C447CB5-2E22-8A43-B9EE-137F63286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70C48"/>
    <w:rPr>
      <w:color w:val="808080"/>
    </w:rPr>
  </w:style>
  <w:style w:type="paragraph" w:customStyle="1" w:styleId="Connectbodytext">
    <w:name w:val="Connect body text"/>
    <w:basedOn w:val="Normal"/>
    <w:qFormat/>
    <w:rsid w:val="00CF599D"/>
    <w:pPr>
      <w:tabs>
        <w:tab w:val="right" w:pos="14601"/>
      </w:tabs>
      <w:spacing w:before="240" w:line="240" w:lineRule="auto"/>
    </w:pPr>
    <w:rPr>
      <w:color w:val="F07D00"/>
      <w:szCs w:val="2"/>
    </w:rPr>
  </w:style>
  <w:style w:type="paragraph" w:customStyle="1" w:styleId="paragraph">
    <w:name w:val="paragraph"/>
    <w:basedOn w:val="Normal"/>
    <w:rsid w:val="00CF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F599D"/>
  </w:style>
  <w:style w:type="character" w:customStyle="1" w:styleId="eop">
    <w:name w:val="eop"/>
    <w:basedOn w:val="DefaultParagraphFont"/>
    <w:rsid w:val="00CF599D"/>
  </w:style>
  <w:style w:type="character" w:customStyle="1" w:styleId="spellingerror">
    <w:name w:val="spellingerror"/>
    <w:basedOn w:val="DefaultParagraphFont"/>
    <w:rsid w:val="00CF599D"/>
  </w:style>
  <w:style w:type="character" w:styleId="Hyperlink">
    <w:name w:val="Hyperlink"/>
    <w:basedOn w:val="DefaultParagraphFont"/>
    <w:uiPriority w:val="99"/>
    <w:unhideWhenUsed/>
    <w:rsid w:val="007402F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02F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A2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3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cholar.google.d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4.png"/><Relationship Id="rId3" Type="http://schemas.openxmlformats.org/officeDocument/2006/relationships/hyperlink" Target="http://creativecommons.org/licenses/by-nc-sa/4.0/" TargetMode="Externa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hyperlink" Target="http://fosil.org.uk/" TargetMode="Externa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oakham-my.sharepoint.com/personal/jat_oakham_rutland_sch_uk/Documents/Portrait-FOSIL-Resource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79AFAFC0D0141B563F0AB78BB7396" ma:contentTypeVersion="5" ma:contentTypeDescription="Create a new document." ma:contentTypeScope="" ma:versionID="87240883bc4ebe88b5cb1396ece179cd">
  <xsd:schema xmlns:xsd="http://www.w3.org/2001/XMLSchema" xmlns:xs="http://www.w3.org/2001/XMLSchema" xmlns:p="http://schemas.microsoft.com/office/2006/metadata/properties" xmlns:ns2="76bf64ed-9273-444d-9b5a-4b1bac76571e" targetNamespace="http://schemas.microsoft.com/office/2006/metadata/properties" ma:root="true" ma:fieldsID="7ec0138f739edba23162522a720458ec" ns2:_="">
    <xsd:import namespace="76bf64ed-9273-444d-9b5a-4b1bac7657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f64ed-9273-444d-9b5a-4b1bac765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37A753-4744-45E3-BC31-050FF22A5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f64ed-9273-444d-9b5a-4b1bac765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A7F8B71-7C33-4DDE-9548-7C5CA4F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Portrait-FOSIL-Resource-Template</Template>
  <TotalTime>71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4</cp:revision>
  <cp:lastPrinted>2018-09-03T10:52:00Z</cp:lastPrinted>
  <dcterms:created xsi:type="dcterms:W3CDTF">2020-11-18T23:29:00Z</dcterms:created>
  <dcterms:modified xsi:type="dcterms:W3CDTF">2020-12-10T19:51:00Z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0x010100F6579AFAFC0D0141B563F0AB78BB7396</vt:lpwstr>
  </property>
  <property fmtid="{D5CDD505-2E9C-101B-9397-08002B2CF9AE}" pid="3" name="Order">
    <vt:r8>65574800</vt:r8>
  </property>
</Properties>
</file>