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3BC770" w14:textId="77777777" w:rsidR="000E7D32" w:rsidRDefault="002141DB">
      <w:pPr>
        <w:spacing w:after="160"/>
        <w:rPr>
          <w:color w:val="662483"/>
          <w:szCs w:val="2"/>
        </w:rPr>
      </w:pPr>
      <w:r>
        <w:rPr>
          <w:noProof/>
          <w:color w:val="662483"/>
          <w:szCs w:val="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0FAC42" wp14:editId="3D5055D7">
                <wp:simplePos x="0" y="0"/>
                <wp:positionH relativeFrom="column">
                  <wp:posOffset>4364</wp:posOffset>
                </wp:positionH>
                <wp:positionV relativeFrom="paragraph">
                  <wp:posOffset>-32142</wp:posOffset>
                </wp:positionV>
                <wp:extent cx="9620655" cy="671209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655" cy="671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9D6D9" w14:textId="77777777" w:rsidR="002141DB" w:rsidRDefault="002141DB" w:rsidP="002141DB">
                            <w:pPr>
                              <w:pStyle w:val="Connectbodytext"/>
                              <w:spacing w:befor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Choosing a topic</w:t>
                            </w:r>
                          </w:p>
                          <w:p w14:paraId="3A84383F" w14:textId="77777777" w:rsidR="002141DB" w:rsidRPr="002141DB" w:rsidRDefault="002141DB" w:rsidP="002141DB">
                            <w:pPr>
                              <w:pStyle w:val="Connectbodytext"/>
                              <w:spacing w:before="0"/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Cs w:val="22"/>
                              </w:rPr>
                              <w:t xml:space="preserve">Using one sheet per literary work, </w:t>
                            </w:r>
                            <w:r w:rsidRPr="002141DB">
                              <w:rPr>
                                <w:szCs w:val="22"/>
                              </w:rPr>
                              <w:t>add ideas relating to the seven central concepts of the course about that work to the mind map below</w:t>
                            </w:r>
                            <w:r w:rsidR="003140A2">
                              <w:rPr>
                                <w:szCs w:val="22"/>
                              </w:rPr>
                              <w:t>. Use your class notes to help you</w:t>
                            </w:r>
                            <w:r>
                              <w:rPr>
                                <w:color w:val="000000" w:themeColor="text1"/>
                                <w:szCs w:val="22"/>
                              </w:rPr>
                              <w:t xml:space="preserve">. Not all concepts are covered in every work. </w:t>
                            </w:r>
                            <w:r w:rsidRPr="003140A2">
                              <w:rPr>
                                <w:color w:val="3AAA35"/>
                                <w:szCs w:val="22"/>
                              </w:rPr>
                              <w:t>Then, change colour pen and add questions that you could ask about those concepts</w:t>
                            </w:r>
                            <w:r>
                              <w:rPr>
                                <w:color w:val="000000" w:themeColor="text1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0FAC4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.35pt;margin-top:-2.55pt;width:757.55pt;height:52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" filled="f" stroked="f" strokeweight=".5pt">
                <v:textbox>
                  <w:txbxContent>
                    <w:p w14:paraId="5E09D6D9" w14:textId="77777777" w:rsidR="002141DB" w:rsidRDefault="002141DB" w:rsidP="002141DB">
                      <w:pPr>
                        <w:pStyle w:val="Connectbodytext"/>
                        <w:spacing w:befor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Choosing a topic</w:t>
                      </w:r>
                    </w:p>
                    <w:p w14:paraId="3A84383F" w14:textId="77777777" w:rsidR="002141DB" w:rsidRPr="002141DB" w:rsidRDefault="002141DB" w:rsidP="002141DB">
                      <w:pPr>
                        <w:pStyle w:val="Connectbodytext"/>
                        <w:spacing w:before="0"/>
                        <w:rPr>
                          <w:color w:val="000000" w:themeColor="text1"/>
                          <w:szCs w:val="22"/>
                        </w:rPr>
                      </w:pPr>
                      <w:r>
                        <w:rPr>
                          <w:color w:val="000000" w:themeColor="text1"/>
                          <w:szCs w:val="22"/>
                        </w:rPr>
                        <w:t xml:space="preserve">Using one sheet per literary work, </w:t>
                      </w:r>
                      <w:r w:rsidRPr="002141DB">
                        <w:rPr>
                          <w:szCs w:val="22"/>
                        </w:rPr>
                        <w:t>add ideas relating to the seven central concepts of the course about that work to the mind map below</w:t>
                      </w:r>
                      <w:r w:rsidR="003140A2">
                        <w:rPr>
                          <w:szCs w:val="22"/>
                        </w:rPr>
                        <w:t>. Use your class notes to help you</w:t>
                      </w:r>
                      <w:r>
                        <w:rPr>
                          <w:color w:val="000000" w:themeColor="text1"/>
                          <w:szCs w:val="22"/>
                        </w:rPr>
                        <w:t xml:space="preserve">. Not all concepts are covered in every work. </w:t>
                      </w:r>
                      <w:r w:rsidRPr="003140A2">
                        <w:rPr>
                          <w:color w:val="3AAA35"/>
                          <w:szCs w:val="22"/>
                        </w:rPr>
                        <w:t>Then, change colour pen and add questions that you could ask about those concepts</w:t>
                      </w:r>
                      <w:r>
                        <w:rPr>
                          <w:color w:val="000000" w:themeColor="text1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85EF924" w14:textId="77777777" w:rsidR="00E85B41" w:rsidRDefault="00E85B41" w:rsidP="007B6AE2">
      <w:pPr>
        <w:pStyle w:val="Reflectbodytext"/>
      </w:pPr>
    </w:p>
    <w:p w14:paraId="4E88B1AB" w14:textId="77777777" w:rsidR="00E85B41" w:rsidRPr="00E85B41" w:rsidRDefault="00E85B41" w:rsidP="00E85B41"/>
    <w:p w14:paraId="6D14D3EC" w14:textId="77777777" w:rsidR="00E85B41" w:rsidRPr="00E85B41" w:rsidRDefault="00E85B41" w:rsidP="00E85B41"/>
    <w:p w14:paraId="5312E6AA" w14:textId="77777777" w:rsidR="00E85B41" w:rsidRPr="00E85B41" w:rsidRDefault="00E85B41" w:rsidP="00E85B41"/>
    <w:p w14:paraId="1727F12F" w14:textId="77777777" w:rsidR="00E85B41" w:rsidRDefault="00E85B41" w:rsidP="00E85B41"/>
    <w:p w14:paraId="725C615A" w14:textId="77777777" w:rsidR="00925971" w:rsidRPr="00E85B41" w:rsidRDefault="002141DB" w:rsidP="00E85B41">
      <w:pPr>
        <w:tabs>
          <w:tab w:val="left" w:pos="412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DF9E83B" wp14:editId="074EF215">
                <wp:simplePos x="0" y="0"/>
                <wp:positionH relativeFrom="column">
                  <wp:posOffset>1920240</wp:posOffset>
                </wp:positionH>
                <wp:positionV relativeFrom="paragraph">
                  <wp:posOffset>576526</wp:posOffset>
                </wp:positionV>
                <wp:extent cx="5754019" cy="3539643"/>
                <wp:effectExtent l="0" t="0" r="12065" b="1651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4019" cy="3539643"/>
                          <a:chOff x="0" y="0"/>
                          <a:chExt cx="5754019" cy="3539643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758757"/>
                            <a:ext cx="5754019" cy="2031850"/>
                            <a:chOff x="0" y="68096"/>
                            <a:chExt cx="5754019" cy="2031850"/>
                          </a:xfrm>
                          <a:solidFill>
                            <a:srgbClr val="FDE1C6"/>
                          </a:solidFill>
                        </wpg:grpSpPr>
                        <wps:wsp>
                          <wps:cNvPr id="3" name="Terminator 3"/>
                          <wps:cNvSpPr/>
                          <wps:spPr>
                            <a:xfrm>
                              <a:off x="0" y="77823"/>
                              <a:ext cx="1259840" cy="640800"/>
                            </a:xfrm>
                            <a:prstGeom prst="flowChartTerminator">
                              <a:avLst/>
                            </a:prstGeom>
                            <a:grpFill/>
                            <a:ln>
                              <a:solidFill>
                                <a:srgbClr val="F07D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4643B0" w14:textId="77777777" w:rsidR="000E7D32" w:rsidRPr="0022023D" w:rsidRDefault="000E7D32" w:rsidP="000E7D32">
                                <w:pPr>
                                  <w:jc w:val="center"/>
                                  <w:rPr>
                                    <w:color w:val="F07D00"/>
                                  </w:rPr>
                                </w:pPr>
                                <w:r w:rsidRPr="0022023D">
                                  <w:rPr>
                                    <w:color w:val="F07D00"/>
                                  </w:rPr>
                                  <w:t>Identity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rminator 9"/>
                          <wps:cNvSpPr/>
                          <wps:spPr>
                            <a:xfrm>
                              <a:off x="4494179" y="68096"/>
                              <a:ext cx="1259840" cy="640800"/>
                            </a:xfrm>
                            <a:prstGeom prst="flowChartTerminator">
                              <a:avLst/>
                            </a:prstGeom>
                            <a:grpFill/>
                            <a:ln>
                              <a:solidFill>
                                <a:srgbClr val="F07D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7162C8" w14:textId="77777777" w:rsidR="000E7D32" w:rsidRPr="0022023D" w:rsidRDefault="00E85B41" w:rsidP="000E7D32">
                                <w:pPr>
                                  <w:jc w:val="center"/>
                                  <w:rPr>
                                    <w:color w:val="F07D00"/>
                                  </w:rPr>
                                </w:pPr>
                                <w:r w:rsidRPr="0022023D">
                                  <w:rPr>
                                    <w:color w:val="F07D00"/>
                                  </w:rPr>
                                  <w:t>Communication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rminator 10"/>
                          <wps:cNvSpPr/>
                          <wps:spPr>
                            <a:xfrm>
                              <a:off x="0" y="1449418"/>
                              <a:ext cx="1259840" cy="642026"/>
                            </a:xfrm>
                            <a:prstGeom prst="flowChartTerminator">
                              <a:avLst/>
                            </a:prstGeom>
                            <a:grpFill/>
                            <a:ln>
                              <a:solidFill>
                                <a:srgbClr val="F07D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821E16" w14:textId="77777777" w:rsidR="000E7D32" w:rsidRPr="0022023D" w:rsidRDefault="00E85B41" w:rsidP="000E7D32">
                                <w:pPr>
                                  <w:jc w:val="center"/>
                                  <w:rPr>
                                    <w:color w:val="F07D00"/>
                                  </w:rPr>
                                </w:pPr>
                                <w:r w:rsidRPr="0022023D">
                                  <w:rPr>
                                    <w:color w:val="F07D00"/>
                                  </w:rPr>
                                  <w:t xml:space="preserve">Other </w:t>
                                </w:r>
                                <w:r w:rsidR="002141DB">
                                  <w:rPr>
                                    <w:color w:val="F07D00"/>
                                  </w:rPr>
                                  <w:t>concepts</w:t>
                                </w:r>
                                <w:r w:rsidRPr="0022023D">
                                  <w:rPr>
                                    <w:color w:val="F07D00"/>
                                  </w:rPr>
                                  <w:t xml:space="preserve"> that interest 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rminator 12"/>
                          <wps:cNvSpPr/>
                          <wps:spPr>
                            <a:xfrm>
                              <a:off x="4494179" y="1459146"/>
                              <a:ext cx="1259840" cy="640800"/>
                            </a:xfrm>
                            <a:prstGeom prst="flowChartTerminator">
                              <a:avLst/>
                            </a:prstGeom>
                            <a:grpFill/>
                            <a:ln>
                              <a:solidFill>
                                <a:srgbClr val="F07D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0E851A" w14:textId="77777777" w:rsidR="000E7D32" w:rsidRPr="0022023D" w:rsidRDefault="00E85B41" w:rsidP="000E7D32">
                                <w:pPr>
                                  <w:jc w:val="center"/>
                                  <w:rPr>
                                    <w:color w:val="F07D00"/>
                                  </w:rPr>
                                </w:pPr>
                                <w:r w:rsidRPr="0022023D">
                                  <w:rPr>
                                    <w:color w:val="F07D00"/>
                                  </w:rPr>
                                  <w:t>Perspective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1439693" y="0"/>
                            <a:ext cx="2864902" cy="3539643"/>
                            <a:chOff x="38912" y="0"/>
                            <a:chExt cx="2864902" cy="3539643"/>
                          </a:xfrm>
                          <a:solidFill>
                            <a:srgbClr val="FDE1C6"/>
                          </a:solidFill>
                        </wpg:grpSpPr>
                        <wps:wsp>
                          <wps:cNvPr id="7" name="Terminator 7"/>
                          <wps:cNvSpPr/>
                          <wps:spPr>
                            <a:xfrm>
                              <a:off x="38912" y="0"/>
                              <a:ext cx="1259840" cy="640800"/>
                            </a:xfrm>
                            <a:prstGeom prst="flowChartTerminator">
                              <a:avLst/>
                            </a:prstGeom>
                            <a:grpFill/>
                            <a:ln>
                              <a:solidFill>
                                <a:srgbClr val="F07D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09F091" w14:textId="77777777" w:rsidR="000E7D32" w:rsidRPr="0022023D" w:rsidRDefault="00E85B41" w:rsidP="000E7D32">
                                <w:pPr>
                                  <w:jc w:val="center"/>
                                  <w:rPr>
                                    <w:color w:val="F07D00"/>
                                  </w:rPr>
                                </w:pPr>
                                <w:r w:rsidRPr="0022023D">
                                  <w:rPr>
                                    <w:color w:val="F07D00"/>
                                  </w:rPr>
                                  <w:t>Culture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rminator 8"/>
                          <wps:cNvSpPr/>
                          <wps:spPr>
                            <a:xfrm>
                              <a:off x="1643974" y="0"/>
                              <a:ext cx="1259840" cy="640800"/>
                            </a:xfrm>
                            <a:prstGeom prst="flowChartTerminator">
                              <a:avLst/>
                            </a:prstGeom>
                            <a:grpFill/>
                            <a:ln>
                              <a:solidFill>
                                <a:srgbClr val="F07D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FC09BF" w14:textId="77777777" w:rsidR="000E7D32" w:rsidRPr="0022023D" w:rsidRDefault="00E85B41" w:rsidP="000E7D32">
                                <w:pPr>
                                  <w:jc w:val="center"/>
                                  <w:rPr>
                                    <w:color w:val="F07D00"/>
                                  </w:rPr>
                                </w:pPr>
                                <w:r w:rsidRPr="0022023D">
                                  <w:rPr>
                                    <w:color w:val="F07D00"/>
                                  </w:rPr>
                                  <w:t>Creativity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rminator 11"/>
                          <wps:cNvSpPr/>
                          <wps:spPr>
                            <a:xfrm>
                              <a:off x="38912" y="2898843"/>
                              <a:ext cx="1260000" cy="640800"/>
                            </a:xfrm>
                            <a:prstGeom prst="flowChartTerminator">
                              <a:avLst/>
                            </a:prstGeom>
                            <a:grpFill/>
                            <a:ln>
                              <a:solidFill>
                                <a:srgbClr val="F07D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4B9843" w14:textId="77777777" w:rsidR="000E7D32" w:rsidRPr="0022023D" w:rsidRDefault="00E85B41" w:rsidP="000E7D32">
                                <w:pPr>
                                  <w:jc w:val="center"/>
                                  <w:rPr>
                                    <w:color w:val="F07D00"/>
                                  </w:rPr>
                                </w:pPr>
                                <w:r w:rsidRPr="0022023D">
                                  <w:rPr>
                                    <w:color w:val="F07D00"/>
                                  </w:rPr>
                                  <w:t>Representation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rminator 13"/>
                          <wps:cNvSpPr/>
                          <wps:spPr>
                            <a:xfrm>
                              <a:off x="1643974" y="2898843"/>
                              <a:ext cx="1259840" cy="640800"/>
                            </a:xfrm>
                            <a:prstGeom prst="flowChartTerminator">
                              <a:avLst/>
                            </a:prstGeom>
                            <a:grpFill/>
                            <a:ln>
                              <a:solidFill>
                                <a:srgbClr val="F07D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226A24" w14:textId="77777777" w:rsidR="000E7D32" w:rsidRPr="0022023D" w:rsidRDefault="00E85B41" w:rsidP="000E7D32">
                                <w:pPr>
                                  <w:jc w:val="center"/>
                                  <w:rPr>
                                    <w:color w:val="F07D00"/>
                                  </w:rPr>
                                </w:pPr>
                                <w:r w:rsidRPr="0022023D">
                                  <w:rPr>
                                    <w:color w:val="F07D00"/>
                                  </w:rPr>
                                  <w:t>Transformation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Straight Connector 18"/>
                        <wps:cNvCnPr/>
                        <wps:spPr>
                          <a:xfrm flipH="1" flipV="1">
                            <a:off x="2256817" y="651753"/>
                            <a:ext cx="1284051" cy="2246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07D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 flipV="1">
                            <a:off x="2149813" y="651753"/>
                            <a:ext cx="1449394" cy="22466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07D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H="1" flipV="1">
                            <a:off x="1264596" y="1128408"/>
                            <a:ext cx="3229361" cy="125486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07D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 flipH="1">
                            <a:off x="1322962" y="1070042"/>
                            <a:ext cx="3165326" cy="13905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07D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Rounded Rectangle 1"/>
                        <wps:cNvSpPr/>
                        <wps:spPr>
                          <a:xfrm>
                            <a:off x="1371600" y="1449421"/>
                            <a:ext cx="3014980" cy="640800"/>
                          </a:xfrm>
                          <a:prstGeom prst="roundRect">
                            <a:avLst/>
                          </a:prstGeom>
                          <a:solidFill>
                            <a:srgbClr val="FDE1C6"/>
                          </a:solidFill>
                          <a:ln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C9EC56" w14:textId="77777777" w:rsidR="000E7D32" w:rsidRPr="0022023D" w:rsidRDefault="006C0B51" w:rsidP="006C0B51">
                              <w:pPr>
                                <w:rPr>
                                  <w:color w:val="F07D00"/>
                                </w:rPr>
                              </w:pPr>
                              <w:r w:rsidRPr="0022023D">
                                <w:rPr>
                                  <w:color w:val="F07D00"/>
                                </w:rPr>
                                <w:t>Literary w</w:t>
                              </w:r>
                              <w:r w:rsidR="000E7D32" w:rsidRPr="0022023D">
                                <w:rPr>
                                  <w:color w:val="F07D00"/>
                                </w:rPr>
                                <w:t>ork</w:t>
                              </w:r>
                              <w:r w:rsidRPr="0022023D">
                                <w:rPr>
                                  <w:color w:val="F07D0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9E83B" id="Group 22" o:spid="_x0000_s1027" style="position:absolute;margin-left:151.2pt;margin-top:45.4pt;width:453.05pt;height:278.7pt;z-index:251685888" coordsize="57540,35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">
                <v:group id="Group 17" o:spid="_x0000_s1028" style="position:absolute;top:7587;width:57540;height:20319" coordorigin=",680" coordsize="57540,2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Terminator 3" o:spid="_x0000_s1029" type="#_x0000_t116" style="position:absolute;top:778;width:12598;height:6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" filled="f" strokecolor="#f07d00" strokeweight="1pt">
                    <v:textbox>
                      <w:txbxContent>
                        <w:p w14:paraId="164643B0" w14:textId="77777777" w:rsidR="000E7D32" w:rsidRPr="0022023D" w:rsidRDefault="000E7D32" w:rsidP="000E7D32">
                          <w:pPr>
                            <w:jc w:val="center"/>
                            <w:rPr>
                              <w:color w:val="F07D00"/>
                            </w:rPr>
                          </w:pPr>
                          <w:r w:rsidRPr="0022023D">
                            <w:rPr>
                              <w:color w:val="F07D00"/>
                            </w:rPr>
                            <w:t>Identity</w:t>
                          </w:r>
                        </w:p>
                      </w:txbxContent>
                    </v:textbox>
                  </v:shape>
                  <v:shape id="Terminator 9" o:spid="_x0000_s1030" type="#_x0000_t116" style="position:absolute;left:44941;top:680;width:12599;height:6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" filled="f" strokecolor="#f07d00" strokeweight="1pt">
                    <v:textbox>
                      <w:txbxContent>
                        <w:p w14:paraId="207162C8" w14:textId="77777777" w:rsidR="000E7D32" w:rsidRPr="0022023D" w:rsidRDefault="00E85B41" w:rsidP="000E7D32">
                          <w:pPr>
                            <w:jc w:val="center"/>
                            <w:rPr>
                              <w:color w:val="F07D00"/>
                            </w:rPr>
                          </w:pPr>
                          <w:r w:rsidRPr="0022023D">
                            <w:rPr>
                              <w:color w:val="F07D00"/>
                            </w:rPr>
                            <w:t>Communication</w:t>
                          </w:r>
                        </w:p>
                      </w:txbxContent>
                    </v:textbox>
                  </v:shape>
                  <v:shape id="Terminator 10" o:spid="_x0000_s1031" type="#_x0000_t116" style="position:absolute;top:14494;width:12598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" filled="f" strokecolor="#f07d00" strokeweight="1pt">
                    <v:textbox>
                      <w:txbxContent>
                        <w:p w14:paraId="20821E16" w14:textId="77777777" w:rsidR="000E7D32" w:rsidRPr="0022023D" w:rsidRDefault="00E85B41" w:rsidP="000E7D32">
                          <w:pPr>
                            <w:jc w:val="center"/>
                            <w:rPr>
                              <w:color w:val="F07D00"/>
                            </w:rPr>
                          </w:pPr>
                          <w:r w:rsidRPr="0022023D">
                            <w:rPr>
                              <w:color w:val="F07D00"/>
                            </w:rPr>
                            <w:t xml:space="preserve">Other </w:t>
                          </w:r>
                          <w:r w:rsidR="002141DB">
                            <w:rPr>
                              <w:color w:val="F07D00"/>
                            </w:rPr>
                            <w:t>concepts</w:t>
                          </w:r>
                          <w:r w:rsidRPr="0022023D">
                            <w:rPr>
                              <w:color w:val="F07D00"/>
                            </w:rPr>
                            <w:t xml:space="preserve"> that interest me</w:t>
                          </w:r>
                        </w:p>
                      </w:txbxContent>
                    </v:textbox>
                  </v:shape>
                  <v:shape id="Terminator 12" o:spid="_x0000_s1032" type="#_x0000_t116" style="position:absolute;left:44941;top:14591;width:12599;height:6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" filled="f" strokecolor="#f07d00" strokeweight="1pt">
                    <v:textbox>
                      <w:txbxContent>
                        <w:p w14:paraId="4D0E851A" w14:textId="77777777" w:rsidR="000E7D32" w:rsidRPr="0022023D" w:rsidRDefault="00E85B41" w:rsidP="000E7D32">
                          <w:pPr>
                            <w:jc w:val="center"/>
                            <w:rPr>
                              <w:color w:val="F07D00"/>
                            </w:rPr>
                          </w:pPr>
                          <w:r w:rsidRPr="0022023D">
                            <w:rPr>
                              <w:color w:val="F07D00"/>
                            </w:rPr>
                            <w:t>Perspective</w:t>
                          </w:r>
                        </w:p>
                      </w:txbxContent>
                    </v:textbox>
                  </v:shape>
                </v:group>
                <v:group id="Group 16" o:spid="_x0000_s1033" style="position:absolute;left:14396;width:28649;height:35396" coordorigin="389" coordsize="28649,3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rminator 7" o:spid="_x0000_s1034" type="#_x0000_t116" style="position:absolute;left:389;width:12598;height:6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" filled="f" strokecolor="#f07d00" strokeweight="1pt">
                    <v:textbox>
                      <w:txbxContent>
                        <w:p w14:paraId="6309F091" w14:textId="77777777" w:rsidR="000E7D32" w:rsidRPr="0022023D" w:rsidRDefault="00E85B41" w:rsidP="000E7D32">
                          <w:pPr>
                            <w:jc w:val="center"/>
                            <w:rPr>
                              <w:color w:val="F07D00"/>
                            </w:rPr>
                          </w:pPr>
                          <w:r w:rsidRPr="0022023D">
                            <w:rPr>
                              <w:color w:val="F07D00"/>
                            </w:rPr>
                            <w:t>Culture</w:t>
                          </w:r>
                        </w:p>
                      </w:txbxContent>
                    </v:textbox>
                  </v:shape>
                  <v:shape id="Terminator 8" o:spid="_x0000_s1035" type="#_x0000_t116" style="position:absolute;left:16439;width:12599;height:6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" filled="f" strokecolor="#f07d00" strokeweight="1pt">
                    <v:textbox>
                      <w:txbxContent>
                        <w:p w14:paraId="41FC09BF" w14:textId="77777777" w:rsidR="000E7D32" w:rsidRPr="0022023D" w:rsidRDefault="00E85B41" w:rsidP="000E7D32">
                          <w:pPr>
                            <w:jc w:val="center"/>
                            <w:rPr>
                              <w:color w:val="F07D00"/>
                            </w:rPr>
                          </w:pPr>
                          <w:r w:rsidRPr="0022023D">
                            <w:rPr>
                              <w:color w:val="F07D00"/>
                            </w:rPr>
                            <w:t>Creativity</w:t>
                          </w:r>
                        </w:p>
                      </w:txbxContent>
                    </v:textbox>
                  </v:shape>
                  <v:shape id="Terminator 11" o:spid="_x0000_s1036" type="#_x0000_t116" style="position:absolute;left:389;top:28988;width:12600;height:6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" filled="f" strokecolor="#f07d00" strokeweight="1pt">
                    <v:textbox>
                      <w:txbxContent>
                        <w:p w14:paraId="384B9843" w14:textId="77777777" w:rsidR="000E7D32" w:rsidRPr="0022023D" w:rsidRDefault="00E85B41" w:rsidP="000E7D32">
                          <w:pPr>
                            <w:jc w:val="center"/>
                            <w:rPr>
                              <w:color w:val="F07D00"/>
                            </w:rPr>
                          </w:pPr>
                          <w:r w:rsidRPr="0022023D">
                            <w:rPr>
                              <w:color w:val="F07D00"/>
                            </w:rPr>
                            <w:t>Representation</w:t>
                          </w:r>
                        </w:p>
                      </w:txbxContent>
                    </v:textbox>
                  </v:shape>
                  <v:shape id="Terminator 13" o:spid="_x0000_s1037" type="#_x0000_t116" style="position:absolute;left:16439;top:28988;width:12599;height:6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" filled="f" strokecolor="#f07d00" strokeweight="1pt">
                    <v:textbox>
                      <w:txbxContent>
                        <w:p w14:paraId="42226A24" w14:textId="77777777" w:rsidR="000E7D32" w:rsidRPr="0022023D" w:rsidRDefault="00E85B41" w:rsidP="000E7D32">
                          <w:pPr>
                            <w:jc w:val="center"/>
                            <w:rPr>
                              <w:color w:val="F07D00"/>
                            </w:rPr>
                          </w:pPr>
                          <w:r w:rsidRPr="0022023D">
                            <w:rPr>
                              <w:color w:val="F07D00"/>
                            </w:rPr>
                            <w:t>Transformation</w:t>
                          </w:r>
                        </w:p>
                      </w:txbxContent>
                    </v:textbox>
                  </v:shape>
                </v:group>
                <v:line id="Straight Connector 18" o:spid="_x0000_s1038" style="position:absolute;flip:x y;visibility:visible;mso-wrap-style:square" from="22568,6517" to="35408,28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" strokecolor="#f07d00" strokeweight=".5pt">
                  <v:stroke startarrow="block" endarrow="block" joinstyle="miter"/>
                </v:line>
                <v:line id="Straight Connector 19" o:spid="_x0000_s1039" style="position:absolute;flip:y;visibility:visible;mso-wrap-style:square" from="21498,6517" to="35992,28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" strokecolor="#f07d00" strokeweight=".5pt">
                  <v:stroke startarrow="block" endarrow="block" joinstyle="miter"/>
                </v:line>
                <v:line id="Straight Connector 20" o:spid="_x0000_s1040" style="position:absolute;flip:x y;visibility:visible;mso-wrap-style:square" from="12645,11284" to="44939,23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" strokecolor="#f07d00" strokeweight=".5pt">
                  <v:stroke startarrow="block" endarrow="block" joinstyle="miter"/>
                </v:line>
                <v:line id="Straight Connector 21" o:spid="_x0000_s1041" style="position:absolute;flip:x;visibility:visible;mso-wrap-style:square" from="13229,10700" to="44882,2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" strokecolor="#f07d00" strokeweight=".5pt">
                  <v:stroke startarrow="block" endarrow="block" joinstyle="miter"/>
                </v:line>
                <v:roundrect id="Rounded Rectangle 1" o:spid="_x0000_s1042" style="position:absolute;left:13716;top:14494;width:30149;height:64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" fillcolor="#fde1c6" strokecolor="#f07d00" strokeweight="1pt">
                  <v:stroke joinstyle="miter"/>
                  <v:textbox>
                    <w:txbxContent>
                      <w:p w14:paraId="13C9EC56" w14:textId="77777777" w:rsidR="000E7D32" w:rsidRPr="0022023D" w:rsidRDefault="006C0B51" w:rsidP="006C0B51">
                        <w:pPr>
                          <w:rPr>
                            <w:color w:val="F07D00"/>
                          </w:rPr>
                        </w:pPr>
                        <w:r w:rsidRPr="0022023D">
                          <w:rPr>
                            <w:color w:val="F07D00"/>
                          </w:rPr>
                          <w:t>Literary w</w:t>
                        </w:r>
                        <w:r w:rsidR="000E7D32" w:rsidRPr="0022023D">
                          <w:rPr>
                            <w:color w:val="F07D00"/>
                          </w:rPr>
                          <w:t>ork</w:t>
                        </w:r>
                        <w:r w:rsidRPr="0022023D">
                          <w:rPr>
                            <w:color w:val="F07D00"/>
                          </w:rPr>
                          <w:t>: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E85B41">
        <w:tab/>
      </w:r>
    </w:p>
    <w:sectPr w:rsidR="00925971" w:rsidRPr="00E85B41" w:rsidSect="00D639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975AF" w14:textId="77777777" w:rsidR="00F379FD" w:rsidRDefault="00F379FD" w:rsidP="00EB697F">
      <w:pPr>
        <w:spacing w:line="240" w:lineRule="auto"/>
      </w:pPr>
      <w:r>
        <w:separator/>
      </w:r>
    </w:p>
  </w:endnote>
  <w:endnote w:type="continuationSeparator" w:id="0">
    <w:p w14:paraId="0C1738E7" w14:textId="77777777" w:rsidR="00F379FD" w:rsidRDefault="00F379FD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4C498" w14:textId="77777777" w:rsidR="003140A2" w:rsidRDefault="003140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87C86" w14:textId="067EEB54" w:rsidR="00840E5D" w:rsidRPr="000210CD" w:rsidRDefault="00840E5D" w:rsidP="000210CD">
    <w:pPr>
      <w:pStyle w:val="NormalWeb"/>
      <w:spacing w:before="0" w:beforeAutospacing="0" w:after="0" w:afterAutospacing="0"/>
      <w:rPr>
        <w:rFonts w:ascii="Calibri" w:hAnsi="Calibri" w:cs="Calibri"/>
        <w:sz w:val="22"/>
        <w:szCs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FDD2A77" wp14:editId="42B2F929">
              <wp:simplePos x="0" y="0"/>
              <wp:positionH relativeFrom="column">
                <wp:posOffset>7037462</wp:posOffset>
              </wp:positionH>
              <wp:positionV relativeFrom="paragraph">
                <wp:posOffset>-120191</wp:posOffset>
              </wp:positionV>
              <wp:extent cx="2444400" cy="432000"/>
              <wp:effectExtent l="0" t="0" r="0" b="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0" name="Picture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7676A8" id="Group 72" o:spid="_x0000_s1026" style="position:absolute;margin-left:554.15pt;margin-top:-9.45pt;width:192.45pt;height:34pt;z-index:251665408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">
                  <v:imagedata r:id="rId9" o:title="" cropleft="885f" cropright="1113f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">
                  <v:imagedata r:id="rId10" o:title="" cropleft="904f" cropright="2517f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">
                  <v:imagedata r:id="rId11" o:title="" cropleft="891f" cropright="3188f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">
                  <v:imagedata r:id="rId12" o:title="" cropleft="2745f" cropright="2835f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">
                  <v:imagedata r:id="rId13" o:title="" cropleft="3557f" cropright="3610f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">
                  <v:imagedata r:id="rId14" o:title="" cropleft="891f" cropright="905f"/>
                </v:shape>
              </v:group>
              <v:shape id="Picture 70" o:spid="_x0000_s1034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">
                <v:imagedata r:id="rId15" o:title="" cropleft="885f" cropright="1113f"/>
              </v:shape>
              <v:shape id="Picture 71" o:spid="_x0000_s1035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">
                <v:imagedata r:id="rId16" o:title="" cropleft="891f" cropright="905f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hyperlink r:id="rId17" w:history="1">
      <w:r w:rsidR="000210CD">
        <w:rPr>
          <w:rStyle w:val="Hyperlink"/>
          <w:rFonts w:ascii="Calibri" w:eastAsiaTheme="majorEastAsia" w:hAnsi="Calibri" w:cs="Calibri"/>
          <w:sz w:val="15"/>
          <w:szCs w:val="15"/>
        </w:rPr>
        <w:t>Topic map (HL essay)</w:t>
      </w:r>
    </w:hyperlink>
    <w:bookmarkStart w:id="0" w:name="_GoBack"/>
    <w:bookmarkEnd w:id="0"/>
    <w:r w:rsidR="000210CD">
      <w:rPr>
        <w:rFonts w:ascii="Calibri" w:hAnsi="Calibri" w:cs="Calibri"/>
        <w:sz w:val="15"/>
        <w:szCs w:val="15"/>
      </w:rPr>
      <w:t xml:space="preserve"> by </w:t>
    </w:r>
    <w:hyperlink r:id="rId18" w:history="1">
      <w:r w:rsidR="000210CD">
        <w:rPr>
          <w:rStyle w:val="Hyperlink"/>
          <w:rFonts w:ascii="Calibri" w:eastAsiaTheme="majorEastAsia" w:hAnsi="Calibri" w:cs="Calibri"/>
          <w:sz w:val="15"/>
          <w:szCs w:val="15"/>
        </w:rPr>
        <w:t>The FOSIL Group</w:t>
      </w:r>
    </w:hyperlink>
    <w:r w:rsidR="000210CD">
      <w:rPr>
        <w:rFonts w:ascii="Calibri" w:hAnsi="Calibri" w:cs="Calibri"/>
        <w:sz w:val="15"/>
        <w:szCs w:val="15"/>
      </w:rPr>
      <w:t xml:space="preserve"> is licensed under </w:t>
    </w:r>
    <w:hyperlink r:id="rId19" w:history="1">
      <w:r w:rsidR="000210CD">
        <w:rPr>
          <w:rStyle w:val="Hyperlink"/>
          <w:rFonts w:ascii="Calibri" w:eastAsiaTheme="majorEastAsia" w:hAnsi="Calibri" w:cs="Calibri"/>
          <w:sz w:val="15"/>
          <w:szCs w:val="15"/>
        </w:rPr>
        <w:t>CC BY-NC-SA 4.0</w:t>
      </w:r>
    </w:hyperlink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0BD24" w14:textId="77777777" w:rsidR="00840E5D" w:rsidRDefault="00840E5D" w:rsidP="005669F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0D833E" wp14:editId="0C70CA34">
              <wp:simplePos x="0" y="0"/>
              <wp:positionH relativeFrom="column">
                <wp:posOffset>8251190</wp:posOffset>
              </wp:positionH>
              <wp:positionV relativeFrom="paragraph">
                <wp:posOffset>-81280</wp:posOffset>
              </wp:positionV>
              <wp:extent cx="1159510" cy="359410"/>
              <wp:effectExtent l="0" t="0" r="2540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359410"/>
                        <a:chOff x="0" y="0"/>
                        <a:chExt cx="1159510" cy="35941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430" t="55417" r="21374" b="21644"/>
                        <a:stretch/>
                      </pic:blipFill>
                      <pic:spPr bwMode="auto"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48" t="72094" r="41956" b="4967"/>
                        <a:stretch/>
                      </pic:blipFill>
                      <pic:spPr bwMode="auto">
                        <a:xfrm>
                          <a:off x="40005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66" t="55151" r="62538" b="21910"/>
                        <a:stretch/>
                      </pic:blipFill>
                      <pic:spPr bwMode="auto">
                        <a:xfrm>
                          <a:off x="80010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AB9B27" id="Group 2" o:spid="_x0000_s1026" style="position:absolute;margin-left:649.7pt;margin-top:-6.4pt;width:91.3pt;height:28.3pt;z-index:251663360" coordsize="11595,3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G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">
                <v:imagedata r:id="rId2" o:title="" croptop="36318f" cropbottom="14185f" cropleft="40914f" cropright="14008f"/>
              </v:shape>
              <v:shape id="Picture 5" o:spid="_x0000_s1028" type="#_x0000_t75" style="position:absolute;left:400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">
                <v:imagedata r:id="rId2" o:title="" croptop="47248f" cropbottom="3255f" cropleft="27426f" cropright="27496f"/>
              </v:shape>
              <v:shape id="Picture 6" o:spid="_x0000_s1029" type="#_x0000_t75" style="position:absolute;left:8001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">
                <v:imagedata r:id="rId2" o:title="" croptop="36144f" cropbottom="14359f" cropleft="13937f" cropright="40985f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9D083" w14:textId="77777777" w:rsidR="00F379FD" w:rsidRDefault="00F379FD" w:rsidP="00EB697F">
      <w:pPr>
        <w:spacing w:line="240" w:lineRule="auto"/>
      </w:pPr>
      <w:r>
        <w:separator/>
      </w:r>
    </w:p>
  </w:footnote>
  <w:footnote w:type="continuationSeparator" w:id="0">
    <w:p w14:paraId="2D8AB694" w14:textId="77777777" w:rsidR="00F379FD" w:rsidRDefault="00F379FD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9AE5E" w14:textId="77777777" w:rsidR="003140A2" w:rsidRDefault="003140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5F3C0" w14:textId="77777777" w:rsidR="00840E5D" w:rsidRPr="00DD447A" w:rsidRDefault="000210CD" w:rsidP="00BF14CA">
    <w:pPr>
      <w:pStyle w:val="Header"/>
      <w:tabs>
        <w:tab w:val="clear" w:pos="4513"/>
        <w:tab w:val="clear" w:pos="9026"/>
        <w:tab w:val="center" w:pos="7655"/>
        <w:tab w:val="right" w:pos="14459"/>
      </w:tabs>
      <w:rPr>
        <w:color w:val="000000" w:themeColor="text1"/>
      </w:rPr>
    </w:pPr>
    <w:sdt>
      <w:sdtPr>
        <w:rPr>
          <w:color w:val="000000" w:themeColor="text1"/>
        </w:rPr>
        <w:id w:val="1532997952"/>
        <w:temporary/>
        <w:showingPlcHdr/>
      </w:sdtPr>
      <w:sdtEndPr/>
      <w:sdtContent>
        <w:r w:rsidR="00840E5D" w:rsidRPr="00DD447A">
          <w:rPr>
            <w:rStyle w:val="PlaceholderText"/>
            <w:color w:val="000000" w:themeColor="text1"/>
          </w:rPr>
          <w:t>Name</w:t>
        </w:r>
      </w:sdtContent>
    </w:sdt>
    <w:r w:rsidR="00840E5D" w:rsidRPr="00DD447A">
      <w:rPr>
        <w:color w:val="000000" w:themeColor="text1"/>
      </w:rPr>
      <w:tab/>
    </w:r>
    <w:sdt>
      <w:sdtPr>
        <w:rPr>
          <w:color w:val="000000" w:themeColor="text1"/>
        </w:rPr>
        <w:id w:val="-1544740992"/>
        <w:showingPlcHdr/>
      </w:sdtPr>
      <w:sdtEndPr/>
      <w:sdtContent>
        <w:r w:rsidR="00840E5D" w:rsidRPr="00DD447A">
          <w:rPr>
            <w:rStyle w:val="PlaceholderText"/>
            <w:color w:val="000000" w:themeColor="text1"/>
          </w:rPr>
          <w:t>Class</w:t>
        </w:r>
      </w:sdtContent>
    </w:sdt>
    <w:r w:rsidR="00840E5D" w:rsidRPr="00DD447A">
      <w:rPr>
        <w:color w:val="000000" w:themeColor="text1"/>
      </w:rPr>
      <w:tab/>
    </w:r>
    <w:sdt>
      <w:sdtPr>
        <w:rPr>
          <w:color w:val="000000" w:themeColor="text1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840E5D" w:rsidRPr="00DD447A">
          <w:rPr>
            <w:rStyle w:val="PlaceholderText"/>
            <w:color w:val="000000" w:themeColor="text1"/>
          </w:rPr>
          <w:t>Date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86EC1" w14:textId="77777777" w:rsidR="00840E5D" w:rsidRDefault="00840E5D" w:rsidP="005669F7">
    <w:pPr>
      <w:pStyle w:val="Header"/>
      <w:tabs>
        <w:tab w:val="clear" w:pos="4513"/>
        <w:tab w:val="clear" w:pos="9026"/>
        <w:tab w:val="right" w:leader="underscore" w:pos="3402"/>
        <w:tab w:val="left" w:pos="6946"/>
        <w:tab w:val="right" w:leader="underscore" w:pos="8364"/>
        <w:tab w:val="left" w:pos="13325"/>
        <w:tab w:val="right" w:leader="underscore" w:pos="15136"/>
      </w:tabs>
    </w:pPr>
    <w:r>
      <w:t xml:space="preserve">Name: </w:t>
    </w:r>
    <w:r>
      <w:tab/>
    </w:r>
    <w:r>
      <w:tab/>
      <w:t>Class:</w:t>
    </w:r>
    <w:r>
      <w:tab/>
    </w:r>
    <w:r>
      <w:tab/>
      <w:t xml:space="preserve"> Date: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17"/>
    <w:rsid w:val="000131AD"/>
    <w:rsid w:val="000210CD"/>
    <w:rsid w:val="00040011"/>
    <w:rsid w:val="00062565"/>
    <w:rsid w:val="00077314"/>
    <w:rsid w:val="00081F5B"/>
    <w:rsid w:val="000A3D78"/>
    <w:rsid w:val="000D4860"/>
    <w:rsid w:val="000E7D32"/>
    <w:rsid w:val="000F4756"/>
    <w:rsid w:val="00121894"/>
    <w:rsid w:val="00126EA9"/>
    <w:rsid w:val="001433D3"/>
    <w:rsid w:val="00153BED"/>
    <w:rsid w:val="00177006"/>
    <w:rsid w:val="001935D9"/>
    <w:rsid w:val="001A0AEE"/>
    <w:rsid w:val="00202C7D"/>
    <w:rsid w:val="00212B17"/>
    <w:rsid w:val="002141DB"/>
    <w:rsid w:val="00216360"/>
    <w:rsid w:val="0022023D"/>
    <w:rsid w:val="00224DF1"/>
    <w:rsid w:val="002A64EF"/>
    <w:rsid w:val="002E2AAF"/>
    <w:rsid w:val="002F1A44"/>
    <w:rsid w:val="003072FB"/>
    <w:rsid w:val="003140A2"/>
    <w:rsid w:val="00314717"/>
    <w:rsid w:val="00381F5A"/>
    <w:rsid w:val="0039182A"/>
    <w:rsid w:val="00396428"/>
    <w:rsid w:val="003D4BC4"/>
    <w:rsid w:val="003E0F3C"/>
    <w:rsid w:val="00422097"/>
    <w:rsid w:val="00433424"/>
    <w:rsid w:val="00447606"/>
    <w:rsid w:val="00465D94"/>
    <w:rsid w:val="004811F1"/>
    <w:rsid w:val="00493FAA"/>
    <w:rsid w:val="004E158E"/>
    <w:rsid w:val="00504623"/>
    <w:rsid w:val="005074BC"/>
    <w:rsid w:val="005669F7"/>
    <w:rsid w:val="00572247"/>
    <w:rsid w:val="005A1F71"/>
    <w:rsid w:val="005C2C70"/>
    <w:rsid w:val="005F2E94"/>
    <w:rsid w:val="006049BD"/>
    <w:rsid w:val="00645B8F"/>
    <w:rsid w:val="006504F3"/>
    <w:rsid w:val="006532B8"/>
    <w:rsid w:val="006707F0"/>
    <w:rsid w:val="00694335"/>
    <w:rsid w:val="006B51AA"/>
    <w:rsid w:val="006C0B51"/>
    <w:rsid w:val="00717D0C"/>
    <w:rsid w:val="00732739"/>
    <w:rsid w:val="00765BB9"/>
    <w:rsid w:val="00793F06"/>
    <w:rsid w:val="007B6AE2"/>
    <w:rsid w:val="00802AB6"/>
    <w:rsid w:val="00840E5D"/>
    <w:rsid w:val="0088266B"/>
    <w:rsid w:val="008917E1"/>
    <w:rsid w:val="008A00B8"/>
    <w:rsid w:val="008E0970"/>
    <w:rsid w:val="008E141D"/>
    <w:rsid w:val="00924006"/>
    <w:rsid w:val="00925694"/>
    <w:rsid w:val="00925971"/>
    <w:rsid w:val="00987121"/>
    <w:rsid w:val="009F6CBC"/>
    <w:rsid w:val="00A569E7"/>
    <w:rsid w:val="00AD35C5"/>
    <w:rsid w:val="00AD4D1D"/>
    <w:rsid w:val="00AE10CE"/>
    <w:rsid w:val="00AE1BD5"/>
    <w:rsid w:val="00B35573"/>
    <w:rsid w:val="00B61A15"/>
    <w:rsid w:val="00B66005"/>
    <w:rsid w:val="00B80A98"/>
    <w:rsid w:val="00B831D3"/>
    <w:rsid w:val="00B871E0"/>
    <w:rsid w:val="00B87880"/>
    <w:rsid w:val="00BA0678"/>
    <w:rsid w:val="00BD40E3"/>
    <w:rsid w:val="00BF14CA"/>
    <w:rsid w:val="00C4034C"/>
    <w:rsid w:val="00C95A01"/>
    <w:rsid w:val="00CA2352"/>
    <w:rsid w:val="00CB7801"/>
    <w:rsid w:val="00CC47EB"/>
    <w:rsid w:val="00CD5F0D"/>
    <w:rsid w:val="00D135B5"/>
    <w:rsid w:val="00D27922"/>
    <w:rsid w:val="00D35392"/>
    <w:rsid w:val="00D37E4E"/>
    <w:rsid w:val="00D42445"/>
    <w:rsid w:val="00D449FD"/>
    <w:rsid w:val="00D63998"/>
    <w:rsid w:val="00D7338D"/>
    <w:rsid w:val="00D87FE0"/>
    <w:rsid w:val="00D96328"/>
    <w:rsid w:val="00D96DBF"/>
    <w:rsid w:val="00DA6D8B"/>
    <w:rsid w:val="00DA7405"/>
    <w:rsid w:val="00DC3FF9"/>
    <w:rsid w:val="00DD447A"/>
    <w:rsid w:val="00DE447A"/>
    <w:rsid w:val="00DF1D87"/>
    <w:rsid w:val="00DF6291"/>
    <w:rsid w:val="00E00A61"/>
    <w:rsid w:val="00E15F96"/>
    <w:rsid w:val="00E15FC3"/>
    <w:rsid w:val="00E32EEC"/>
    <w:rsid w:val="00E6745E"/>
    <w:rsid w:val="00E73296"/>
    <w:rsid w:val="00E85B41"/>
    <w:rsid w:val="00EA5678"/>
    <w:rsid w:val="00EA7C31"/>
    <w:rsid w:val="00EB2DE8"/>
    <w:rsid w:val="00EB697F"/>
    <w:rsid w:val="00ED222E"/>
    <w:rsid w:val="00EF5491"/>
    <w:rsid w:val="00F00851"/>
    <w:rsid w:val="00F074BC"/>
    <w:rsid w:val="00F379FD"/>
    <w:rsid w:val="00F671DD"/>
    <w:rsid w:val="00FA7410"/>
    <w:rsid w:val="00FB68BE"/>
    <w:rsid w:val="00FC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85927DF"/>
  <w15:chartTrackingRefBased/>
  <w15:docId w15:val="{BC608725-ED65-194F-8B90-EC4107004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25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00A61"/>
    <w:rPr>
      <w:color w:val="808080"/>
    </w:rPr>
  </w:style>
  <w:style w:type="paragraph" w:customStyle="1" w:styleId="Connectbodytext">
    <w:name w:val="Connect body text"/>
    <w:basedOn w:val="Normal"/>
    <w:qFormat/>
    <w:rsid w:val="00840E5D"/>
    <w:pPr>
      <w:tabs>
        <w:tab w:val="right" w:pos="14601"/>
      </w:tabs>
      <w:spacing w:before="240" w:line="240" w:lineRule="auto"/>
    </w:pPr>
    <w:rPr>
      <w:color w:val="F07D00"/>
      <w:szCs w:val="2"/>
    </w:rPr>
  </w:style>
  <w:style w:type="paragraph" w:customStyle="1" w:styleId="Wonderbodytext">
    <w:name w:val="Wonder body text"/>
    <w:basedOn w:val="Connectbodytext"/>
    <w:qFormat/>
    <w:rsid w:val="007B6AE2"/>
    <w:rPr>
      <w:color w:val="3AAA35"/>
    </w:rPr>
  </w:style>
  <w:style w:type="paragraph" w:customStyle="1" w:styleId="Investigatebodytext">
    <w:name w:val="Investigate body text"/>
    <w:basedOn w:val="Connectbodytext"/>
    <w:qFormat/>
    <w:rsid w:val="007B6AE2"/>
    <w:rPr>
      <w:color w:val="D80C31"/>
    </w:rPr>
  </w:style>
  <w:style w:type="paragraph" w:customStyle="1" w:styleId="Constructbodytext">
    <w:name w:val="Construct body text"/>
    <w:basedOn w:val="Connectbodytext"/>
    <w:qFormat/>
    <w:rsid w:val="007B6AE2"/>
    <w:rPr>
      <w:color w:val="009FE3"/>
    </w:rPr>
  </w:style>
  <w:style w:type="paragraph" w:customStyle="1" w:styleId="Expressbodytext">
    <w:name w:val="Express body text"/>
    <w:basedOn w:val="Connectbodytext"/>
    <w:qFormat/>
    <w:rsid w:val="007B6AE2"/>
    <w:rPr>
      <w:color w:val="EC899F"/>
    </w:rPr>
  </w:style>
  <w:style w:type="paragraph" w:customStyle="1" w:styleId="Reflectbodytext">
    <w:name w:val="Reflect body text"/>
    <w:basedOn w:val="Connectbodytext"/>
    <w:qFormat/>
    <w:rsid w:val="007B6AE2"/>
    <w:rPr>
      <w:color w:val="662483"/>
    </w:rPr>
  </w:style>
  <w:style w:type="paragraph" w:customStyle="1" w:styleId="paragraph">
    <w:name w:val="paragraph"/>
    <w:basedOn w:val="Normal"/>
    <w:rsid w:val="00212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12B17"/>
  </w:style>
  <w:style w:type="character" w:customStyle="1" w:styleId="eop">
    <w:name w:val="eop"/>
    <w:basedOn w:val="DefaultParagraphFont"/>
    <w:rsid w:val="00212B17"/>
  </w:style>
  <w:style w:type="paragraph" w:customStyle="1" w:styleId="Tablebody">
    <w:name w:val="Table body"/>
    <w:basedOn w:val="Normal"/>
    <w:rsid w:val="000E7D32"/>
    <w:pPr>
      <w:tabs>
        <w:tab w:val="left" w:pos="454"/>
        <w:tab w:val="left" w:pos="907"/>
        <w:tab w:val="left" w:pos="1361"/>
        <w:tab w:val="left" w:pos="1814"/>
      </w:tabs>
      <w:spacing w:after="120" w:line="240" w:lineRule="auto"/>
    </w:pPr>
    <w:rPr>
      <w:rFonts w:ascii="Arial" w:eastAsia="Times New Roman" w:hAnsi="Arial" w:cs="Times New Roman"/>
      <w:sz w:val="19"/>
      <w:szCs w:val="20"/>
    </w:rPr>
  </w:style>
  <w:style w:type="paragraph" w:styleId="NormalWeb">
    <w:name w:val="Normal (Web)"/>
    <w:basedOn w:val="Normal"/>
    <w:uiPriority w:val="99"/>
    <w:unhideWhenUsed/>
    <w:rsid w:val="00021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210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6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6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97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4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hyperlink" Target="http://fosil.org.uk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hyperlink" Target="https://fosil.org.uk/resources/" TargetMode="External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hyperlink" Target="http://creativecommons.org/licenses/by-nc-sa/4.0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oakham-my.sharepoint.com/personal/jat_oakham_rutland_sch_uk/Documents/Landscape-FOSIL-Resource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79AFAFC0D0141B563F0AB78BB7396" ma:contentTypeVersion="5" ma:contentTypeDescription="Create a new document." ma:contentTypeScope="" ma:versionID="87240883bc4ebe88b5cb1396ece179cd">
  <xsd:schema xmlns:xsd="http://www.w3.org/2001/XMLSchema" xmlns:xs="http://www.w3.org/2001/XMLSchema" xmlns:p="http://schemas.microsoft.com/office/2006/metadata/properties" xmlns:ns2="76bf64ed-9273-444d-9b5a-4b1bac76571e" targetNamespace="http://schemas.microsoft.com/office/2006/metadata/properties" ma:root="true" ma:fieldsID="7ec0138f739edba23162522a720458ec" ns2:_="">
    <xsd:import namespace="76bf64ed-9273-444d-9b5a-4b1bac7657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f64ed-9273-444d-9b5a-4b1bac7657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2D0A3-CAEF-4C68-9C3A-0C55E1D66E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E7BFE5-A949-44FC-B6AB-199639CCC4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f64ed-9273-444d-9b5a-4b1bac7657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C0F47B-0610-4E4C-9BA7-2AEB1141FA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7C147B6-E967-4885-BFBE-94B7FB046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Landscape-FOSIL-Resource-Template</Template>
  <TotalTime>49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Jennifer Toerien</cp:lastModifiedBy>
  <cp:revision>5</cp:revision>
  <cp:lastPrinted>2018-10-01T09:48:00Z</cp:lastPrinted>
  <dcterms:created xsi:type="dcterms:W3CDTF">2020-11-17T21:10:00Z</dcterms:created>
  <dcterms:modified xsi:type="dcterms:W3CDTF">2020-12-10T19:38:00Z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0x010100F6579AFAFC0D0141B563F0AB78BB7396</vt:lpwstr>
  </property>
  <property fmtid="{D5CDD505-2E9C-101B-9397-08002B2CF9AE}" pid="3" name="Order">
    <vt:r8>117721300</vt:r8>
  </property>
</Properties>
</file>