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D578E" w14:textId="1AD61F73" w:rsidR="00925971" w:rsidRDefault="008C2C47" w:rsidP="000509CF">
      <w:pPr>
        <w:pStyle w:val="Investigatebodytext"/>
        <w:spacing w:before="0" w:after="120"/>
        <w:jc w:val="center"/>
        <w:rPr>
          <w:b/>
          <w:sz w:val="28"/>
          <w:szCs w:val="28"/>
        </w:rPr>
      </w:pPr>
      <w:r w:rsidRPr="00AE3A0A">
        <w:rPr>
          <w:b/>
          <w:sz w:val="28"/>
          <w:szCs w:val="28"/>
        </w:rPr>
        <w:t>CRAAP</w:t>
      </w:r>
      <w:r w:rsidRPr="000509CF">
        <w:rPr>
          <w:b/>
          <w:sz w:val="28"/>
          <w:szCs w:val="28"/>
        </w:rPr>
        <w:t xml:space="preserve"> Testing</w:t>
      </w:r>
      <w:r w:rsidR="000F1E45">
        <w:rPr>
          <w:b/>
          <w:sz w:val="28"/>
          <w:szCs w:val="28"/>
        </w:rPr>
        <w:t xml:space="preserve"> </w:t>
      </w:r>
      <w:r w:rsidR="001219FA">
        <w:rPr>
          <w:b/>
          <w:sz w:val="28"/>
          <w:szCs w:val="28"/>
        </w:rPr>
        <w:t>a website of your choice</w:t>
      </w:r>
    </w:p>
    <w:p w14:paraId="2964DC0C" w14:textId="6DFFE372" w:rsidR="000F1E45" w:rsidRDefault="00997FD6" w:rsidP="00997FD6">
      <w:pPr>
        <w:pStyle w:val="Investigatebodytext"/>
        <w:spacing w:before="0" w:after="1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Find a website (not a subscription database) related to your topic and </w:t>
      </w:r>
      <w:r w:rsidR="004C5D51" w:rsidRPr="00B1250D">
        <w:rPr>
          <w:b/>
          <w:bCs/>
          <w:color w:val="auto"/>
          <w:sz w:val="28"/>
          <w:szCs w:val="28"/>
          <w:u w:val="single"/>
        </w:rPr>
        <w:t>paste the URL here</w:t>
      </w:r>
      <w:r w:rsidR="004C5D51">
        <w:rPr>
          <w:color w:val="auto"/>
          <w:sz w:val="24"/>
          <w:szCs w:val="24"/>
        </w:rPr>
        <w:t>:</w:t>
      </w:r>
    </w:p>
    <w:p w14:paraId="0E15A4BD" w14:textId="38473D0A" w:rsidR="004C5D51" w:rsidRPr="004C5D51" w:rsidRDefault="004C5D51" w:rsidP="00997FD6">
      <w:pPr>
        <w:pStyle w:val="Investigatebodytext"/>
        <w:spacing w:before="0" w:after="120"/>
        <w:rPr>
          <w:b/>
          <w:bCs/>
          <w:color w:val="auto"/>
          <w:sz w:val="24"/>
          <w:szCs w:val="24"/>
        </w:rPr>
      </w:pPr>
      <w:r w:rsidRPr="004C5D51">
        <w:rPr>
          <w:b/>
          <w:bCs/>
          <w:color w:val="auto"/>
          <w:sz w:val="24"/>
          <w:szCs w:val="24"/>
        </w:rPr>
        <w:t>URL: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61"/>
        <w:gridCol w:w="8481"/>
      </w:tblGrid>
      <w:tr w:rsidR="007F7744" w:rsidRPr="00884F2B" w14:paraId="31FD474C" w14:textId="77777777" w:rsidTr="00CF6E40">
        <w:tc>
          <w:tcPr>
            <w:tcW w:w="647" w:type="pct"/>
          </w:tcPr>
          <w:p w14:paraId="1D5A7CB2" w14:textId="77777777" w:rsidR="007F7744" w:rsidRPr="00884F2B" w:rsidRDefault="007F7744" w:rsidP="000509CF">
            <w:pPr>
              <w:pStyle w:val="Investigatebodytext"/>
              <w:rPr>
                <w:b/>
                <w:sz w:val="24"/>
                <w:szCs w:val="24"/>
              </w:rPr>
            </w:pPr>
          </w:p>
        </w:tc>
        <w:tc>
          <w:tcPr>
            <w:tcW w:w="4353" w:type="pct"/>
            <w:shd w:val="clear" w:color="auto" w:fill="F7D5CD"/>
            <w:vAlign w:val="center"/>
          </w:tcPr>
          <w:p w14:paraId="336E8551" w14:textId="77777777" w:rsidR="007F7744" w:rsidRPr="00884F2B" w:rsidRDefault="007F7744" w:rsidP="000509CF">
            <w:pPr>
              <w:pStyle w:val="Investigatebodytext"/>
              <w:spacing w:before="0"/>
              <w:jc w:val="center"/>
              <w:rPr>
                <w:b/>
                <w:sz w:val="28"/>
                <w:szCs w:val="28"/>
              </w:rPr>
            </w:pPr>
            <w:r w:rsidRPr="00884F2B">
              <w:rPr>
                <w:b/>
                <w:sz w:val="28"/>
                <w:szCs w:val="28"/>
              </w:rPr>
              <w:t>Ask yourself…</w:t>
            </w:r>
          </w:p>
        </w:tc>
      </w:tr>
      <w:tr w:rsidR="007F7744" w:rsidRPr="002450D5" w14:paraId="7FF11E85" w14:textId="77777777" w:rsidTr="00CF6E40">
        <w:tc>
          <w:tcPr>
            <w:tcW w:w="647" w:type="pct"/>
            <w:shd w:val="clear" w:color="auto" w:fill="F7D5CD"/>
          </w:tcPr>
          <w:p w14:paraId="5CA50467" w14:textId="77777777" w:rsidR="007F7744" w:rsidRPr="00884F2B" w:rsidRDefault="007F7744" w:rsidP="002450D5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C</w:t>
            </w:r>
            <w:r w:rsidRPr="00884F2B">
              <w:rPr>
                <w:sz w:val="24"/>
                <w:szCs w:val="24"/>
              </w:rPr>
              <w:t>urrency</w:t>
            </w:r>
          </w:p>
          <w:p w14:paraId="41A6BC6F" w14:textId="77777777" w:rsidR="007F7744" w:rsidRPr="00884F2B" w:rsidRDefault="007F7744" w:rsidP="002450D5">
            <w:pPr>
              <w:pStyle w:val="Investigatebodytext"/>
              <w:rPr>
                <w:sz w:val="24"/>
                <w:szCs w:val="24"/>
              </w:rPr>
            </w:pPr>
          </w:p>
        </w:tc>
        <w:tc>
          <w:tcPr>
            <w:tcW w:w="4353" w:type="pct"/>
          </w:tcPr>
          <w:p w14:paraId="3497C012" w14:textId="14773BAF" w:rsidR="007F7744" w:rsidRPr="007F7744" w:rsidRDefault="007F7744" w:rsidP="00492505">
            <w:pPr>
              <w:pStyle w:val="Investigatebodytext"/>
              <w:spacing w:before="60"/>
              <w:rPr>
                <w:color w:val="000000" w:themeColor="text1"/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>When was the information written and last updated?</w:t>
            </w:r>
            <w:r w:rsidR="00FA73B9">
              <w:rPr>
                <w:sz w:val="24"/>
                <w:szCs w:val="24"/>
              </w:rPr>
              <w:t xml:space="preserve"> How important is that for your topic?</w:t>
            </w:r>
          </w:p>
          <w:p w14:paraId="53690BA8" w14:textId="4FDDFC86" w:rsidR="007F7744" w:rsidRPr="008F2BD5" w:rsidRDefault="007F7744" w:rsidP="008F2BD5">
            <w:pPr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</w:tr>
      <w:tr w:rsidR="007F7744" w:rsidRPr="002450D5" w14:paraId="17959142" w14:textId="77777777" w:rsidTr="00AC02E6">
        <w:trPr>
          <w:trHeight w:val="1134"/>
        </w:trPr>
        <w:tc>
          <w:tcPr>
            <w:tcW w:w="647" w:type="pct"/>
            <w:shd w:val="clear" w:color="auto" w:fill="F7D5CD"/>
          </w:tcPr>
          <w:p w14:paraId="602CC322" w14:textId="77777777" w:rsidR="007F7744" w:rsidRPr="00884F2B" w:rsidRDefault="007F7744" w:rsidP="008C2C47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R</w:t>
            </w:r>
            <w:r w:rsidRPr="00884F2B">
              <w:rPr>
                <w:sz w:val="24"/>
                <w:szCs w:val="24"/>
              </w:rPr>
              <w:t>elevance</w:t>
            </w:r>
          </w:p>
          <w:p w14:paraId="3046E211" w14:textId="77777777" w:rsidR="007F7744" w:rsidRPr="00884F2B" w:rsidRDefault="007F7744" w:rsidP="00D930EF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4"/>
                <w:szCs w:val="24"/>
              </w:rPr>
            </w:pPr>
          </w:p>
        </w:tc>
        <w:tc>
          <w:tcPr>
            <w:tcW w:w="4353" w:type="pct"/>
          </w:tcPr>
          <w:p w14:paraId="2A5B838A" w14:textId="46039876" w:rsidR="007F7744" w:rsidRPr="007F7744" w:rsidRDefault="007F7744" w:rsidP="007F7744">
            <w:pPr>
              <w:pStyle w:val="Investigatebodytext"/>
              <w:spacing w:before="60"/>
              <w:rPr>
                <w:rFonts w:ascii="Symbol" w:hAnsi="Symbol" w:cs="Symbol"/>
                <w:color w:val="000000"/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 xml:space="preserve">Is this the </w:t>
            </w:r>
            <w:r w:rsidR="00AC02E6">
              <w:rPr>
                <w:sz w:val="24"/>
                <w:szCs w:val="24"/>
              </w:rPr>
              <w:t xml:space="preserve">kind of </w:t>
            </w:r>
            <w:r w:rsidRPr="007F7744">
              <w:rPr>
                <w:sz w:val="24"/>
                <w:szCs w:val="24"/>
              </w:rPr>
              <w:t>information you need for your topic?</w:t>
            </w:r>
            <w:r w:rsidR="00AC02E6">
              <w:rPr>
                <w:sz w:val="24"/>
                <w:szCs w:val="24"/>
              </w:rPr>
              <w:t xml:space="preserve"> Is it at the right level?</w:t>
            </w:r>
          </w:p>
          <w:p w14:paraId="1F90F862" w14:textId="5DFB0400" w:rsidR="007F7744" w:rsidRPr="008F2BD5" w:rsidRDefault="007F7744" w:rsidP="008F2BD5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</w:tr>
      <w:tr w:rsidR="007F7744" w:rsidRPr="002450D5" w14:paraId="20D373D0" w14:textId="77777777" w:rsidTr="00601C6D">
        <w:trPr>
          <w:trHeight w:val="2041"/>
        </w:trPr>
        <w:tc>
          <w:tcPr>
            <w:tcW w:w="647" w:type="pct"/>
            <w:shd w:val="clear" w:color="auto" w:fill="F7D5CD"/>
          </w:tcPr>
          <w:p w14:paraId="5FF259A8" w14:textId="77777777" w:rsidR="007F7744" w:rsidRPr="00884F2B" w:rsidRDefault="007F7744" w:rsidP="008C2C47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A</w:t>
            </w:r>
            <w:r w:rsidRPr="00884F2B">
              <w:rPr>
                <w:sz w:val="24"/>
                <w:szCs w:val="24"/>
              </w:rPr>
              <w:t>uthority</w:t>
            </w:r>
          </w:p>
          <w:p w14:paraId="6F666336" w14:textId="77777777" w:rsidR="007F7744" w:rsidRPr="00884F2B" w:rsidRDefault="007F7744" w:rsidP="00D930EF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4"/>
                <w:szCs w:val="24"/>
              </w:rPr>
            </w:pPr>
          </w:p>
          <w:p w14:paraId="45F8FF02" w14:textId="77777777" w:rsidR="007F7744" w:rsidRPr="00884F2B" w:rsidRDefault="007F7744" w:rsidP="00AC085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53" w:type="pct"/>
          </w:tcPr>
          <w:p w14:paraId="7C5BDB3F" w14:textId="77777777" w:rsidR="007F7744" w:rsidRPr="007F7744" w:rsidRDefault="007F7744" w:rsidP="007F7744">
            <w:pPr>
              <w:pStyle w:val="Investigatebodytext"/>
              <w:spacing w:before="60"/>
              <w:rPr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 xml:space="preserve">What qualifies </w:t>
            </w:r>
            <w:r w:rsidRPr="001D0E77">
              <w:rPr>
                <w:b/>
                <w:bCs/>
                <w:sz w:val="24"/>
                <w:szCs w:val="24"/>
              </w:rPr>
              <w:t>this</w:t>
            </w:r>
            <w:r w:rsidRPr="007F7744">
              <w:rPr>
                <w:sz w:val="24"/>
                <w:szCs w:val="24"/>
              </w:rPr>
              <w:t xml:space="preserve"> author to provide information on </w:t>
            </w:r>
            <w:r w:rsidRPr="001D0E77">
              <w:rPr>
                <w:b/>
                <w:bCs/>
                <w:sz w:val="24"/>
                <w:szCs w:val="24"/>
              </w:rPr>
              <w:t>this</w:t>
            </w:r>
            <w:r w:rsidRPr="007F7744">
              <w:rPr>
                <w:sz w:val="24"/>
                <w:szCs w:val="24"/>
              </w:rPr>
              <w:t xml:space="preserve"> topic? How can you tell whether they know what they are talking about?</w:t>
            </w:r>
          </w:p>
          <w:p w14:paraId="72542319" w14:textId="2E2FE653" w:rsidR="007F7744" w:rsidRPr="008F2BD5" w:rsidRDefault="007F7744" w:rsidP="008F2BD5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</w:tr>
      <w:tr w:rsidR="007F7744" w:rsidRPr="002450D5" w14:paraId="4DDA4A9D" w14:textId="77777777" w:rsidTr="00601C6D">
        <w:trPr>
          <w:trHeight w:val="2041"/>
        </w:trPr>
        <w:tc>
          <w:tcPr>
            <w:tcW w:w="647" w:type="pct"/>
            <w:shd w:val="clear" w:color="auto" w:fill="F7D5CD"/>
          </w:tcPr>
          <w:p w14:paraId="6B0EC49B" w14:textId="77777777" w:rsidR="007F7744" w:rsidRPr="00884F2B" w:rsidRDefault="007F7744" w:rsidP="004E074B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A</w:t>
            </w:r>
            <w:r w:rsidRPr="00884F2B">
              <w:rPr>
                <w:sz w:val="24"/>
                <w:szCs w:val="24"/>
              </w:rPr>
              <w:t>ccuracy</w:t>
            </w:r>
          </w:p>
          <w:p w14:paraId="30996A8A" w14:textId="77777777" w:rsidR="007F7744" w:rsidRPr="00884F2B" w:rsidRDefault="007F7744" w:rsidP="004E074B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4"/>
                <w:szCs w:val="24"/>
              </w:rPr>
            </w:pPr>
          </w:p>
          <w:p w14:paraId="08991045" w14:textId="77777777" w:rsidR="007F7744" w:rsidRPr="00884F2B" w:rsidRDefault="007F7744" w:rsidP="004E07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53" w:type="pct"/>
          </w:tcPr>
          <w:p w14:paraId="7311DC43" w14:textId="516A3E36" w:rsidR="007F7744" w:rsidRPr="007F7744" w:rsidRDefault="007F7744" w:rsidP="000509CF">
            <w:pPr>
              <w:pStyle w:val="Investigatebodytext"/>
              <w:spacing w:before="60"/>
              <w:rPr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>Is the in</w:t>
            </w:r>
            <w:r w:rsidR="00897410">
              <w:rPr>
                <w:sz w:val="24"/>
                <w:szCs w:val="24"/>
              </w:rPr>
              <w:t>formation backed up by evidence</w:t>
            </w:r>
            <w:r w:rsidRPr="007F7744">
              <w:rPr>
                <w:sz w:val="24"/>
                <w:szCs w:val="24"/>
              </w:rPr>
              <w:t>? Are there any sources cited?</w:t>
            </w:r>
            <w:r w:rsidR="006554E0">
              <w:rPr>
                <w:sz w:val="24"/>
                <w:szCs w:val="24"/>
              </w:rPr>
              <w:t xml:space="preserve"> What is the reputation of this website </w:t>
            </w:r>
            <w:r w:rsidR="001219FA">
              <w:rPr>
                <w:sz w:val="24"/>
                <w:szCs w:val="24"/>
              </w:rPr>
              <w:t>in other places on the internet</w:t>
            </w:r>
            <w:r w:rsidR="006554E0">
              <w:rPr>
                <w:sz w:val="24"/>
                <w:szCs w:val="24"/>
              </w:rPr>
              <w:t>?</w:t>
            </w:r>
          </w:p>
          <w:p w14:paraId="5B57AED0" w14:textId="3EEED354" w:rsidR="007F7744" w:rsidRPr="008F2BD5" w:rsidRDefault="007F7744" w:rsidP="008F2BD5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</w:tr>
      <w:tr w:rsidR="007F7744" w:rsidRPr="002450D5" w14:paraId="6D680167" w14:textId="77777777" w:rsidTr="00601C6D">
        <w:trPr>
          <w:trHeight w:val="2041"/>
        </w:trPr>
        <w:tc>
          <w:tcPr>
            <w:tcW w:w="647" w:type="pct"/>
            <w:shd w:val="clear" w:color="auto" w:fill="F7D5CD"/>
          </w:tcPr>
          <w:p w14:paraId="4A6D35D6" w14:textId="77777777" w:rsidR="007F7744" w:rsidRPr="00884F2B" w:rsidRDefault="007F7744" w:rsidP="004E074B">
            <w:pPr>
              <w:pStyle w:val="Investigatebodytext"/>
              <w:rPr>
                <w:sz w:val="24"/>
                <w:szCs w:val="24"/>
              </w:rPr>
            </w:pPr>
            <w:r w:rsidRPr="00884F2B">
              <w:rPr>
                <w:b/>
                <w:sz w:val="32"/>
                <w:szCs w:val="32"/>
              </w:rPr>
              <w:t>P</w:t>
            </w:r>
            <w:r w:rsidRPr="00884F2B">
              <w:rPr>
                <w:sz w:val="24"/>
                <w:szCs w:val="24"/>
              </w:rPr>
              <w:t>urpose</w:t>
            </w:r>
          </w:p>
          <w:p w14:paraId="5AB7338C" w14:textId="77777777" w:rsidR="007F7744" w:rsidRPr="00884F2B" w:rsidRDefault="007F7744" w:rsidP="004E074B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4"/>
                <w:szCs w:val="24"/>
              </w:rPr>
            </w:pPr>
          </w:p>
          <w:p w14:paraId="414175C6" w14:textId="77777777" w:rsidR="007F7744" w:rsidRPr="00884F2B" w:rsidRDefault="007F7744" w:rsidP="004E074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4353" w:type="pct"/>
          </w:tcPr>
          <w:p w14:paraId="075006B3" w14:textId="77777777" w:rsidR="007F7744" w:rsidRPr="007F7744" w:rsidRDefault="007F7744" w:rsidP="000509CF">
            <w:pPr>
              <w:pStyle w:val="Investigatebodytext"/>
              <w:spacing w:before="60"/>
              <w:rPr>
                <w:sz w:val="24"/>
                <w:szCs w:val="24"/>
              </w:rPr>
            </w:pPr>
            <w:r w:rsidRPr="007F7744">
              <w:rPr>
                <w:sz w:val="24"/>
                <w:szCs w:val="24"/>
              </w:rPr>
              <w:t xml:space="preserve">What was this source written </w:t>
            </w:r>
            <w:r w:rsidRPr="007F7744">
              <w:rPr>
                <w:b/>
                <w:sz w:val="24"/>
                <w:szCs w:val="24"/>
              </w:rPr>
              <w:t>for</w:t>
            </w:r>
            <w:r w:rsidRPr="007F7744">
              <w:rPr>
                <w:sz w:val="24"/>
                <w:szCs w:val="24"/>
              </w:rPr>
              <w:t>? Is there any obvious bias?</w:t>
            </w:r>
          </w:p>
          <w:p w14:paraId="3DEAA27A" w14:textId="162A135D" w:rsidR="007F7744" w:rsidRPr="008F2BD5" w:rsidRDefault="007F7744" w:rsidP="008F2BD5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</w:tr>
    </w:tbl>
    <w:p w14:paraId="75D15DA9" w14:textId="77777777" w:rsidR="000F1E45" w:rsidRDefault="000F1E45" w:rsidP="008C2C47">
      <w:pPr>
        <w:pStyle w:val="Investigatebodytext"/>
        <w:rPr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742"/>
      </w:tblGrid>
      <w:tr w:rsidR="00A14555" w:rsidRPr="00884F2B" w14:paraId="686B0712" w14:textId="77777777" w:rsidTr="00A14555">
        <w:tc>
          <w:tcPr>
            <w:tcW w:w="5000" w:type="pct"/>
            <w:shd w:val="clear" w:color="auto" w:fill="F7D5CD"/>
            <w:vAlign w:val="center"/>
          </w:tcPr>
          <w:p w14:paraId="7A315459" w14:textId="77777777" w:rsidR="00A14555" w:rsidRDefault="00A14555" w:rsidP="00A14555">
            <w:pPr>
              <w:pStyle w:val="Investigatebodytext"/>
              <w:spacing w:before="0"/>
            </w:pPr>
            <w:r>
              <w:rPr>
                <w:b/>
                <w:sz w:val="28"/>
                <w:szCs w:val="28"/>
              </w:rPr>
              <w:t xml:space="preserve">Your summary: </w:t>
            </w:r>
            <w:r>
              <w:t>Should you use this site? Why? Why not?</w:t>
            </w:r>
          </w:p>
          <w:p w14:paraId="51B6AF2C" w14:textId="16F61932" w:rsidR="00A14555" w:rsidRPr="00884F2B" w:rsidRDefault="00A14555" w:rsidP="00A14555">
            <w:pPr>
              <w:pStyle w:val="Investigatebodytext"/>
              <w:spacing w:before="0"/>
              <w:rPr>
                <w:b/>
                <w:sz w:val="28"/>
                <w:szCs w:val="28"/>
              </w:rPr>
            </w:pPr>
            <w:r>
              <w:rPr>
                <w:i/>
                <w:iCs/>
              </w:rPr>
              <w:t>(This is the kind of comment I would expect to see in the box at the bottom of an Investigative Journal page)</w:t>
            </w:r>
          </w:p>
        </w:tc>
      </w:tr>
      <w:tr w:rsidR="00A14555" w:rsidRPr="002450D5" w14:paraId="64A9814C" w14:textId="77777777" w:rsidTr="00601C6D">
        <w:trPr>
          <w:trHeight w:val="1587"/>
        </w:trPr>
        <w:tc>
          <w:tcPr>
            <w:tcW w:w="5000" w:type="pct"/>
          </w:tcPr>
          <w:p w14:paraId="016040FB" w14:textId="77777777" w:rsidR="00A14555" w:rsidRPr="008F2BD5" w:rsidRDefault="00A14555" w:rsidP="00A14555">
            <w:pPr>
              <w:pStyle w:val="Investigatebodytext"/>
              <w:spacing w:before="6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99C01F7" w14:textId="77777777" w:rsidR="00A14555" w:rsidRDefault="00A14555" w:rsidP="008C2C47">
      <w:pPr>
        <w:pStyle w:val="Investigatebodytext"/>
        <w:rPr>
          <w:sz w:val="28"/>
          <w:szCs w:val="28"/>
        </w:rPr>
      </w:pPr>
    </w:p>
    <w:sectPr w:rsidR="00A14555" w:rsidSect="00FA73B9">
      <w:headerReference w:type="default" r:id="rId11"/>
      <w:footerReference w:type="default" r:id="rId12"/>
      <w:pgSz w:w="11906" w:h="16838" w:code="9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02E87" w14:textId="77777777" w:rsidR="00011400" w:rsidRDefault="00011400" w:rsidP="00EB697F">
      <w:pPr>
        <w:spacing w:line="240" w:lineRule="auto"/>
      </w:pPr>
      <w:r>
        <w:separator/>
      </w:r>
    </w:p>
  </w:endnote>
  <w:endnote w:type="continuationSeparator" w:id="0">
    <w:p w14:paraId="76B91A3C" w14:textId="77777777" w:rsidR="00011400" w:rsidRDefault="00011400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35FC1" w14:textId="77777777" w:rsidR="00184D87" w:rsidRDefault="00184D87" w:rsidP="00D96DB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E74E5B6" wp14:editId="059D2A86">
              <wp:simplePos x="0" y="0"/>
              <wp:positionH relativeFrom="column">
                <wp:posOffset>6946265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33" name="Group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4" name="Group 34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3BC3BC34" id="Group 33" o:spid="_x0000_s1026" style="position:absolute;margin-left:546.95pt;margin-top:-9.4pt;width:192.45pt;height:34pt;z-index:25167052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">
              <o:lock v:ext="edit" aspectratio="t"/>
              <v:group id="Group 34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">
                  <v:imagedata r:id="rId8" o:title="" cropleft="885f" cropright="1113f"/>
                  <v:path arrowok="t"/>
                </v:shape>
                <v:shape id="Picture 36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37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38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">
                  <v:imagedata r:id="rId11" o:title="" cropleft="2745f" cropright="2835f"/>
                  <v:path arrowok="t"/>
                </v:shape>
                <v:shape id="Picture 39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40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">
                  <v:imagedata r:id="rId13" o:title="" cropleft="891f" cropright="905f"/>
                  <v:path arrowok="t"/>
                </v:shape>
              </v:group>
              <v:shape id="Picture 44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">
                <v:imagedata r:id="rId14" o:title="" cropleft="904f" cropright="2517f"/>
                <v:path arrowok="t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974FB04" wp14:editId="17CECC54">
              <wp:simplePos x="0" y="0"/>
              <wp:positionH relativeFrom="column">
                <wp:posOffset>11413490</wp:posOffset>
              </wp:positionH>
              <wp:positionV relativeFrom="paragraph">
                <wp:posOffset>-117475</wp:posOffset>
              </wp:positionV>
              <wp:extent cx="2444400" cy="432000"/>
              <wp:effectExtent l="0" t="0" r="0" b="6350"/>
              <wp:wrapNone/>
              <wp:docPr id="47" name="Group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8" name="Group 48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55" name="Picture 55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635BAA0A" id="Group 47" o:spid="_x0000_s1026" style="position:absolute;margin-left:898.7pt;margin-top:-9.25pt;width:192.45pt;height:34pt;z-index:25166950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">
              <o:lock v:ext="edit" aspectratio="t"/>
              <v:group id="Group 48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Picture 49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50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">
                  <v:imagedata r:id="rId9" o:title="" cropleft="904f" cropright="2517f"/>
                  <v:path arrowok="t"/>
                </v:shape>
                <v:shape id="Picture 51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">
                  <v:imagedata r:id="rId10" o:title="" cropleft="891f" cropright="3188f"/>
                  <v:path arrowok="t"/>
                </v:shape>
                <v:shape id="Picture 52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53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54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">
                  <v:imagedata r:id="rId13" o:title="" cropleft="891f" cropright="905f"/>
                  <v:path arrowok="t"/>
                </v:shape>
              </v:group>
              <v:shape id="Picture 55" o:spid="_x0000_s1034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">
                <v:imagedata r:id="rId14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E0701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44CAF" w14:textId="77777777" w:rsidR="00011400" w:rsidRDefault="00011400" w:rsidP="00EB697F">
      <w:pPr>
        <w:spacing w:line="240" w:lineRule="auto"/>
      </w:pPr>
      <w:r>
        <w:separator/>
      </w:r>
    </w:p>
  </w:footnote>
  <w:footnote w:type="continuationSeparator" w:id="0">
    <w:p w14:paraId="1BB99F20" w14:textId="77777777" w:rsidR="00011400" w:rsidRDefault="00011400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00CE9" w14:textId="77777777" w:rsidR="00184D87" w:rsidRPr="00DD447A" w:rsidRDefault="00000000" w:rsidP="00184D87">
    <w:pPr>
      <w:pStyle w:val="Header"/>
      <w:tabs>
        <w:tab w:val="clear" w:pos="4513"/>
        <w:tab w:val="clear" w:pos="9026"/>
        <w:tab w:val="center" w:pos="7230"/>
        <w:tab w:val="right" w:pos="14175"/>
      </w:tabs>
      <w:rPr>
        <w:color w:val="000000" w:themeColor="text1"/>
      </w:rPr>
    </w:pPr>
    <w:sdt>
      <w:sdtPr>
        <w:rPr>
          <w:color w:val="000000" w:themeColor="text1"/>
        </w:rPr>
        <w:id w:val="1728564135"/>
        <w:temporary/>
        <w:showingPlcHdr/>
      </w:sdtPr>
      <w:sdtContent>
        <w:r w:rsidR="00184D87" w:rsidRPr="00DD447A">
          <w:rPr>
            <w:rStyle w:val="PlaceholderText"/>
            <w:color w:val="000000" w:themeColor="text1"/>
          </w:rPr>
          <w:t>Name</w:t>
        </w:r>
      </w:sdtContent>
    </w:sdt>
    <w:r w:rsidR="00184D87">
      <w:rPr>
        <w:color w:val="000000" w:themeColor="text1"/>
      </w:rPr>
      <w:tab/>
    </w:r>
    <w:sdt>
      <w:sdtPr>
        <w:rPr>
          <w:color w:val="000000" w:themeColor="text1"/>
        </w:rPr>
        <w:id w:val="786080770"/>
        <w:showingPlcHdr/>
      </w:sdtPr>
      <w:sdtContent>
        <w:r w:rsidR="00184D87" w:rsidRPr="00DD447A">
          <w:rPr>
            <w:rStyle w:val="PlaceholderText"/>
            <w:color w:val="000000" w:themeColor="text1"/>
          </w:rPr>
          <w:t>Class</w:t>
        </w:r>
      </w:sdtContent>
    </w:sdt>
    <w:r w:rsidR="00184D87" w:rsidRPr="00DD447A">
      <w:rPr>
        <w:color w:val="000000" w:themeColor="text1"/>
      </w:rPr>
      <w:tab/>
    </w:r>
    <w:sdt>
      <w:sdtPr>
        <w:rPr>
          <w:color w:val="000000" w:themeColor="text1"/>
        </w:rPr>
        <w:id w:val="1388848248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Content>
        <w:r w:rsidR="00184D87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7EEF"/>
    <w:multiLevelType w:val="hybridMultilevel"/>
    <w:tmpl w:val="B8589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41034"/>
    <w:multiLevelType w:val="hybridMultilevel"/>
    <w:tmpl w:val="93A6E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A4771"/>
    <w:multiLevelType w:val="hybridMultilevel"/>
    <w:tmpl w:val="E502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7C022B"/>
    <w:multiLevelType w:val="hybridMultilevel"/>
    <w:tmpl w:val="8F6E1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62C94"/>
    <w:multiLevelType w:val="hybridMultilevel"/>
    <w:tmpl w:val="D700C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906285">
    <w:abstractNumId w:val="1"/>
  </w:num>
  <w:num w:numId="2" w16cid:durableId="1015493746">
    <w:abstractNumId w:val="2"/>
  </w:num>
  <w:num w:numId="3" w16cid:durableId="1517379145">
    <w:abstractNumId w:val="3"/>
  </w:num>
  <w:num w:numId="4" w16cid:durableId="2005430436">
    <w:abstractNumId w:val="0"/>
  </w:num>
  <w:num w:numId="5" w16cid:durableId="596059089">
    <w:abstractNumId w:val="4"/>
  </w:num>
  <w:num w:numId="6" w16cid:durableId="6593851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C47"/>
    <w:rsid w:val="00011400"/>
    <w:rsid w:val="000131AD"/>
    <w:rsid w:val="00023AD2"/>
    <w:rsid w:val="00033C62"/>
    <w:rsid w:val="00040011"/>
    <w:rsid w:val="000509CF"/>
    <w:rsid w:val="00062565"/>
    <w:rsid w:val="00077314"/>
    <w:rsid w:val="00081F5B"/>
    <w:rsid w:val="000A3D78"/>
    <w:rsid w:val="000A62C2"/>
    <w:rsid w:val="000D4860"/>
    <w:rsid w:val="000F1E45"/>
    <w:rsid w:val="000F4756"/>
    <w:rsid w:val="00121894"/>
    <w:rsid w:val="001219FA"/>
    <w:rsid w:val="00126EA9"/>
    <w:rsid w:val="00130009"/>
    <w:rsid w:val="001433D3"/>
    <w:rsid w:val="00153BED"/>
    <w:rsid w:val="00177006"/>
    <w:rsid w:val="00184D87"/>
    <w:rsid w:val="001935D9"/>
    <w:rsid w:val="001A0AEE"/>
    <w:rsid w:val="001A7A55"/>
    <w:rsid w:val="001D0E77"/>
    <w:rsid w:val="00202C7D"/>
    <w:rsid w:val="00216360"/>
    <w:rsid w:val="00224DF1"/>
    <w:rsid w:val="002450D5"/>
    <w:rsid w:val="00261CD3"/>
    <w:rsid w:val="002663D8"/>
    <w:rsid w:val="00272D55"/>
    <w:rsid w:val="002A64EF"/>
    <w:rsid w:val="002D2DE6"/>
    <w:rsid w:val="002E2AAF"/>
    <w:rsid w:val="002F1A44"/>
    <w:rsid w:val="003072FB"/>
    <w:rsid w:val="00314717"/>
    <w:rsid w:val="00381F5A"/>
    <w:rsid w:val="0039182A"/>
    <w:rsid w:val="003D4BC4"/>
    <w:rsid w:val="003E0F3C"/>
    <w:rsid w:val="00422097"/>
    <w:rsid w:val="00433424"/>
    <w:rsid w:val="00447606"/>
    <w:rsid w:val="00465D94"/>
    <w:rsid w:val="004811F1"/>
    <w:rsid w:val="00492505"/>
    <w:rsid w:val="00493FAA"/>
    <w:rsid w:val="004C5D51"/>
    <w:rsid w:val="004D2C41"/>
    <w:rsid w:val="004E074B"/>
    <w:rsid w:val="004E158E"/>
    <w:rsid w:val="004E1CF3"/>
    <w:rsid w:val="004E378D"/>
    <w:rsid w:val="00504623"/>
    <w:rsid w:val="005331A4"/>
    <w:rsid w:val="005669F7"/>
    <w:rsid w:val="00572247"/>
    <w:rsid w:val="00594150"/>
    <w:rsid w:val="005A1F71"/>
    <w:rsid w:val="005C2C70"/>
    <w:rsid w:val="005C460C"/>
    <w:rsid w:val="005F2E94"/>
    <w:rsid w:val="00601C6D"/>
    <w:rsid w:val="006049BD"/>
    <w:rsid w:val="00645B8F"/>
    <w:rsid w:val="006504F3"/>
    <w:rsid w:val="006532B8"/>
    <w:rsid w:val="00654A9F"/>
    <w:rsid w:val="006554E0"/>
    <w:rsid w:val="00666620"/>
    <w:rsid w:val="006707F0"/>
    <w:rsid w:val="00694335"/>
    <w:rsid w:val="006B51AA"/>
    <w:rsid w:val="006C7D6C"/>
    <w:rsid w:val="007140D8"/>
    <w:rsid w:val="00717D0C"/>
    <w:rsid w:val="00732739"/>
    <w:rsid w:val="00765BB9"/>
    <w:rsid w:val="00793F06"/>
    <w:rsid w:val="007B6AE2"/>
    <w:rsid w:val="007F7744"/>
    <w:rsid w:val="00802AB6"/>
    <w:rsid w:val="00840E5D"/>
    <w:rsid w:val="0088266B"/>
    <w:rsid w:val="00884F2B"/>
    <w:rsid w:val="008917E1"/>
    <w:rsid w:val="00897410"/>
    <w:rsid w:val="008A00B8"/>
    <w:rsid w:val="008C1A2B"/>
    <w:rsid w:val="008C2C47"/>
    <w:rsid w:val="008E0970"/>
    <w:rsid w:val="008E141D"/>
    <w:rsid w:val="008F2BD5"/>
    <w:rsid w:val="00924006"/>
    <w:rsid w:val="00925694"/>
    <w:rsid w:val="00925971"/>
    <w:rsid w:val="00987121"/>
    <w:rsid w:val="00997FD6"/>
    <w:rsid w:val="009F6CBC"/>
    <w:rsid w:val="00A14555"/>
    <w:rsid w:val="00A569E7"/>
    <w:rsid w:val="00A87B7B"/>
    <w:rsid w:val="00AC02E6"/>
    <w:rsid w:val="00AC0859"/>
    <w:rsid w:val="00AD35C5"/>
    <w:rsid w:val="00AD4D1D"/>
    <w:rsid w:val="00AE10CE"/>
    <w:rsid w:val="00AE1BD5"/>
    <w:rsid w:val="00AE3A0A"/>
    <w:rsid w:val="00AE4CFF"/>
    <w:rsid w:val="00AF6CA2"/>
    <w:rsid w:val="00B1250D"/>
    <w:rsid w:val="00B32E88"/>
    <w:rsid w:val="00B35573"/>
    <w:rsid w:val="00B61A15"/>
    <w:rsid w:val="00B62508"/>
    <w:rsid w:val="00B66005"/>
    <w:rsid w:val="00B831D3"/>
    <w:rsid w:val="00B871E0"/>
    <w:rsid w:val="00B87880"/>
    <w:rsid w:val="00BA0678"/>
    <w:rsid w:val="00BC6CA2"/>
    <w:rsid w:val="00BD40E3"/>
    <w:rsid w:val="00BF14CA"/>
    <w:rsid w:val="00C20123"/>
    <w:rsid w:val="00C4034C"/>
    <w:rsid w:val="00C95A01"/>
    <w:rsid w:val="00C963C7"/>
    <w:rsid w:val="00CA2352"/>
    <w:rsid w:val="00CB4332"/>
    <w:rsid w:val="00CB7801"/>
    <w:rsid w:val="00CC47EB"/>
    <w:rsid w:val="00CD2CE2"/>
    <w:rsid w:val="00CD5F0D"/>
    <w:rsid w:val="00CF62A0"/>
    <w:rsid w:val="00CF6E40"/>
    <w:rsid w:val="00D27922"/>
    <w:rsid w:val="00D37E4E"/>
    <w:rsid w:val="00D42445"/>
    <w:rsid w:val="00D449FD"/>
    <w:rsid w:val="00D50D16"/>
    <w:rsid w:val="00D63998"/>
    <w:rsid w:val="00D7338D"/>
    <w:rsid w:val="00D87FE0"/>
    <w:rsid w:val="00D930EF"/>
    <w:rsid w:val="00D96328"/>
    <w:rsid w:val="00D96DBF"/>
    <w:rsid w:val="00DA6D8B"/>
    <w:rsid w:val="00DA7405"/>
    <w:rsid w:val="00DB4893"/>
    <w:rsid w:val="00DC3FF9"/>
    <w:rsid w:val="00DD447A"/>
    <w:rsid w:val="00DE447A"/>
    <w:rsid w:val="00DF1D87"/>
    <w:rsid w:val="00DF6291"/>
    <w:rsid w:val="00E00A61"/>
    <w:rsid w:val="00E0701A"/>
    <w:rsid w:val="00E15F96"/>
    <w:rsid w:val="00E15FC3"/>
    <w:rsid w:val="00E32EEC"/>
    <w:rsid w:val="00E6745E"/>
    <w:rsid w:val="00E73296"/>
    <w:rsid w:val="00EA4CF6"/>
    <w:rsid w:val="00EA5678"/>
    <w:rsid w:val="00EA7C31"/>
    <w:rsid w:val="00EB2DE8"/>
    <w:rsid w:val="00EB697F"/>
    <w:rsid w:val="00ED222E"/>
    <w:rsid w:val="00EE1420"/>
    <w:rsid w:val="00EF5491"/>
    <w:rsid w:val="00F00851"/>
    <w:rsid w:val="00F074BC"/>
    <w:rsid w:val="00F32A44"/>
    <w:rsid w:val="00F44D48"/>
    <w:rsid w:val="00F671DD"/>
    <w:rsid w:val="00FA3DED"/>
    <w:rsid w:val="00FA73B9"/>
    <w:rsid w:val="00FA7410"/>
    <w:rsid w:val="00FB68BE"/>
    <w:rsid w:val="00F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6E6D5"/>
  <w15:chartTrackingRefBased/>
  <w15:docId w15:val="{3B2574BA-CF84-4E25-AF8B-BB7B5EFB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paragraph" w:customStyle="1" w:styleId="Connectbodytext">
    <w:name w:val="Connect body text"/>
    <w:basedOn w:val="Normal"/>
    <w:qFormat/>
    <w:rsid w:val="00840E5D"/>
    <w:pPr>
      <w:tabs>
        <w:tab w:val="right" w:pos="14601"/>
      </w:tabs>
      <w:spacing w:before="240" w:line="240" w:lineRule="auto"/>
    </w:pPr>
    <w:rPr>
      <w:color w:val="F07D00"/>
      <w:szCs w:val="2"/>
    </w:rPr>
  </w:style>
  <w:style w:type="paragraph" w:customStyle="1" w:styleId="Wonderbodytext">
    <w:name w:val="Wonder body text"/>
    <w:basedOn w:val="Connectbodytext"/>
    <w:qFormat/>
    <w:rsid w:val="007B6AE2"/>
    <w:rPr>
      <w:color w:val="3AAA35"/>
    </w:rPr>
  </w:style>
  <w:style w:type="paragraph" w:customStyle="1" w:styleId="Investigatebodytext">
    <w:name w:val="Investigate body text"/>
    <w:basedOn w:val="Connectbodytext"/>
    <w:qFormat/>
    <w:rsid w:val="007B6AE2"/>
    <w:rPr>
      <w:color w:val="D80C31"/>
    </w:rPr>
  </w:style>
  <w:style w:type="paragraph" w:customStyle="1" w:styleId="Constructbodytext">
    <w:name w:val="Construct body text"/>
    <w:basedOn w:val="Connectbodytext"/>
    <w:qFormat/>
    <w:rsid w:val="007B6AE2"/>
    <w:rPr>
      <w:color w:val="009FE3"/>
    </w:rPr>
  </w:style>
  <w:style w:type="paragraph" w:customStyle="1" w:styleId="Expressbodytext">
    <w:name w:val="Express body text"/>
    <w:basedOn w:val="Connectbodytext"/>
    <w:qFormat/>
    <w:rsid w:val="007B6AE2"/>
    <w:rPr>
      <w:color w:val="EC899F"/>
    </w:rPr>
  </w:style>
  <w:style w:type="paragraph" w:customStyle="1" w:styleId="Reflectbodytext">
    <w:name w:val="Reflect body text"/>
    <w:basedOn w:val="Connectbodytext"/>
    <w:qFormat/>
    <w:rsid w:val="007B6AE2"/>
    <w:rPr>
      <w:color w:val="662483"/>
    </w:rPr>
  </w:style>
  <w:style w:type="paragraph" w:customStyle="1" w:styleId="Default">
    <w:name w:val="Default"/>
    <w:rsid w:val="00272D55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62A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6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Library\1%20FOSIL\2%20Generic%20resource%20development\Landscape-FOSIL-Resourc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bdb189-ca16-407d-80e6-67175f129138" xsi:nil="true"/>
    <lcf76f155ced4ddcb4097134ff3c332f xmlns="c3efdda0-5dc4-485e-bba7-f823408f3d9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1FF1AF04C1D142BF90305BBFC8E194" ma:contentTypeVersion="17" ma:contentTypeDescription="Create a new document." ma:contentTypeScope="" ma:versionID="3a83b21ca4b476699a1b34c461367f26">
  <xsd:schema xmlns:xsd="http://www.w3.org/2001/XMLSchema" xmlns:xs="http://www.w3.org/2001/XMLSchema" xmlns:p="http://schemas.microsoft.com/office/2006/metadata/properties" xmlns:ns2="c3efdda0-5dc4-485e-bba7-f823408f3d96" xmlns:ns3="23bdb189-ca16-407d-80e6-67175f129138" targetNamespace="http://schemas.microsoft.com/office/2006/metadata/properties" ma:root="true" ma:fieldsID="9e43aa7fe9eba7deae516d213499ddb4" ns2:_="" ns3:_="">
    <xsd:import namespace="c3efdda0-5dc4-485e-bba7-f823408f3d96"/>
    <xsd:import namespace="23bdb189-ca16-407d-80e6-67175f1291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fdda0-5dc4-485e-bba7-f823408f3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b3fc568-6601-491a-aef8-80b5de73be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db189-ca16-407d-80e6-67175f12913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9f7cc4d-8990-4dae-b3b4-1f6b4749ad61}" ma:internalName="TaxCatchAll" ma:showField="CatchAllData" ma:web="23bdb189-ca16-407d-80e6-67175f1291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C0F47B-0610-4E4C-9BA7-2AEB1141FAB8}">
  <ds:schemaRefs>
    <ds:schemaRef ds:uri="http://schemas.microsoft.com/office/2006/metadata/properties"/>
    <ds:schemaRef ds:uri="http://schemas.microsoft.com/office/infopath/2007/PartnerControls"/>
    <ds:schemaRef ds:uri="23bdb189-ca16-407d-80e6-67175f129138"/>
    <ds:schemaRef ds:uri="c3efdda0-5dc4-485e-bba7-f823408f3d96"/>
  </ds:schemaRefs>
</ds:datastoreItem>
</file>

<file path=customXml/itemProps2.xml><?xml version="1.0" encoding="utf-8"?>
<ds:datastoreItem xmlns:ds="http://schemas.openxmlformats.org/officeDocument/2006/customXml" ds:itemID="{C26E4738-2537-4DFC-A788-13BD83E7F8B7}"/>
</file>

<file path=customXml/itemProps3.xml><?xml version="1.0" encoding="utf-8"?>
<ds:datastoreItem xmlns:ds="http://schemas.openxmlformats.org/officeDocument/2006/customXml" ds:itemID="{C3595876-6634-9E48-9973-2150F4739F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Z:\Library\1 FOSIL\2 Generic resource development\Landscape-FOSIL-Resource-Template.dotx</Template>
  <TotalTime>21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16</cp:revision>
  <cp:lastPrinted>2019-03-21T17:15:00Z</cp:lastPrinted>
  <dcterms:created xsi:type="dcterms:W3CDTF">2019-04-12T11:54:00Z</dcterms:created>
  <dcterms:modified xsi:type="dcterms:W3CDTF">2022-09-29T03:36:00Z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0x0101005C1FF1AF04C1D142BF90305BBFC8E194</vt:lpwstr>
  </property>
  <property fmtid="{D5CDD505-2E9C-101B-9397-08002B2CF9AE}" pid="3" name="Order">
    <vt:r8>117721300</vt:r8>
  </property>
  <property fmtid="{D5CDD505-2E9C-101B-9397-08002B2CF9AE}" pid="4" name="MediaServiceImageTags">
    <vt:lpwstr/>
  </property>
</Properties>
</file>